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175" w:rsidRDefault="005E3175" w:rsidP="0048714C">
      <w:pPr>
        <w:spacing w:after="0" w:line="259" w:lineRule="auto"/>
        <w:ind w:left="568" w:firstLine="0"/>
      </w:pPr>
    </w:p>
    <w:p w:rsidR="005E3175" w:rsidRDefault="005E3175" w:rsidP="0048714C">
      <w:pPr>
        <w:spacing w:after="0" w:line="259" w:lineRule="auto"/>
        <w:ind w:left="568" w:firstLine="0"/>
      </w:pPr>
    </w:p>
    <w:p w:rsidR="005E3175" w:rsidRDefault="005E3175" w:rsidP="0048714C">
      <w:pPr>
        <w:spacing w:after="0" w:line="259" w:lineRule="auto"/>
        <w:ind w:left="568" w:firstLine="0"/>
      </w:pPr>
    </w:p>
    <w:p w:rsidR="005E3175" w:rsidRDefault="00D3356E" w:rsidP="0048714C">
      <w:pPr>
        <w:spacing w:after="0" w:line="259" w:lineRule="auto"/>
        <w:ind w:left="989" w:firstLine="0"/>
        <w:jc w:val="center"/>
      </w:pPr>
      <w:r>
        <w:rPr>
          <w:b/>
          <w:sz w:val="72"/>
        </w:rPr>
        <w:t>YOUNG FOUNDATIONS</w:t>
      </w:r>
    </w:p>
    <w:p w:rsidR="005E3175" w:rsidRDefault="005E3175" w:rsidP="0048714C">
      <w:pPr>
        <w:spacing w:after="0" w:line="259" w:lineRule="auto"/>
        <w:ind w:left="568" w:firstLine="0"/>
        <w:jc w:val="center"/>
      </w:pPr>
    </w:p>
    <w:p w:rsidR="005E3175" w:rsidRDefault="005E3175" w:rsidP="0048714C">
      <w:pPr>
        <w:spacing w:after="0" w:line="259" w:lineRule="auto"/>
        <w:ind w:left="568" w:firstLine="0"/>
        <w:jc w:val="center"/>
      </w:pPr>
    </w:p>
    <w:p w:rsidR="005E3175" w:rsidRDefault="005E3175" w:rsidP="0048714C">
      <w:pPr>
        <w:spacing w:after="0" w:line="259" w:lineRule="auto"/>
        <w:ind w:left="568" w:firstLine="0"/>
        <w:jc w:val="center"/>
      </w:pPr>
    </w:p>
    <w:p w:rsidR="005E3175" w:rsidRDefault="00D3356E" w:rsidP="00924690">
      <w:pPr>
        <w:spacing w:after="0" w:line="259" w:lineRule="auto"/>
        <w:ind w:left="366" w:firstLine="0"/>
        <w:jc w:val="center"/>
      </w:pPr>
      <w:r>
        <w:rPr>
          <w:b/>
          <w:sz w:val="56"/>
        </w:rPr>
        <w:t>CHILD PROTECTION &amp;</w:t>
      </w:r>
    </w:p>
    <w:p w:rsidR="005E3175" w:rsidRDefault="00924690" w:rsidP="00924690">
      <w:pPr>
        <w:spacing w:after="0" w:line="259" w:lineRule="auto"/>
      </w:pPr>
      <w:r>
        <w:rPr>
          <w:b/>
          <w:sz w:val="56"/>
        </w:rPr>
        <w:t xml:space="preserve">       </w:t>
      </w:r>
      <w:bookmarkStart w:id="0" w:name="_GoBack"/>
      <w:bookmarkEnd w:id="0"/>
      <w:r w:rsidR="00D3356E">
        <w:rPr>
          <w:b/>
          <w:sz w:val="56"/>
        </w:rPr>
        <w:t>SAFEGUARDING POLICY</w:t>
      </w:r>
    </w:p>
    <w:p w:rsidR="005E3175" w:rsidRDefault="005E3175" w:rsidP="0048714C">
      <w:pPr>
        <w:spacing w:after="0" w:line="259" w:lineRule="auto"/>
        <w:ind w:left="524" w:firstLine="0"/>
      </w:pPr>
    </w:p>
    <w:p w:rsidR="005E3175" w:rsidRDefault="005E3175" w:rsidP="0048714C">
      <w:pPr>
        <w:spacing w:after="0" w:line="259" w:lineRule="auto"/>
        <w:ind w:left="525" w:firstLine="0"/>
      </w:pPr>
    </w:p>
    <w:p w:rsidR="005E3175" w:rsidRDefault="005E3175" w:rsidP="0048714C">
      <w:pPr>
        <w:spacing w:after="82" w:line="259" w:lineRule="auto"/>
        <w:ind w:left="372" w:firstLine="0"/>
      </w:pPr>
    </w:p>
    <w:p w:rsidR="005E3175" w:rsidRDefault="00D3356E" w:rsidP="0048714C">
      <w:pPr>
        <w:pBdr>
          <w:top w:val="single" w:sz="12" w:space="0" w:color="C0C0C0"/>
          <w:left w:val="single" w:sz="24" w:space="0" w:color="606060"/>
          <w:bottom w:val="single" w:sz="12" w:space="0" w:color="000000"/>
          <w:right w:val="single" w:sz="24" w:space="0" w:color="606060"/>
        </w:pBdr>
        <w:spacing w:after="0" w:line="259" w:lineRule="auto"/>
        <w:ind w:left="367" w:firstLine="0"/>
      </w:pPr>
      <w:r>
        <w:rPr>
          <w:b/>
        </w:rPr>
        <w:t xml:space="preserve">YOUNG FOUNDATIONS LIMITED– </w:t>
      </w:r>
      <w:r w:rsidR="00655E5C">
        <w:rPr>
          <w:b/>
        </w:rPr>
        <w:t>STEPPING STONES SCHOOL</w:t>
      </w:r>
    </w:p>
    <w:p w:rsidR="005E3175" w:rsidRDefault="005E3175" w:rsidP="0048714C">
      <w:pPr>
        <w:pBdr>
          <w:top w:val="single" w:sz="12" w:space="0" w:color="C0C0C0"/>
          <w:left w:val="single" w:sz="24" w:space="0" w:color="606060"/>
          <w:bottom w:val="single" w:sz="12" w:space="0" w:color="000000"/>
          <w:right w:val="single" w:sz="24" w:space="0" w:color="606060"/>
        </w:pBdr>
        <w:spacing w:after="0" w:line="259" w:lineRule="auto"/>
        <w:ind w:left="367" w:firstLine="0"/>
      </w:pPr>
    </w:p>
    <w:p w:rsidR="005E3175" w:rsidRDefault="00D3356E" w:rsidP="0048714C">
      <w:pPr>
        <w:pBdr>
          <w:top w:val="single" w:sz="12" w:space="0" w:color="C0C0C0"/>
          <w:left w:val="single" w:sz="24" w:space="0" w:color="606060"/>
          <w:bottom w:val="single" w:sz="12" w:space="0" w:color="000000"/>
          <w:right w:val="single" w:sz="24" w:space="0" w:color="606060"/>
        </w:pBdr>
        <w:spacing w:after="0" w:line="259" w:lineRule="auto"/>
        <w:ind w:left="377"/>
      </w:pPr>
      <w:r>
        <w:rPr>
          <w:b/>
        </w:rPr>
        <w:t xml:space="preserve">TITLE:   CHILD PROTECTION                   </w:t>
      </w:r>
      <w:r w:rsidR="00F02E54">
        <w:rPr>
          <w:b/>
        </w:rPr>
        <w:t xml:space="preserve">     </w:t>
      </w:r>
      <w:r w:rsidR="000402F0">
        <w:rPr>
          <w:b/>
        </w:rPr>
        <w:t xml:space="preserve">                 </w:t>
      </w:r>
      <w:r w:rsidR="005609CD">
        <w:rPr>
          <w:b/>
        </w:rPr>
        <w:t xml:space="preserve">ISSUE 8: </w:t>
      </w:r>
      <w:r w:rsidR="000402F0">
        <w:rPr>
          <w:b/>
        </w:rPr>
        <w:t>AUGUST 2020</w:t>
      </w:r>
    </w:p>
    <w:p w:rsidR="005E3175" w:rsidRDefault="005E3175" w:rsidP="0048714C">
      <w:pPr>
        <w:pBdr>
          <w:top w:val="single" w:sz="12" w:space="0" w:color="C0C0C0"/>
          <w:left w:val="single" w:sz="24" w:space="0" w:color="606060"/>
          <w:bottom w:val="single" w:sz="12" w:space="0" w:color="000000"/>
          <w:right w:val="single" w:sz="24" w:space="0" w:color="606060"/>
        </w:pBdr>
        <w:spacing w:after="0" w:line="259" w:lineRule="auto"/>
        <w:ind w:left="367" w:firstLine="0"/>
      </w:pPr>
    </w:p>
    <w:p w:rsidR="005E3175" w:rsidRDefault="00D3356E" w:rsidP="0048714C">
      <w:pPr>
        <w:pBdr>
          <w:top w:val="single" w:sz="12" w:space="0" w:color="C0C0C0"/>
          <w:left w:val="single" w:sz="24" w:space="0" w:color="606060"/>
          <w:bottom w:val="single" w:sz="12" w:space="0" w:color="000000"/>
          <w:right w:val="single" w:sz="24" w:space="0" w:color="606060"/>
        </w:pBdr>
        <w:spacing w:after="92" w:line="259" w:lineRule="auto"/>
        <w:ind w:left="377"/>
      </w:pPr>
      <w:r>
        <w:rPr>
          <w:b/>
        </w:rPr>
        <w:t>COMPILED BY:  POLICY TEAM</w:t>
      </w:r>
      <w:r w:rsidR="00944A8B">
        <w:rPr>
          <w:b/>
        </w:rPr>
        <w:t>/Head of Ed</w:t>
      </w:r>
      <w:r>
        <w:rPr>
          <w:b/>
        </w:rPr>
        <w:t xml:space="preserve">           </w:t>
      </w:r>
      <w:r w:rsidR="00655E5C">
        <w:rPr>
          <w:b/>
        </w:rPr>
        <w:t xml:space="preserve"> </w:t>
      </w:r>
      <w:r w:rsidR="000402F0">
        <w:rPr>
          <w:b/>
        </w:rPr>
        <w:t xml:space="preserve">      </w:t>
      </w:r>
      <w:r w:rsidR="005609CD">
        <w:rPr>
          <w:b/>
        </w:rPr>
        <w:t xml:space="preserve">REVIEW DATE: </w:t>
      </w:r>
      <w:r w:rsidR="000402F0">
        <w:rPr>
          <w:b/>
        </w:rPr>
        <w:t>AUGUST 2021</w:t>
      </w:r>
    </w:p>
    <w:p w:rsidR="005E3175" w:rsidRDefault="005E3175" w:rsidP="0048714C">
      <w:pPr>
        <w:spacing w:after="0" w:line="247" w:lineRule="auto"/>
        <w:ind w:left="372" w:right="9299" w:firstLine="0"/>
      </w:pPr>
    </w:p>
    <w:p w:rsidR="005E3175" w:rsidRDefault="00D3356E" w:rsidP="0048714C">
      <w:pPr>
        <w:ind w:left="367" w:right="14"/>
      </w:pPr>
      <w:r>
        <w:t>This policy is a statement of the aims, principles and strategies relating to safeguarding children.  Our policy applies to all staff, Directors and volunteers working in school.</w:t>
      </w:r>
    </w:p>
    <w:p w:rsidR="00BE3655" w:rsidRDefault="00BE3655" w:rsidP="0048714C">
      <w:pPr>
        <w:ind w:left="367" w:right="14"/>
      </w:pPr>
    </w:p>
    <w:p w:rsidR="00BE3655" w:rsidRPr="00BE3655" w:rsidRDefault="00BE3655" w:rsidP="0048714C">
      <w:pPr>
        <w:ind w:left="367" w:right="14"/>
        <w:rPr>
          <w:b/>
        </w:rPr>
      </w:pPr>
      <w:r w:rsidRPr="00663EC1">
        <w:rPr>
          <w:b/>
        </w:rPr>
        <w:t xml:space="preserve">ALLSTAFF MUST READ PART ONE OF THE DEPARTMENT </w:t>
      </w:r>
      <w:r w:rsidR="006313B3" w:rsidRPr="00663EC1">
        <w:rPr>
          <w:b/>
        </w:rPr>
        <w:t>for</w:t>
      </w:r>
      <w:r w:rsidRPr="00663EC1">
        <w:rPr>
          <w:b/>
        </w:rPr>
        <w:t xml:space="preserve"> EDUCATION ‘KEEPING CHILDREN SAFE IN IN EDUCATION</w:t>
      </w:r>
      <w:r w:rsidR="00F02E54" w:rsidRPr="00663EC1">
        <w:rPr>
          <w:b/>
        </w:rPr>
        <w:t>’</w:t>
      </w:r>
      <w:r w:rsidRPr="00663EC1">
        <w:rPr>
          <w:b/>
        </w:rPr>
        <w:t xml:space="preserve"> </w:t>
      </w:r>
      <w:r w:rsidR="006313B3" w:rsidRPr="00663EC1">
        <w:rPr>
          <w:b/>
        </w:rPr>
        <w:t xml:space="preserve">September 2020 </w:t>
      </w:r>
      <w:r w:rsidRPr="00663EC1">
        <w:rPr>
          <w:b/>
        </w:rPr>
        <w:t>INCLUDING ANNEX A</w:t>
      </w:r>
      <w:r w:rsidR="00483CA9">
        <w:rPr>
          <w:b/>
        </w:rPr>
        <w:t xml:space="preserve"> </w:t>
      </w:r>
    </w:p>
    <w:p w:rsidR="005E3175" w:rsidRPr="00BE3655" w:rsidRDefault="005E3175" w:rsidP="0048714C">
      <w:pPr>
        <w:tabs>
          <w:tab w:val="left" w:pos="1710"/>
        </w:tabs>
        <w:spacing w:after="0" w:line="259" w:lineRule="auto"/>
        <w:ind w:left="372" w:firstLine="0"/>
        <w:rPr>
          <w:b/>
        </w:rPr>
      </w:pPr>
    </w:p>
    <w:p w:rsidR="005E3175" w:rsidRDefault="00655E5C" w:rsidP="0048714C">
      <w:pPr>
        <w:ind w:left="367" w:right="14"/>
      </w:pPr>
      <w:r>
        <w:t xml:space="preserve">Stepping Stones School </w:t>
      </w:r>
      <w:r w:rsidR="00D3356E">
        <w:t>is committed to providing a secure and supportive environment in which children can develop and grow into mature and responsible people.</w:t>
      </w:r>
    </w:p>
    <w:p w:rsidR="005E3175" w:rsidRDefault="00D3356E" w:rsidP="0048714C">
      <w:pPr>
        <w:ind w:left="367" w:right="14"/>
      </w:pPr>
      <w:r>
        <w:t>Safeguarding children is a central part of our whole school approach to ensure that:</w:t>
      </w:r>
    </w:p>
    <w:p w:rsidR="005E3175" w:rsidRDefault="005E3175" w:rsidP="0048714C">
      <w:pPr>
        <w:spacing w:after="0" w:line="259" w:lineRule="auto"/>
        <w:ind w:left="372" w:firstLine="0"/>
      </w:pPr>
    </w:p>
    <w:p w:rsidR="005E3175" w:rsidRDefault="00D3356E" w:rsidP="0048714C">
      <w:pPr>
        <w:numPr>
          <w:ilvl w:val="0"/>
          <w:numId w:val="1"/>
        </w:numPr>
        <w:ind w:hanging="360"/>
      </w:pPr>
      <w:r>
        <w:rPr>
          <w:b/>
          <w:i/>
        </w:rPr>
        <w:t>Every child reaches their full potential</w:t>
      </w:r>
    </w:p>
    <w:p w:rsidR="005E3175" w:rsidRDefault="00D3356E" w:rsidP="0048714C">
      <w:pPr>
        <w:numPr>
          <w:ilvl w:val="0"/>
          <w:numId w:val="1"/>
        </w:numPr>
        <w:ind w:hanging="360"/>
      </w:pPr>
      <w:r>
        <w:rPr>
          <w:b/>
          <w:i/>
        </w:rPr>
        <w:t>Children are protected from abuse and neglect</w:t>
      </w:r>
    </w:p>
    <w:p w:rsidR="005E3175" w:rsidRPr="00901D60" w:rsidRDefault="00D3356E" w:rsidP="0048714C">
      <w:pPr>
        <w:numPr>
          <w:ilvl w:val="0"/>
          <w:numId w:val="1"/>
        </w:numPr>
        <w:ind w:hanging="360"/>
      </w:pPr>
      <w:r>
        <w:rPr>
          <w:b/>
          <w:i/>
        </w:rPr>
        <w:t xml:space="preserve">The child is seen to be and treated as an individual first, whose specific needs and associated difficulties (at </w:t>
      </w:r>
      <w:r w:rsidR="007F6F4B">
        <w:rPr>
          <w:b/>
          <w:i/>
        </w:rPr>
        <w:t xml:space="preserve">Stepping Stones School) </w:t>
      </w:r>
      <w:r w:rsidR="006313B3">
        <w:rPr>
          <w:b/>
          <w:i/>
        </w:rPr>
        <w:t>this</w:t>
      </w:r>
      <w:r>
        <w:rPr>
          <w:b/>
          <w:i/>
        </w:rPr>
        <w:t xml:space="preserve"> will be </w:t>
      </w:r>
      <w:r w:rsidR="007F6F4B">
        <w:rPr>
          <w:b/>
          <w:i/>
        </w:rPr>
        <w:t>Mental Health/</w:t>
      </w:r>
      <w:r>
        <w:rPr>
          <w:b/>
          <w:i/>
        </w:rPr>
        <w:t>ASD/Complex needs and communication difficulties) are addressed/taken into account when providing a safe and secure environment to live and learn.</w:t>
      </w:r>
    </w:p>
    <w:p w:rsidR="00901D60" w:rsidRDefault="00901D60" w:rsidP="0048714C">
      <w:pPr>
        <w:rPr>
          <w:b/>
          <w:i/>
        </w:rPr>
      </w:pPr>
    </w:p>
    <w:p w:rsidR="00901D60" w:rsidRDefault="00901D60" w:rsidP="0048714C">
      <w:pPr>
        <w:rPr>
          <w:b/>
          <w:i/>
        </w:rPr>
      </w:pPr>
    </w:p>
    <w:p w:rsidR="00901D60" w:rsidRDefault="00901D60" w:rsidP="0048714C">
      <w:pPr>
        <w:rPr>
          <w:b/>
          <w:i/>
        </w:rPr>
      </w:pPr>
    </w:p>
    <w:p w:rsidR="00901D60" w:rsidRDefault="00901D60" w:rsidP="0048714C">
      <w:pPr>
        <w:rPr>
          <w:b/>
          <w:i/>
        </w:rPr>
      </w:pPr>
    </w:p>
    <w:p w:rsidR="00901D60" w:rsidRDefault="00901D60" w:rsidP="0048714C">
      <w:pPr>
        <w:rPr>
          <w:b/>
          <w:i/>
        </w:rPr>
      </w:pPr>
      <w:r>
        <w:rPr>
          <w:b/>
          <w:i/>
        </w:rPr>
        <w:t>At Stepping Stones school we recognise:</w:t>
      </w:r>
    </w:p>
    <w:p w:rsidR="00901D60" w:rsidRDefault="00901D60" w:rsidP="0048714C">
      <w:pPr>
        <w:rPr>
          <w:b/>
          <w:i/>
        </w:rPr>
      </w:pPr>
    </w:p>
    <w:p w:rsidR="00901D60" w:rsidRPr="00901D60" w:rsidRDefault="00901D60" w:rsidP="0048714C">
      <w:pPr>
        <w:autoSpaceDE w:val="0"/>
        <w:autoSpaceDN w:val="0"/>
        <w:adjustRightInd w:val="0"/>
        <w:spacing w:after="0" w:line="240" w:lineRule="auto"/>
        <w:ind w:left="0" w:firstLine="0"/>
        <w:rPr>
          <w:rFonts w:eastAsiaTheme="minorEastAsia"/>
          <w:b/>
          <w:bCs/>
          <w:i/>
          <w:color w:val="104F76"/>
        </w:rPr>
      </w:pPr>
      <w:r w:rsidRPr="00901D60">
        <w:rPr>
          <w:rFonts w:eastAsiaTheme="minorEastAsia"/>
          <w:b/>
          <w:bCs/>
          <w:i/>
          <w:color w:val="104F76"/>
        </w:rPr>
        <w:t>Children with special educational needs and disabilities</w:t>
      </w:r>
    </w:p>
    <w:p w:rsidR="00901D60" w:rsidRDefault="00A00863" w:rsidP="0048714C">
      <w:pPr>
        <w:autoSpaceDE w:val="0"/>
        <w:autoSpaceDN w:val="0"/>
        <w:adjustRightInd w:val="0"/>
        <w:spacing w:after="0" w:line="240" w:lineRule="auto"/>
        <w:ind w:left="0" w:firstLine="0"/>
        <w:rPr>
          <w:rFonts w:eastAsiaTheme="minorEastAsia"/>
          <w:i/>
        </w:rPr>
      </w:pPr>
      <w:r>
        <w:rPr>
          <w:rFonts w:eastAsiaTheme="minorEastAsia"/>
          <w:i/>
        </w:rPr>
        <w:t>126</w:t>
      </w:r>
      <w:r w:rsidR="00901D60" w:rsidRPr="00901D60">
        <w:rPr>
          <w:rFonts w:eastAsiaTheme="minorEastAsia"/>
          <w:i/>
        </w:rPr>
        <w:t>. Children with special educational needs (SEN) and disabilities can face</w:t>
      </w:r>
      <w:r>
        <w:rPr>
          <w:rFonts w:eastAsiaTheme="minorEastAsia"/>
          <w:i/>
        </w:rPr>
        <w:t xml:space="preserve"> </w:t>
      </w:r>
      <w:r w:rsidR="00901D60" w:rsidRPr="00901D60">
        <w:rPr>
          <w:rFonts w:eastAsiaTheme="minorEastAsia"/>
          <w:i/>
        </w:rPr>
        <w:t>additional safeguarding challenges. Governing bodies and proprietors should ensure</w:t>
      </w:r>
      <w:r>
        <w:rPr>
          <w:rFonts w:eastAsiaTheme="minorEastAsia"/>
          <w:i/>
        </w:rPr>
        <w:t xml:space="preserve"> </w:t>
      </w:r>
      <w:r w:rsidR="00901D60" w:rsidRPr="00901D60">
        <w:rPr>
          <w:rFonts w:eastAsiaTheme="minorEastAsia"/>
          <w:i/>
        </w:rPr>
        <w:t xml:space="preserve">their </w:t>
      </w:r>
      <w:r w:rsidR="00901D60" w:rsidRPr="00901D60">
        <w:rPr>
          <w:rFonts w:eastAsiaTheme="minorEastAsia"/>
          <w:i/>
        </w:rPr>
        <w:lastRenderedPageBreak/>
        <w:t>child protection policy reflects the fact that additional barriers can exist when</w:t>
      </w:r>
      <w:r>
        <w:rPr>
          <w:rFonts w:eastAsiaTheme="minorEastAsia"/>
          <w:i/>
        </w:rPr>
        <w:t xml:space="preserve"> </w:t>
      </w:r>
      <w:r w:rsidR="00901D60" w:rsidRPr="00901D60">
        <w:rPr>
          <w:rFonts w:eastAsiaTheme="minorEastAsia"/>
          <w:i/>
        </w:rPr>
        <w:t>recognising abuse and neglect in this group of children. These can include:</w:t>
      </w:r>
    </w:p>
    <w:p w:rsidR="00901D60" w:rsidRPr="00901D60" w:rsidRDefault="00901D60" w:rsidP="0048714C">
      <w:pPr>
        <w:autoSpaceDE w:val="0"/>
        <w:autoSpaceDN w:val="0"/>
        <w:adjustRightInd w:val="0"/>
        <w:spacing w:after="0" w:line="240" w:lineRule="auto"/>
        <w:ind w:left="0" w:firstLine="0"/>
        <w:rPr>
          <w:rFonts w:eastAsiaTheme="minorEastAsia"/>
          <w:i/>
        </w:rPr>
      </w:pPr>
    </w:p>
    <w:p w:rsidR="00901D60" w:rsidRPr="00A00863" w:rsidRDefault="00901D60" w:rsidP="00A00863">
      <w:pPr>
        <w:pStyle w:val="ListParagraph"/>
        <w:numPr>
          <w:ilvl w:val="0"/>
          <w:numId w:val="22"/>
        </w:numPr>
        <w:autoSpaceDE w:val="0"/>
        <w:autoSpaceDN w:val="0"/>
        <w:adjustRightInd w:val="0"/>
        <w:spacing w:after="0" w:line="240" w:lineRule="auto"/>
        <w:rPr>
          <w:rFonts w:eastAsiaTheme="minorEastAsia"/>
          <w:i/>
        </w:rPr>
      </w:pPr>
      <w:r w:rsidRPr="00901D60">
        <w:rPr>
          <w:rFonts w:eastAsiaTheme="minorEastAsia"/>
          <w:i/>
        </w:rPr>
        <w:t>assumptions that indicators of possible abuse such as behaviour, mood and injury</w:t>
      </w:r>
      <w:r w:rsidR="00A00863">
        <w:rPr>
          <w:rFonts w:eastAsiaTheme="minorEastAsia"/>
          <w:i/>
        </w:rPr>
        <w:t xml:space="preserve"> </w:t>
      </w:r>
      <w:r w:rsidRPr="00A00863">
        <w:rPr>
          <w:rFonts w:eastAsiaTheme="minorEastAsia"/>
          <w:i/>
        </w:rPr>
        <w:t>relate to the child’s disability without further exploration;</w:t>
      </w:r>
    </w:p>
    <w:p w:rsidR="00901D60" w:rsidRPr="00901D60" w:rsidRDefault="00901D60" w:rsidP="0048714C">
      <w:pPr>
        <w:pStyle w:val="ListParagraph"/>
        <w:numPr>
          <w:ilvl w:val="0"/>
          <w:numId w:val="22"/>
        </w:numPr>
        <w:autoSpaceDE w:val="0"/>
        <w:autoSpaceDN w:val="0"/>
        <w:adjustRightInd w:val="0"/>
        <w:spacing w:after="0" w:line="240" w:lineRule="auto"/>
        <w:rPr>
          <w:rFonts w:eastAsiaTheme="minorEastAsia"/>
          <w:i/>
        </w:rPr>
      </w:pPr>
      <w:r w:rsidRPr="00901D60">
        <w:rPr>
          <w:rFonts w:eastAsiaTheme="minorEastAsia"/>
          <w:i/>
        </w:rPr>
        <w:t>being more prone to peer group isolation than other children;</w:t>
      </w:r>
    </w:p>
    <w:p w:rsidR="00A00863" w:rsidRDefault="00901D60" w:rsidP="00A00863">
      <w:pPr>
        <w:pStyle w:val="ListParagraph"/>
        <w:numPr>
          <w:ilvl w:val="0"/>
          <w:numId w:val="22"/>
        </w:numPr>
        <w:autoSpaceDE w:val="0"/>
        <w:autoSpaceDN w:val="0"/>
        <w:adjustRightInd w:val="0"/>
        <w:spacing w:after="0" w:line="240" w:lineRule="auto"/>
        <w:rPr>
          <w:rFonts w:eastAsiaTheme="minorEastAsia"/>
          <w:i/>
        </w:rPr>
      </w:pPr>
      <w:r w:rsidRPr="00901D60">
        <w:rPr>
          <w:rFonts w:eastAsiaTheme="minorEastAsia"/>
          <w:i/>
        </w:rPr>
        <w:t>the potential for children with SEN and disabilities being disproportionally impacted</w:t>
      </w:r>
      <w:r w:rsidR="00A00863">
        <w:rPr>
          <w:rFonts w:eastAsiaTheme="minorEastAsia"/>
          <w:i/>
        </w:rPr>
        <w:t xml:space="preserve"> </w:t>
      </w:r>
      <w:r w:rsidRPr="00A00863">
        <w:rPr>
          <w:rFonts w:eastAsiaTheme="minorEastAsia"/>
          <w:i/>
        </w:rPr>
        <w:t>by behaviours such as bullying, without outwardly showing any signs; and</w:t>
      </w:r>
    </w:p>
    <w:p w:rsidR="00901D60" w:rsidRPr="00A00863" w:rsidRDefault="00901D60" w:rsidP="00A00863">
      <w:pPr>
        <w:pStyle w:val="ListParagraph"/>
        <w:numPr>
          <w:ilvl w:val="0"/>
          <w:numId w:val="22"/>
        </w:numPr>
        <w:autoSpaceDE w:val="0"/>
        <w:autoSpaceDN w:val="0"/>
        <w:adjustRightInd w:val="0"/>
        <w:spacing w:after="0" w:line="240" w:lineRule="auto"/>
        <w:rPr>
          <w:rFonts w:eastAsiaTheme="minorEastAsia"/>
          <w:i/>
        </w:rPr>
      </w:pPr>
      <w:r w:rsidRPr="00A00863">
        <w:rPr>
          <w:rFonts w:eastAsiaTheme="minorEastAsia"/>
          <w:i/>
        </w:rPr>
        <w:t>communication barriers and difficulties in overcoming these barriers</w:t>
      </w:r>
    </w:p>
    <w:p w:rsidR="00ED025C" w:rsidRPr="00901D60" w:rsidRDefault="00ED025C" w:rsidP="0048714C">
      <w:pPr>
        <w:ind w:left="0" w:firstLine="0"/>
        <w:rPr>
          <w:b/>
          <w:i/>
        </w:rPr>
      </w:pPr>
      <w:r>
        <w:rPr>
          <w:rFonts w:eastAsiaTheme="minorEastAsia"/>
          <w:i/>
        </w:rPr>
        <w:t>(</w:t>
      </w:r>
      <w:r w:rsidR="00A00863">
        <w:rPr>
          <w:rFonts w:eastAsiaTheme="minorEastAsia"/>
          <w:i/>
        </w:rPr>
        <w:t>KCSIE – Sept 2020</w:t>
      </w:r>
      <w:r>
        <w:rPr>
          <w:rFonts w:eastAsiaTheme="minorEastAsia"/>
          <w:i/>
        </w:rPr>
        <w:t>)</w:t>
      </w:r>
    </w:p>
    <w:p w:rsidR="00901D60" w:rsidRPr="00901D60" w:rsidRDefault="00901D60" w:rsidP="0048714C">
      <w:pPr>
        <w:rPr>
          <w:b/>
          <w:i/>
        </w:rPr>
      </w:pPr>
    </w:p>
    <w:p w:rsidR="00944A8B" w:rsidRDefault="00944A8B" w:rsidP="000402F0">
      <w:pPr>
        <w:spacing w:after="0" w:line="259" w:lineRule="auto"/>
        <w:ind w:left="0" w:firstLine="0"/>
        <w:rPr>
          <w:b/>
        </w:rPr>
      </w:pPr>
      <w:r>
        <w:rPr>
          <w:b/>
        </w:rPr>
        <w:t>Safeguarding – Stepping Stones (</w:t>
      </w:r>
      <w:r w:rsidR="00655E5C">
        <w:rPr>
          <w:b/>
        </w:rPr>
        <w:t>Stepping</w:t>
      </w:r>
      <w:r w:rsidR="00901D60">
        <w:rPr>
          <w:b/>
        </w:rPr>
        <w:t xml:space="preserve"> Stones School &amp; Mortimer House</w:t>
      </w:r>
      <w:r>
        <w:rPr>
          <w:b/>
        </w:rPr>
        <w:t>)</w:t>
      </w:r>
    </w:p>
    <w:p w:rsidR="00944A8B" w:rsidRDefault="00944A8B" w:rsidP="0048714C">
      <w:pPr>
        <w:spacing w:after="0" w:line="259" w:lineRule="auto"/>
        <w:ind w:left="372" w:firstLine="0"/>
        <w:rPr>
          <w:b/>
        </w:rPr>
      </w:pPr>
    </w:p>
    <w:p w:rsidR="00944A8B" w:rsidRDefault="00944A8B" w:rsidP="0048714C">
      <w:pPr>
        <w:spacing w:after="0" w:line="259" w:lineRule="auto"/>
        <w:ind w:left="372" w:firstLine="0"/>
        <w:rPr>
          <w:b/>
        </w:rPr>
      </w:pPr>
    </w:p>
    <w:p w:rsidR="000402F0" w:rsidRDefault="000402F0" w:rsidP="000402F0">
      <w:pPr>
        <w:spacing w:after="0" w:line="259" w:lineRule="auto"/>
        <w:ind w:left="372" w:firstLine="0"/>
        <w:rPr>
          <w:b/>
        </w:rPr>
      </w:pPr>
      <w:r w:rsidRPr="000402F0">
        <w:rPr>
          <w:b/>
          <w:noProof/>
          <w:highlight w:val="green"/>
        </w:rPr>
        <mc:AlternateContent>
          <mc:Choice Requires="wps">
            <w:drawing>
              <wp:anchor distT="45720" distB="45720" distL="114300" distR="114300" simplePos="0" relativeHeight="251684864" behindDoc="0" locked="0" layoutInCell="1" allowOverlap="1" wp14:anchorId="3B8722E6" wp14:editId="4A52A925">
                <wp:simplePos x="0" y="0"/>
                <wp:positionH relativeFrom="margin">
                  <wp:posOffset>1952368</wp:posOffset>
                </wp:positionH>
                <wp:positionV relativeFrom="paragraph">
                  <wp:posOffset>32986</wp:posOffset>
                </wp:positionV>
                <wp:extent cx="3311525" cy="1404620"/>
                <wp:effectExtent l="0" t="0" r="317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404620"/>
                        </a:xfrm>
                        <a:prstGeom prst="rect">
                          <a:avLst/>
                        </a:prstGeom>
                        <a:solidFill>
                          <a:srgbClr val="FFFFFF"/>
                        </a:solidFill>
                        <a:ln w="9525">
                          <a:noFill/>
                          <a:miter lim="800000"/>
                          <a:headEnd/>
                          <a:tailEnd/>
                        </a:ln>
                      </wps:spPr>
                      <wps:txbx>
                        <w:txbxContent>
                          <w:p w:rsidR="00923EBD" w:rsidRPr="000402F0" w:rsidRDefault="00923EBD" w:rsidP="000402F0">
                            <w:pPr>
                              <w:spacing w:after="0" w:line="259" w:lineRule="auto"/>
                              <w:ind w:left="372" w:firstLine="0"/>
                              <w:rPr>
                                <w:sz w:val="28"/>
                              </w:rPr>
                            </w:pPr>
                            <w:r w:rsidRPr="000402F0">
                              <w:rPr>
                                <w:sz w:val="28"/>
                              </w:rPr>
                              <w:t>Emma Gillin – Designated Safeguard Lead/Head of Education</w:t>
                            </w:r>
                          </w:p>
                          <w:p w:rsidR="00923EBD" w:rsidRDefault="00923EBD" w:rsidP="000402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8722E6" id="_x0000_t202" coordsize="21600,21600" o:spt="202" path="m,l,21600r21600,l21600,xe">
                <v:stroke joinstyle="miter"/>
                <v:path gradientshapeok="t" o:connecttype="rect"/>
              </v:shapetype>
              <v:shape id="Text Box 2" o:spid="_x0000_s1026" type="#_x0000_t202" style="position:absolute;left:0;text-align:left;margin-left:153.75pt;margin-top:2.6pt;width:260.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" stroked="f">
                <v:textbox style="mso-fit-shape-to-text:t">
                  <w:txbxContent>
                    <w:p w:rsidR="00923EBD" w:rsidRPr="000402F0" w:rsidRDefault="00923EBD" w:rsidP="000402F0">
                      <w:pPr>
                        <w:spacing w:after="0" w:line="259" w:lineRule="auto"/>
                        <w:ind w:left="372" w:firstLine="0"/>
                        <w:rPr>
                          <w:sz w:val="28"/>
                        </w:rPr>
                      </w:pPr>
                      <w:r w:rsidRPr="000402F0">
                        <w:rPr>
                          <w:sz w:val="28"/>
                        </w:rPr>
                        <w:t>Emma Gillin – Designated Safeguard Lead/Head of Education</w:t>
                      </w:r>
                    </w:p>
                    <w:p w:rsidR="00923EBD" w:rsidRDefault="00923EBD" w:rsidP="000402F0"/>
                  </w:txbxContent>
                </v:textbox>
                <w10:wrap type="square" anchorx="margin"/>
              </v:shape>
            </w:pict>
          </mc:Fallback>
        </mc:AlternateContent>
      </w:r>
      <w:r w:rsidRPr="000402F0">
        <w:rPr>
          <w:b/>
          <w:noProof/>
          <w:highlight w:val="green"/>
        </w:rPr>
        <mc:AlternateContent>
          <mc:Choice Requires="wps">
            <w:drawing>
              <wp:anchor distT="45720" distB="45720" distL="114300" distR="114300" simplePos="0" relativeHeight="251682816" behindDoc="0" locked="0" layoutInCell="1" allowOverlap="1" wp14:anchorId="73F59489" wp14:editId="2F502EAD">
                <wp:simplePos x="0" y="0"/>
                <wp:positionH relativeFrom="margin">
                  <wp:posOffset>1952368</wp:posOffset>
                </wp:positionH>
                <wp:positionV relativeFrom="paragraph">
                  <wp:posOffset>32986</wp:posOffset>
                </wp:positionV>
                <wp:extent cx="3311525" cy="1404620"/>
                <wp:effectExtent l="0" t="0" r="317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404620"/>
                        </a:xfrm>
                        <a:prstGeom prst="rect">
                          <a:avLst/>
                        </a:prstGeom>
                        <a:solidFill>
                          <a:srgbClr val="FFFFFF"/>
                        </a:solidFill>
                        <a:ln w="9525">
                          <a:noFill/>
                          <a:miter lim="800000"/>
                          <a:headEnd/>
                          <a:tailEnd/>
                        </a:ln>
                      </wps:spPr>
                      <wps:txbx>
                        <w:txbxContent>
                          <w:p w:rsidR="00923EBD" w:rsidRPr="000402F0" w:rsidRDefault="00923EBD" w:rsidP="000402F0">
                            <w:pPr>
                              <w:spacing w:after="0" w:line="259" w:lineRule="auto"/>
                              <w:ind w:left="372" w:firstLine="0"/>
                              <w:rPr>
                                <w:sz w:val="28"/>
                              </w:rPr>
                            </w:pPr>
                            <w:r w:rsidRPr="000402F0">
                              <w:rPr>
                                <w:sz w:val="28"/>
                              </w:rPr>
                              <w:t>Emma Gillin – Designated Safeguard Lead/Head of Education</w:t>
                            </w:r>
                          </w:p>
                          <w:p w:rsidR="00923EBD" w:rsidRDefault="00923EBD" w:rsidP="000402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59489" id="_x0000_s1027" type="#_x0000_t202" style="position:absolute;left:0;text-align:left;margin-left:153.75pt;margin-top:2.6pt;width:260.7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" stroked="f">
                <v:textbox style="mso-fit-shape-to-text:t">
                  <w:txbxContent>
                    <w:p w:rsidR="00923EBD" w:rsidRPr="000402F0" w:rsidRDefault="00923EBD" w:rsidP="000402F0">
                      <w:pPr>
                        <w:spacing w:after="0" w:line="259" w:lineRule="auto"/>
                        <w:ind w:left="372" w:firstLine="0"/>
                        <w:rPr>
                          <w:sz w:val="28"/>
                        </w:rPr>
                      </w:pPr>
                      <w:r w:rsidRPr="000402F0">
                        <w:rPr>
                          <w:sz w:val="28"/>
                        </w:rPr>
                        <w:t>Emma Gillin – Designated Safeguard Lead/Head of Education</w:t>
                      </w:r>
                    </w:p>
                    <w:p w:rsidR="00923EBD" w:rsidRDefault="00923EBD" w:rsidP="000402F0"/>
                  </w:txbxContent>
                </v:textbox>
                <w10:wrap type="square" anchorx="margin"/>
              </v:shape>
            </w:pict>
          </mc:Fallback>
        </mc:AlternateContent>
      </w:r>
      <w:r w:rsidRPr="000402F0">
        <w:rPr>
          <w:b/>
          <w:noProof/>
          <w:highlight w:val="green"/>
        </w:rPr>
        <mc:AlternateContent>
          <mc:Choice Requires="wps">
            <w:drawing>
              <wp:anchor distT="45720" distB="45720" distL="114300" distR="114300" simplePos="0" relativeHeight="251679744" behindDoc="0" locked="0" layoutInCell="1" allowOverlap="1">
                <wp:simplePos x="0" y="0"/>
                <wp:positionH relativeFrom="margin">
                  <wp:posOffset>1951990</wp:posOffset>
                </wp:positionH>
                <wp:positionV relativeFrom="paragraph">
                  <wp:posOffset>32385</wp:posOffset>
                </wp:positionV>
                <wp:extent cx="3311525" cy="140462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404620"/>
                        </a:xfrm>
                        <a:prstGeom prst="rect">
                          <a:avLst/>
                        </a:prstGeom>
                        <a:solidFill>
                          <a:srgbClr val="FFFFFF"/>
                        </a:solidFill>
                        <a:ln w="9525">
                          <a:noFill/>
                          <a:miter lim="800000"/>
                          <a:headEnd/>
                          <a:tailEnd/>
                        </a:ln>
                      </wps:spPr>
                      <wps:txbx>
                        <w:txbxContent>
                          <w:p w:rsidR="00923EBD" w:rsidRPr="000402F0" w:rsidRDefault="00923EBD" w:rsidP="000402F0">
                            <w:pPr>
                              <w:spacing w:after="0" w:line="259" w:lineRule="auto"/>
                              <w:ind w:left="372" w:firstLine="0"/>
                              <w:rPr>
                                <w:sz w:val="28"/>
                              </w:rPr>
                            </w:pPr>
                            <w:r w:rsidRPr="000402F0">
                              <w:rPr>
                                <w:sz w:val="28"/>
                              </w:rPr>
                              <w:t>Emma Gillin – Designated Safeguard Lead/Head of Education</w:t>
                            </w:r>
                          </w:p>
                          <w:p w:rsidR="00923EBD" w:rsidRDefault="00923EB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53.7pt;margin-top:2.55pt;width:260.7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" stroked="f">
                <v:textbox style="mso-fit-shape-to-text:t">
                  <w:txbxContent>
                    <w:p w:rsidR="00923EBD" w:rsidRPr="000402F0" w:rsidRDefault="00923EBD" w:rsidP="000402F0">
                      <w:pPr>
                        <w:spacing w:after="0" w:line="259" w:lineRule="auto"/>
                        <w:ind w:left="372" w:firstLine="0"/>
                        <w:rPr>
                          <w:sz w:val="28"/>
                        </w:rPr>
                      </w:pPr>
                      <w:r w:rsidRPr="000402F0">
                        <w:rPr>
                          <w:sz w:val="28"/>
                        </w:rPr>
                        <w:t>Emma Gillin – Designated Safeguard Lead/Head of Education</w:t>
                      </w:r>
                    </w:p>
                    <w:p w:rsidR="00923EBD" w:rsidRDefault="00923EBD"/>
                  </w:txbxContent>
                </v:textbox>
                <w10:wrap type="square" anchorx="margin"/>
              </v:shape>
            </w:pict>
          </mc:Fallback>
        </mc:AlternateContent>
      </w:r>
      <w:r w:rsidR="00944A8B">
        <w:rPr>
          <w:b/>
          <w:noProof/>
        </w:rPr>
        <w:drawing>
          <wp:inline distT="0" distB="0" distL="0" distR="0" wp14:anchorId="6C86C53B">
            <wp:extent cx="819756"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3550" cy="1007269"/>
                    </a:xfrm>
                    <a:prstGeom prst="rect">
                      <a:avLst/>
                    </a:prstGeom>
                    <a:noFill/>
                  </pic:spPr>
                </pic:pic>
              </a:graphicData>
            </a:graphic>
          </wp:inline>
        </w:drawing>
      </w:r>
    </w:p>
    <w:p w:rsidR="00944A8B" w:rsidRDefault="00944A8B" w:rsidP="0048714C">
      <w:pPr>
        <w:spacing w:after="0" w:line="259" w:lineRule="auto"/>
        <w:ind w:left="372" w:firstLine="0"/>
        <w:rPr>
          <w:b/>
        </w:rPr>
      </w:pPr>
    </w:p>
    <w:p w:rsidR="00944A8B" w:rsidRDefault="008650A3" w:rsidP="0048714C">
      <w:pPr>
        <w:spacing w:after="0" w:line="259" w:lineRule="auto"/>
        <w:ind w:left="372" w:firstLine="0"/>
        <w:rPr>
          <w:b/>
        </w:rPr>
      </w:pPr>
      <w:r>
        <w:rPr>
          <w:b/>
          <w:noProof/>
        </w:rPr>
        <w:drawing>
          <wp:anchor distT="0" distB="0" distL="114300" distR="114300" simplePos="0" relativeHeight="251680768" behindDoc="0" locked="0" layoutInCell="1" allowOverlap="1">
            <wp:simplePos x="0" y="0"/>
            <wp:positionH relativeFrom="column">
              <wp:posOffset>182880</wp:posOffset>
            </wp:positionH>
            <wp:positionV relativeFrom="paragraph">
              <wp:posOffset>5715</wp:posOffset>
            </wp:positionV>
            <wp:extent cx="890897" cy="112014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4837" cy="1125094"/>
                    </a:xfrm>
                    <a:prstGeom prst="rect">
                      <a:avLst/>
                    </a:prstGeom>
                    <a:noFill/>
                  </pic:spPr>
                </pic:pic>
              </a:graphicData>
            </a:graphic>
            <wp14:sizeRelH relativeFrom="margin">
              <wp14:pctWidth>0</wp14:pctWidth>
            </wp14:sizeRelH>
            <wp14:sizeRelV relativeFrom="margin">
              <wp14:pctHeight>0</wp14:pctHeight>
            </wp14:sizeRelV>
          </wp:anchor>
        </w:drawing>
      </w:r>
      <w:r w:rsidR="000402F0" w:rsidRPr="000402F0">
        <w:rPr>
          <w:b/>
          <w:noProof/>
          <w:highlight w:val="green"/>
        </w:rPr>
        <mc:AlternateContent>
          <mc:Choice Requires="wps">
            <w:drawing>
              <wp:anchor distT="45720" distB="45720" distL="114300" distR="114300" simplePos="0" relativeHeight="251686912" behindDoc="0" locked="0" layoutInCell="1" allowOverlap="1" wp14:anchorId="778C8DE3" wp14:editId="662C2936">
                <wp:simplePos x="0" y="0"/>
                <wp:positionH relativeFrom="margin">
                  <wp:posOffset>1927225</wp:posOffset>
                </wp:positionH>
                <wp:positionV relativeFrom="paragraph">
                  <wp:posOffset>29553</wp:posOffset>
                </wp:positionV>
                <wp:extent cx="3311525" cy="1404620"/>
                <wp:effectExtent l="0" t="0" r="317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404620"/>
                        </a:xfrm>
                        <a:prstGeom prst="rect">
                          <a:avLst/>
                        </a:prstGeom>
                        <a:solidFill>
                          <a:srgbClr val="FFFFFF"/>
                        </a:solidFill>
                        <a:ln w="9525">
                          <a:noFill/>
                          <a:miter lim="800000"/>
                          <a:headEnd/>
                          <a:tailEnd/>
                        </a:ln>
                      </wps:spPr>
                      <wps:txbx>
                        <w:txbxContent>
                          <w:p w:rsidR="00923EBD" w:rsidRDefault="00923EBD" w:rsidP="000402F0">
                            <w:pPr>
                              <w:spacing w:after="0" w:line="259" w:lineRule="auto"/>
                              <w:ind w:left="372" w:firstLine="0"/>
                              <w:rPr>
                                <w:sz w:val="28"/>
                              </w:rPr>
                            </w:pPr>
                          </w:p>
                          <w:p w:rsidR="00923EBD" w:rsidRPr="000402F0" w:rsidRDefault="00923EBD" w:rsidP="000402F0">
                            <w:pPr>
                              <w:spacing w:after="0" w:line="259" w:lineRule="auto"/>
                              <w:ind w:left="372" w:firstLine="0"/>
                              <w:rPr>
                                <w:sz w:val="28"/>
                              </w:rPr>
                            </w:pPr>
                            <w:r w:rsidRPr="000402F0">
                              <w:rPr>
                                <w:sz w:val="28"/>
                              </w:rPr>
                              <w:t>Tom Ellison – Director of Operations/Governor</w:t>
                            </w:r>
                          </w:p>
                          <w:p w:rsidR="00923EBD" w:rsidRDefault="00923EBD" w:rsidP="000402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C8DE3" id="_x0000_s1029" type="#_x0000_t202" style="position:absolute;left:0;text-align:left;margin-left:151.75pt;margin-top:2.35pt;width:260.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" stroked="f">
                <v:textbox style="mso-fit-shape-to-text:t">
                  <w:txbxContent>
                    <w:p w:rsidR="00923EBD" w:rsidRDefault="00923EBD" w:rsidP="000402F0">
                      <w:pPr>
                        <w:spacing w:after="0" w:line="259" w:lineRule="auto"/>
                        <w:ind w:left="372" w:firstLine="0"/>
                        <w:rPr>
                          <w:sz w:val="28"/>
                        </w:rPr>
                      </w:pPr>
                    </w:p>
                    <w:p w:rsidR="00923EBD" w:rsidRPr="000402F0" w:rsidRDefault="00923EBD" w:rsidP="000402F0">
                      <w:pPr>
                        <w:spacing w:after="0" w:line="259" w:lineRule="auto"/>
                        <w:ind w:left="372" w:firstLine="0"/>
                        <w:rPr>
                          <w:sz w:val="28"/>
                        </w:rPr>
                      </w:pPr>
                      <w:r w:rsidRPr="000402F0">
                        <w:rPr>
                          <w:sz w:val="28"/>
                        </w:rPr>
                        <w:t>Tom Ellison – Director of Operations/Governor</w:t>
                      </w:r>
                    </w:p>
                    <w:p w:rsidR="00923EBD" w:rsidRDefault="00923EBD" w:rsidP="000402F0"/>
                  </w:txbxContent>
                </v:textbox>
                <w10:wrap type="square" anchorx="margin"/>
              </v:shape>
            </w:pict>
          </mc:Fallback>
        </mc:AlternateContent>
      </w:r>
    </w:p>
    <w:p w:rsidR="00944A8B" w:rsidRDefault="00944A8B" w:rsidP="0048714C">
      <w:pPr>
        <w:spacing w:after="0" w:line="259" w:lineRule="auto"/>
        <w:ind w:left="372" w:firstLine="0"/>
        <w:rPr>
          <w:b/>
        </w:rPr>
      </w:pPr>
    </w:p>
    <w:p w:rsidR="00944A8B" w:rsidRDefault="00944A8B" w:rsidP="0048714C">
      <w:pPr>
        <w:spacing w:after="0" w:line="259" w:lineRule="auto"/>
        <w:ind w:left="372" w:firstLine="0"/>
        <w:rPr>
          <w:b/>
        </w:rPr>
      </w:pPr>
    </w:p>
    <w:p w:rsidR="00944A8B" w:rsidRDefault="00944A8B" w:rsidP="0048714C">
      <w:pPr>
        <w:spacing w:after="0" w:line="259" w:lineRule="auto"/>
        <w:ind w:left="372" w:firstLine="0"/>
        <w:rPr>
          <w:b/>
        </w:rPr>
      </w:pPr>
    </w:p>
    <w:p w:rsidR="00944A8B" w:rsidRDefault="00944A8B" w:rsidP="0048714C">
      <w:pPr>
        <w:spacing w:after="0" w:line="259" w:lineRule="auto"/>
        <w:ind w:left="372" w:firstLine="0"/>
        <w:rPr>
          <w:b/>
        </w:rPr>
      </w:pPr>
    </w:p>
    <w:p w:rsidR="000402F0" w:rsidRDefault="000402F0" w:rsidP="0048714C">
      <w:pPr>
        <w:spacing w:after="0" w:line="259" w:lineRule="auto"/>
        <w:ind w:left="372" w:firstLine="0"/>
        <w:rPr>
          <w:b/>
        </w:rPr>
      </w:pPr>
    </w:p>
    <w:p w:rsidR="000402F0" w:rsidRDefault="000402F0" w:rsidP="0048714C">
      <w:pPr>
        <w:spacing w:after="0" w:line="259" w:lineRule="auto"/>
        <w:ind w:left="372" w:firstLine="0"/>
        <w:rPr>
          <w:b/>
        </w:rPr>
      </w:pPr>
    </w:p>
    <w:p w:rsidR="000402F0" w:rsidRDefault="00A00863" w:rsidP="0048714C">
      <w:pPr>
        <w:spacing w:after="0" w:line="259" w:lineRule="auto"/>
        <w:ind w:left="372" w:firstLine="0"/>
        <w:rPr>
          <w:b/>
        </w:rPr>
      </w:pPr>
      <w:r>
        <w:rPr>
          <w:b/>
          <w:noProof/>
        </w:rPr>
        <w:drawing>
          <wp:anchor distT="0" distB="0" distL="114300" distR="114300" simplePos="0" relativeHeight="251689984" behindDoc="0" locked="0" layoutInCell="1" allowOverlap="1">
            <wp:simplePos x="0" y="0"/>
            <wp:positionH relativeFrom="margin">
              <wp:posOffset>-144780</wp:posOffset>
            </wp:positionH>
            <wp:positionV relativeFrom="paragraph">
              <wp:posOffset>187325</wp:posOffset>
            </wp:positionV>
            <wp:extent cx="1615440" cy="12007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1200785"/>
                    </a:xfrm>
                    <a:prstGeom prst="rect">
                      <a:avLst/>
                    </a:prstGeom>
                    <a:noFill/>
                  </pic:spPr>
                </pic:pic>
              </a:graphicData>
            </a:graphic>
          </wp:anchor>
        </w:drawing>
      </w:r>
    </w:p>
    <w:p w:rsidR="000402F0" w:rsidRDefault="000402F0" w:rsidP="0048714C">
      <w:pPr>
        <w:spacing w:after="0" w:line="259" w:lineRule="auto"/>
        <w:ind w:left="372" w:firstLine="0"/>
        <w:rPr>
          <w:b/>
        </w:rPr>
      </w:pPr>
    </w:p>
    <w:p w:rsidR="000402F0" w:rsidRDefault="00A00863" w:rsidP="0048714C">
      <w:pPr>
        <w:spacing w:after="0" w:line="259" w:lineRule="auto"/>
        <w:ind w:left="372" w:firstLine="0"/>
        <w:rPr>
          <w:b/>
        </w:rPr>
      </w:pPr>
      <w:r w:rsidRPr="000402F0">
        <w:rPr>
          <w:b/>
          <w:noProof/>
          <w:highlight w:val="green"/>
        </w:rPr>
        <w:lastRenderedPageBreak/>
        <mc:AlternateContent>
          <mc:Choice Requires="wps">
            <w:drawing>
              <wp:anchor distT="45720" distB="45720" distL="114300" distR="114300" simplePos="0" relativeHeight="251688960" behindDoc="0" locked="0" layoutInCell="1" allowOverlap="1" wp14:anchorId="08A76A71" wp14:editId="19AB1C49">
                <wp:simplePos x="0" y="0"/>
                <wp:positionH relativeFrom="margin">
                  <wp:posOffset>1805940</wp:posOffset>
                </wp:positionH>
                <wp:positionV relativeFrom="paragraph">
                  <wp:posOffset>50800</wp:posOffset>
                </wp:positionV>
                <wp:extent cx="350964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404620"/>
                        </a:xfrm>
                        <a:prstGeom prst="rect">
                          <a:avLst/>
                        </a:prstGeom>
                        <a:solidFill>
                          <a:srgbClr val="FFFFFF"/>
                        </a:solidFill>
                        <a:ln w="9525">
                          <a:noFill/>
                          <a:miter lim="800000"/>
                          <a:headEnd/>
                          <a:tailEnd/>
                        </a:ln>
                      </wps:spPr>
                      <wps:txbx>
                        <w:txbxContent>
                          <w:p w:rsidR="00923EBD" w:rsidRDefault="00923EBD" w:rsidP="00E94797">
                            <w:pPr>
                              <w:spacing w:after="0" w:line="259" w:lineRule="auto"/>
                              <w:ind w:left="372" w:firstLine="0"/>
                              <w:rPr>
                                <w:sz w:val="28"/>
                              </w:rPr>
                            </w:pPr>
                            <w:r w:rsidRPr="000402F0">
                              <w:rPr>
                                <w:sz w:val="28"/>
                              </w:rPr>
                              <w:t xml:space="preserve">Emma </w:t>
                            </w:r>
                            <w:r>
                              <w:rPr>
                                <w:sz w:val="28"/>
                              </w:rPr>
                              <w:t>Rheeston</w:t>
                            </w:r>
                            <w:r w:rsidRPr="000402F0">
                              <w:rPr>
                                <w:sz w:val="28"/>
                              </w:rPr>
                              <w:t xml:space="preserve"> –</w:t>
                            </w:r>
                            <w:r>
                              <w:rPr>
                                <w:sz w:val="28"/>
                              </w:rPr>
                              <w:t xml:space="preserve">Safeguard Deputy </w:t>
                            </w:r>
                          </w:p>
                          <w:p w:rsidR="00923EBD" w:rsidRPr="000402F0" w:rsidRDefault="00923EBD" w:rsidP="00663EC1">
                            <w:pPr>
                              <w:spacing w:after="0" w:line="259" w:lineRule="auto"/>
                              <w:rPr>
                                <w:sz w:val="28"/>
                              </w:rPr>
                            </w:pPr>
                            <w:r>
                              <w:rPr>
                                <w:sz w:val="28"/>
                              </w:rPr>
                              <w:t xml:space="preserve">Learning/Support Lead </w:t>
                            </w:r>
                          </w:p>
                          <w:p w:rsidR="00923EBD" w:rsidRDefault="00923EBD" w:rsidP="00E947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76A71" id="_x0000_s1030" type="#_x0000_t202" style="position:absolute;left:0;text-align:left;margin-left:142.2pt;margin-top:4pt;width:276.3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" stroked="f">
                <v:textbox style="mso-fit-shape-to-text:t">
                  <w:txbxContent>
                    <w:p w:rsidR="00923EBD" w:rsidRDefault="00923EBD" w:rsidP="00E94797">
                      <w:pPr>
                        <w:spacing w:after="0" w:line="259" w:lineRule="auto"/>
                        <w:ind w:left="372" w:firstLine="0"/>
                        <w:rPr>
                          <w:sz w:val="28"/>
                        </w:rPr>
                      </w:pPr>
                      <w:r w:rsidRPr="000402F0">
                        <w:rPr>
                          <w:sz w:val="28"/>
                        </w:rPr>
                        <w:t xml:space="preserve">Emma </w:t>
                      </w:r>
                      <w:r>
                        <w:rPr>
                          <w:sz w:val="28"/>
                        </w:rPr>
                        <w:t>Rheeston</w:t>
                      </w:r>
                      <w:r w:rsidRPr="000402F0">
                        <w:rPr>
                          <w:sz w:val="28"/>
                        </w:rPr>
                        <w:t xml:space="preserve"> –</w:t>
                      </w:r>
                      <w:r>
                        <w:rPr>
                          <w:sz w:val="28"/>
                        </w:rPr>
                        <w:t xml:space="preserve">Safeguard Deputy </w:t>
                      </w:r>
                    </w:p>
                    <w:p w:rsidR="00923EBD" w:rsidRPr="000402F0" w:rsidRDefault="00923EBD" w:rsidP="00663EC1">
                      <w:pPr>
                        <w:spacing w:after="0" w:line="259" w:lineRule="auto"/>
                        <w:rPr>
                          <w:sz w:val="28"/>
                        </w:rPr>
                      </w:pPr>
                      <w:r>
                        <w:rPr>
                          <w:sz w:val="28"/>
                        </w:rPr>
                        <w:t xml:space="preserve">Learning/Support Lead </w:t>
                      </w:r>
                    </w:p>
                    <w:p w:rsidR="00923EBD" w:rsidRDefault="00923EBD" w:rsidP="00E94797"/>
                  </w:txbxContent>
                </v:textbox>
                <w10:wrap type="square" anchorx="margin"/>
              </v:shape>
            </w:pict>
          </mc:Fallback>
        </mc:AlternateContent>
      </w:r>
    </w:p>
    <w:p w:rsidR="000402F0" w:rsidRDefault="000402F0" w:rsidP="008650A3">
      <w:pPr>
        <w:spacing w:after="0" w:line="259" w:lineRule="auto"/>
        <w:rPr>
          <w:b/>
        </w:rPr>
      </w:pPr>
    </w:p>
    <w:p w:rsidR="008650A3" w:rsidRDefault="008650A3" w:rsidP="008650A3">
      <w:pPr>
        <w:spacing w:after="0" w:line="259" w:lineRule="auto"/>
        <w:rPr>
          <w:b/>
        </w:rPr>
      </w:pPr>
    </w:p>
    <w:p w:rsidR="008650A3" w:rsidRDefault="008650A3" w:rsidP="008650A3">
      <w:pPr>
        <w:spacing w:after="0" w:line="259" w:lineRule="auto"/>
        <w:rPr>
          <w:b/>
        </w:rPr>
      </w:pPr>
    </w:p>
    <w:p w:rsidR="008650A3" w:rsidRDefault="008650A3" w:rsidP="008650A3">
      <w:pPr>
        <w:spacing w:after="0" w:line="259" w:lineRule="auto"/>
        <w:rPr>
          <w:b/>
        </w:rPr>
      </w:pPr>
    </w:p>
    <w:p w:rsidR="008650A3" w:rsidRDefault="008650A3" w:rsidP="008650A3">
      <w:pPr>
        <w:spacing w:after="0" w:line="259" w:lineRule="auto"/>
        <w:rPr>
          <w:b/>
        </w:rPr>
      </w:pPr>
    </w:p>
    <w:p w:rsidR="008650A3" w:rsidRDefault="008650A3" w:rsidP="008650A3">
      <w:pPr>
        <w:spacing w:after="0" w:line="259" w:lineRule="auto"/>
        <w:rPr>
          <w:b/>
        </w:rPr>
      </w:pPr>
    </w:p>
    <w:p w:rsidR="008650A3" w:rsidRDefault="008650A3" w:rsidP="008650A3">
      <w:pPr>
        <w:spacing w:after="0" w:line="259" w:lineRule="auto"/>
        <w:rPr>
          <w:b/>
        </w:rPr>
      </w:pPr>
    </w:p>
    <w:p w:rsidR="008650A3" w:rsidRDefault="008650A3" w:rsidP="008650A3">
      <w:pPr>
        <w:spacing w:after="0" w:line="259" w:lineRule="auto"/>
        <w:rPr>
          <w:b/>
        </w:rPr>
      </w:pPr>
    </w:p>
    <w:p w:rsidR="008650A3" w:rsidRDefault="008650A3" w:rsidP="008650A3">
      <w:pPr>
        <w:spacing w:after="0" w:line="259" w:lineRule="auto"/>
        <w:rPr>
          <w:b/>
        </w:rPr>
      </w:pPr>
    </w:p>
    <w:p w:rsidR="008650A3" w:rsidRDefault="008650A3" w:rsidP="008650A3">
      <w:pPr>
        <w:spacing w:after="0" w:line="259" w:lineRule="auto"/>
        <w:rPr>
          <w:b/>
        </w:rPr>
      </w:pPr>
    </w:p>
    <w:p w:rsidR="000402F0" w:rsidRDefault="000402F0" w:rsidP="0048714C">
      <w:pPr>
        <w:spacing w:after="0" w:line="259" w:lineRule="auto"/>
        <w:ind w:left="372" w:firstLine="0"/>
        <w:rPr>
          <w:b/>
        </w:rPr>
      </w:pPr>
    </w:p>
    <w:p w:rsidR="000402F0" w:rsidRDefault="000402F0" w:rsidP="0048714C">
      <w:pPr>
        <w:spacing w:after="0" w:line="259" w:lineRule="auto"/>
        <w:ind w:left="372" w:firstLine="0"/>
        <w:rPr>
          <w:b/>
        </w:rPr>
      </w:pPr>
    </w:p>
    <w:p w:rsidR="00655E5C" w:rsidRDefault="00655E5C" w:rsidP="0048714C">
      <w:pPr>
        <w:spacing w:after="0" w:line="259" w:lineRule="auto"/>
        <w:ind w:left="372" w:firstLine="0"/>
        <w:rPr>
          <w:b/>
        </w:rPr>
      </w:pPr>
    </w:p>
    <w:p w:rsidR="00655E5C" w:rsidRDefault="00F02E54" w:rsidP="000402F0">
      <w:pPr>
        <w:spacing w:after="0" w:line="259" w:lineRule="auto"/>
        <w:rPr>
          <w:b/>
        </w:rPr>
      </w:pPr>
      <w:r w:rsidRPr="00ED025C">
        <w:rPr>
          <w:b/>
          <w:highlight w:val="green"/>
        </w:rPr>
        <w:t>REMEMBER: WE HAVE TWO SITES</w:t>
      </w:r>
    </w:p>
    <w:p w:rsidR="00655E5C" w:rsidRDefault="00655E5C" w:rsidP="0048714C">
      <w:pPr>
        <w:spacing w:after="0" w:line="259" w:lineRule="auto"/>
        <w:ind w:left="372" w:firstLine="0"/>
        <w:rPr>
          <w:b/>
        </w:rPr>
      </w:pPr>
    </w:p>
    <w:p w:rsidR="00655E5C" w:rsidRDefault="00655E5C" w:rsidP="0048714C">
      <w:pPr>
        <w:spacing w:after="0" w:line="259" w:lineRule="auto"/>
        <w:ind w:left="372" w:firstLine="0"/>
        <w:rPr>
          <w:b/>
        </w:rPr>
      </w:pPr>
    </w:p>
    <w:p w:rsidR="00655E5C" w:rsidRDefault="00F02E54" w:rsidP="0048714C">
      <w:pPr>
        <w:spacing w:after="0" w:line="259" w:lineRule="auto"/>
        <w:ind w:left="372" w:firstLine="0"/>
        <w:rPr>
          <w:b/>
        </w:rPr>
      </w:pPr>
      <w:r>
        <w:rPr>
          <w:b/>
        </w:rPr>
        <w:t>VALLEY HOUSE HUB</w:t>
      </w:r>
      <w:r w:rsidR="00655E5C">
        <w:rPr>
          <w:b/>
        </w:rPr>
        <w:t xml:space="preserve"> (WARWICKSHIRE)</w:t>
      </w:r>
    </w:p>
    <w:p w:rsidR="00283128" w:rsidRDefault="00283128" w:rsidP="0048714C">
      <w:pPr>
        <w:spacing w:after="0" w:line="259" w:lineRule="auto"/>
        <w:ind w:left="372" w:firstLine="0"/>
        <w:rPr>
          <w:b/>
        </w:rPr>
      </w:pPr>
      <w:r w:rsidRPr="008F68A6">
        <w:rPr>
          <w:noProof/>
        </w:rPr>
        <w:lastRenderedPageBreak/>
        <w:drawing>
          <wp:inline distT="0" distB="0" distL="0" distR="0" wp14:anchorId="14EFB624" wp14:editId="4B2B49CF">
            <wp:extent cx="5721179" cy="729432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291" cy="7346739"/>
                    </a:xfrm>
                    <a:prstGeom prst="rect">
                      <a:avLst/>
                    </a:prstGeom>
                    <a:noFill/>
                    <a:ln>
                      <a:noFill/>
                    </a:ln>
                  </pic:spPr>
                </pic:pic>
              </a:graphicData>
            </a:graphic>
          </wp:inline>
        </w:drawing>
      </w:r>
    </w:p>
    <w:p w:rsidR="00944A8B" w:rsidRDefault="00944A8B" w:rsidP="0048714C">
      <w:pPr>
        <w:spacing w:after="0" w:line="259" w:lineRule="auto"/>
        <w:ind w:left="372" w:firstLine="0"/>
        <w:rPr>
          <w:b/>
        </w:rPr>
      </w:pPr>
    </w:p>
    <w:p w:rsidR="00655E5C" w:rsidRDefault="00663EC1" w:rsidP="008650A3">
      <w:pPr>
        <w:spacing w:after="0" w:line="259" w:lineRule="auto"/>
        <w:ind w:left="0" w:firstLine="0"/>
        <w:rPr>
          <w:b/>
        </w:rPr>
      </w:pPr>
      <w:r w:rsidRPr="00663EC1">
        <w:rPr>
          <w:b/>
          <w:noProof/>
        </w:rPr>
        <w:drawing>
          <wp:anchor distT="0" distB="0" distL="114300" distR="114300" simplePos="0" relativeHeight="251691008" behindDoc="0" locked="0" layoutInCell="1" allowOverlap="1">
            <wp:simplePos x="0" y="0"/>
            <wp:positionH relativeFrom="column">
              <wp:posOffset>-304800</wp:posOffset>
            </wp:positionH>
            <wp:positionV relativeFrom="paragraph">
              <wp:posOffset>-918210</wp:posOffset>
            </wp:positionV>
            <wp:extent cx="3177540" cy="1061061"/>
            <wp:effectExtent l="0" t="0" r="3810" b="6350"/>
            <wp:wrapNone/>
            <wp:docPr id="15" name="Picture 15" descr="Stoke-on-Trent and Staffordshire Safguarding Childre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ke-on-Trent and Staffordshire Safguarding Children Bo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1659" cy="10657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5E5C" w:rsidRDefault="00655E5C" w:rsidP="0048714C">
      <w:pPr>
        <w:spacing w:after="0" w:line="259" w:lineRule="auto"/>
        <w:ind w:left="372" w:firstLine="0"/>
        <w:rPr>
          <w:b/>
        </w:rPr>
      </w:pPr>
    </w:p>
    <w:p w:rsidR="00655E5C" w:rsidRDefault="00655E5C" w:rsidP="0048714C">
      <w:pPr>
        <w:spacing w:after="0" w:line="259" w:lineRule="auto"/>
        <w:ind w:left="372" w:firstLine="0"/>
        <w:rPr>
          <w:b/>
        </w:rPr>
      </w:pPr>
    </w:p>
    <w:p w:rsidR="00655E5C" w:rsidRDefault="00655E5C" w:rsidP="0048714C">
      <w:pPr>
        <w:spacing w:after="0" w:line="259" w:lineRule="auto"/>
        <w:ind w:left="372" w:firstLine="0"/>
        <w:rPr>
          <w:b/>
        </w:rPr>
      </w:pPr>
    </w:p>
    <w:p w:rsidR="00655E5C" w:rsidRDefault="00655E5C" w:rsidP="0048714C">
      <w:pPr>
        <w:spacing w:after="0" w:line="259" w:lineRule="auto"/>
        <w:ind w:left="372" w:firstLine="0"/>
        <w:rPr>
          <w:b/>
        </w:rPr>
      </w:pPr>
      <w:r>
        <w:rPr>
          <w:b/>
        </w:rPr>
        <w:t>MORTIMER HOUSE REPORTING SYSTEM</w:t>
      </w:r>
    </w:p>
    <w:p w:rsidR="00655E5C" w:rsidRDefault="00655E5C" w:rsidP="0048714C">
      <w:pPr>
        <w:spacing w:after="0" w:line="259" w:lineRule="auto"/>
        <w:ind w:left="372" w:firstLine="0"/>
        <w:rPr>
          <w:b/>
        </w:rPr>
      </w:pPr>
      <w:r>
        <w:rPr>
          <w:b/>
        </w:rPr>
        <w:t>(STAFFORDSHIRE)</w:t>
      </w:r>
    </w:p>
    <w:p w:rsidR="00655E5C" w:rsidRDefault="00655E5C" w:rsidP="0048714C">
      <w:pPr>
        <w:spacing w:after="0" w:line="259" w:lineRule="auto"/>
        <w:ind w:left="372" w:firstLine="0"/>
        <w:rPr>
          <w:b/>
        </w:rPr>
      </w:pPr>
    </w:p>
    <w:p w:rsidR="00655E5C" w:rsidRPr="00655E5C" w:rsidRDefault="00924690" w:rsidP="0048714C">
      <w:pPr>
        <w:shd w:val="clear" w:color="auto" w:fill="FFFFFF"/>
        <w:spacing w:before="100" w:beforeAutospacing="1" w:after="100" w:afterAutospacing="1" w:line="240" w:lineRule="auto"/>
        <w:ind w:left="0" w:firstLine="0"/>
        <w:outlineLvl w:val="2"/>
        <w:rPr>
          <w:rFonts w:eastAsia="Times New Roman"/>
          <w:b/>
          <w:bCs/>
          <w:sz w:val="29"/>
          <w:szCs w:val="29"/>
        </w:rPr>
      </w:pPr>
      <w:hyperlink r:id="rId12" w:tooltip="What should I do if I think a child is at risk of significant harm?" w:history="1">
        <w:r w:rsidR="00655E5C" w:rsidRPr="00655E5C">
          <w:rPr>
            <w:rFonts w:eastAsia="Times New Roman"/>
            <w:b/>
            <w:bCs/>
            <w:sz w:val="29"/>
            <w:szCs w:val="29"/>
          </w:rPr>
          <w:t>What should I do if I think a child is at risk of significant harm?</w:t>
        </w:r>
      </w:hyperlink>
    </w:p>
    <w:p w:rsidR="00655E5C" w:rsidRDefault="00655E5C" w:rsidP="0048714C">
      <w:pPr>
        <w:shd w:val="clear" w:color="auto" w:fill="FFFFFF"/>
        <w:spacing w:after="0" w:line="240" w:lineRule="auto"/>
        <w:ind w:left="0" w:firstLine="0"/>
        <w:rPr>
          <w:rFonts w:ascii="Verdana" w:eastAsia="Times New Roman" w:hAnsi="Verdana" w:cs="Times New Roman"/>
          <w:sz w:val="19"/>
          <w:szCs w:val="19"/>
        </w:rPr>
      </w:pPr>
      <w:r w:rsidRPr="00655E5C">
        <w:rPr>
          <w:rFonts w:ascii="Verdana" w:eastAsia="Times New Roman" w:hAnsi="Verdana" w:cs="Times New Roman"/>
          <w:sz w:val="19"/>
          <w:szCs w:val="19"/>
        </w:rPr>
        <w:t>Answer:</w:t>
      </w:r>
    </w:p>
    <w:p w:rsidR="00663EC1" w:rsidRPr="00655E5C" w:rsidRDefault="00663EC1" w:rsidP="0048714C">
      <w:pPr>
        <w:shd w:val="clear" w:color="auto" w:fill="FFFFFF"/>
        <w:spacing w:after="0" w:line="240" w:lineRule="auto"/>
        <w:ind w:left="0" w:firstLine="0"/>
        <w:rPr>
          <w:rFonts w:ascii="Verdana" w:eastAsia="Times New Roman" w:hAnsi="Verdana" w:cs="Times New Roman"/>
          <w:sz w:val="19"/>
          <w:szCs w:val="19"/>
        </w:rPr>
      </w:pPr>
    </w:p>
    <w:p w:rsidR="00655E5C" w:rsidRPr="00655E5C" w:rsidRDefault="00655E5C" w:rsidP="0048714C">
      <w:pPr>
        <w:shd w:val="clear" w:color="auto" w:fill="FFFFFF"/>
        <w:spacing w:before="100" w:beforeAutospacing="1" w:after="100" w:afterAutospacing="1" w:line="240" w:lineRule="auto"/>
        <w:ind w:left="720" w:firstLine="0"/>
        <w:rPr>
          <w:rFonts w:ascii="Verdana" w:eastAsia="Times New Roman" w:hAnsi="Verdana" w:cs="Times New Roman"/>
          <w:sz w:val="19"/>
          <w:szCs w:val="19"/>
        </w:rPr>
      </w:pPr>
      <w:r w:rsidRPr="00655E5C">
        <w:rPr>
          <w:rFonts w:ascii="Verdana" w:eastAsia="Times New Roman" w:hAnsi="Verdana" w:cs="Times New Roman"/>
          <w:b/>
          <w:bCs/>
          <w:sz w:val="19"/>
          <w:szCs w:val="19"/>
        </w:rPr>
        <w:t>Staffordshire County Council's First Response Service:</w:t>
      </w:r>
      <w:r w:rsidRPr="00655E5C">
        <w:rPr>
          <w:rFonts w:ascii="Verdana" w:eastAsia="Times New Roman" w:hAnsi="Verdana" w:cs="Times New Roman"/>
          <w:sz w:val="19"/>
          <w:szCs w:val="19"/>
        </w:rPr>
        <w:t xml:space="preserve"> </w:t>
      </w:r>
      <w:r w:rsidRPr="00655E5C">
        <w:rPr>
          <w:rFonts w:ascii="Verdana" w:eastAsia="Times New Roman" w:hAnsi="Verdana" w:cs="Times New Roman"/>
          <w:sz w:val="19"/>
          <w:szCs w:val="19"/>
        </w:rPr>
        <w:br/>
        <w:t>Telephone: 0800 1313 126</w:t>
      </w:r>
    </w:p>
    <w:p w:rsidR="00655E5C" w:rsidRPr="00655E5C" w:rsidRDefault="00655E5C" w:rsidP="0048714C">
      <w:pPr>
        <w:shd w:val="clear" w:color="auto" w:fill="FFFFFF"/>
        <w:spacing w:before="100" w:beforeAutospacing="1" w:after="100" w:afterAutospacing="1" w:line="240" w:lineRule="auto"/>
        <w:ind w:left="720" w:firstLine="0"/>
        <w:rPr>
          <w:rFonts w:ascii="Verdana" w:eastAsia="Times New Roman" w:hAnsi="Verdana" w:cs="Times New Roman"/>
          <w:sz w:val="19"/>
          <w:szCs w:val="19"/>
        </w:rPr>
      </w:pPr>
      <w:r w:rsidRPr="00655E5C">
        <w:rPr>
          <w:rFonts w:ascii="Verdana" w:eastAsia="Times New Roman" w:hAnsi="Verdana" w:cs="Times New Roman"/>
          <w:sz w:val="19"/>
          <w:szCs w:val="19"/>
        </w:rPr>
        <w:t>Open: Monday - Thursday 8:30am - 5:00pm</w:t>
      </w:r>
      <w:r w:rsidRPr="00655E5C">
        <w:rPr>
          <w:rFonts w:ascii="Verdana" w:eastAsia="Times New Roman" w:hAnsi="Verdana" w:cs="Times New Roman"/>
          <w:sz w:val="19"/>
          <w:szCs w:val="19"/>
        </w:rPr>
        <w:br/>
        <w:t>Friday 8:30am - 4:30pm</w:t>
      </w:r>
      <w:r w:rsidRPr="00655E5C">
        <w:rPr>
          <w:rFonts w:ascii="Verdana" w:eastAsia="Times New Roman" w:hAnsi="Verdana" w:cs="Times New Roman"/>
          <w:sz w:val="19"/>
          <w:szCs w:val="19"/>
        </w:rPr>
        <w:br/>
        <w:t> </w:t>
      </w:r>
      <w:r w:rsidRPr="00655E5C">
        <w:rPr>
          <w:rFonts w:ascii="Verdana" w:eastAsia="Times New Roman" w:hAnsi="Verdana" w:cs="Times New Roman"/>
          <w:sz w:val="19"/>
          <w:szCs w:val="19"/>
        </w:rPr>
        <w:br/>
      </w:r>
      <w:r w:rsidRPr="00655E5C">
        <w:rPr>
          <w:rFonts w:ascii="Verdana" w:eastAsia="Times New Roman" w:hAnsi="Verdana" w:cs="Times New Roman"/>
          <w:b/>
          <w:bCs/>
          <w:sz w:val="19"/>
          <w:szCs w:val="19"/>
        </w:rPr>
        <w:t>Emergency Duty Service:</w:t>
      </w:r>
      <w:r w:rsidRPr="00655E5C">
        <w:rPr>
          <w:rFonts w:ascii="Verdana" w:eastAsia="Times New Roman" w:hAnsi="Verdana" w:cs="Times New Roman"/>
          <w:b/>
          <w:bCs/>
          <w:sz w:val="19"/>
          <w:szCs w:val="19"/>
        </w:rPr>
        <w:br/>
      </w:r>
      <w:r w:rsidRPr="00655E5C">
        <w:rPr>
          <w:rFonts w:ascii="Verdana" w:eastAsia="Times New Roman" w:hAnsi="Verdana" w:cs="Times New Roman"/>
          <w:sz w:val="19"/>
          <w:szCs w:val="19"/>
        </w:rPr>
        <w:t>(Out of Hours Service)</w:t>
      </w:r>
      <w:r w:rsidRPr="00655E5C">
        <w:rPr>
          <w:rFonts w:ascii="Verdana" w:eastAsia="Times New Roman" w:hAnsi="Verdana" w:cs="Times New Roman"/>
          <w:sz w:val="19"/>
          <w:szCs w:val="19"/>
        </w:rPr>
        <w:br/>
        <w:t>Telephone: 0345 604 2886</w:t>
      </w:r>
    </w:p>
    <w:p w:rsidR="00655E5C" w:rsidRPr="00655E5C" w:rsidRDefault="00655E5C" w:rsidP="0048714C">
      <w:pPr>
        <w:shd w:val="clear" w:color="auto" w:fill="FFFFFF"/>
        <w:spacing w:before="100" w:beforeAutospacing="1" w:after="100" w:afterAutospacing="1" w:line="240" w:lineRule="auto"/>
        <w:ind w:left="720" w:firstLine="0"/>
        <w:rPr>
          <w:rFonts w:ascii="Verdana" w:eastAsia="Times New Roman" w:hAnsi="Verdana" w:cs="Times New Roman"/>
          <w:sz w:val="19"/>
          <w:szCs w:val="19"/>
        </w:rPr>
      </w:pPr>
      <w:r w:rsidRPr="00655E5C">
        <w:rPr>
          <w:rFonts w:ascii="Verdana" w:eastAsia="Times New Roman" w:hAnsi="Verdana" w:cs="Times New Roman"/>
          <w:sz w:val="19"/>
          <w:szCs w:val="19"/>
        </w:rPr>
        <w:t>Mobile: 07815 492613</w:t>
      </w:r>
    </w:p>
    <w:p w:rsidR="00663EC1" w:rsidRDefault="00655E5C" w:rsidP="00923EBD">
      <w:pPr>
        <w:shd w:val="clear" w:color="auto" w:fill="FFFFFF"/>
        <w:spacing w:before="100" w:beforeAutospacing="1" w:after="100" w:afterAutospacing="1" w:line="240" w:lineRule="auto"/>
        <w:ind w:left="720" w:firstLine="0"/>
        <w:rPr>
          <w:rFonts w:ascii="Verdana" w:eastAsia="Times New Roman" w:hAnsi="Verdana" w:cs="Times New Roman"/>
          <w:sz w:val="19"/>
          <w:szCs w:val="19"/>
        </w:rPr>
      </w:pPr>
      <w:r w:rsidRPr="00655E5C">
        <w:rPr>
          <w:rFonts w:ascii="Verdana" w:eastAsia="Times New Roman" w:hAnsi="Verdana" w:cs="Times New Roman"/>
          <w:sz w:val="19"/>
          <w:szCs w:val="19"/>
        </w:rPr>
        <w:t>The referral</w:t>
      </w:r>
      <w:r w:rsidRPr="00655E5C">
        <w:rPr>
          <w:rFonts w:ascii="Verdana" w:eastAsia="Times New Roman" w:hAnsi="Verdana" w:cs="Times New Roman"/>
          <w:b/>
          <w:bCs/>
          <w:sz w:val="19"/>
          <w:szCs w:val="19"/>
        </w:rPr>
        <w:t xml:space="preserve"> must </w:t>
      </w:r>
      <w:r w:rsidRPr="00655E5C">
        <w:rPr>
          <w:rFonts w:ascii="Verdana" w:eastAsia="Times New Roman" w:hAnsi="Verdana" w:cs="Times New Roman"/>
          <w:sz w:val="19"/>
          <w:szCs w:val="19"/>
        </w:rPr>
        <w:t>be followed up in writing using a </w:t>
      </w:r>
      <w:hyperlink r:id="rId13" w:history="1">
        <w:r w:rsidR="00663EC1">
          <w:rPr>
            <w:rStyle w:val="Hyperlink"/>
            <w:rFonts w:ascii="Verdana" w:eastAsia="Times New Roman" w:hAnsi="Verdana" w:cs="Times New Roman"/>
            <w:sz w:val="19"/>
            <w:szCs w:val="19"/>
          </w:rPr>
          <w:t>Multi-Agency Referral Form</w:t>
        </w:r>
      </w:hyperlink>
      <w:r w:rsidR="00663EC1">
        <w:rPr>
          <w:rFonts w:ascii="Verdana" w:eastAsia="Times New Roman" w:hAnsi="Verdana" w:cs="Times New Roman"/>
          <w:sz w:val="19"/>
          <w:szCs w:val="19"/>
        </w:rPr>
        <w:t xml:space="preserve"> </w:t>
      </w:r>
      <w:r w:rsidRPr="00655E5C">
        <w:rPr>
          <w:rFonts w:ascii="Verdana" w:eastAsia="Times New Roman" w:hAnsi="Verdana" w:cs="Times New Roman"/>
          <w:sz w:val="19"/>
          <w:szCs w:val="19"/>
        </w:rPr>
        <w:t xml:space="preserve"> (MARF) </w:t>
      </w:r>
      <w:r w:rsidRPr="00655E5C">
        <w:rPr>
          <w:rFonts w:ascii="Verdana" w:eastAsia="Times New Roman" w:hAnsi="Verdana" w:cs="Times New Roman"/>
          <w:b/>
          <w:bCs/>
          <w:sz w:val="19"/>
          <w:szCs w:val="19"/>
        </w:rPr>
        <w:t xml:space="preserve">within 48 hours </w:t>
      </w:r>
      <w:r w:rsidRPr="00655E5C">
        <w:rPr>
          <w:rFonts w:ascii="Verdana" w:eastAsia="Times New Roman" w:hAnsi="Verdana" w:cs="Times New Roman"/>
          <w:sz w:val="19"/>
          <w:szCs w:val="19"/>
        </w:rPr>
        <w:t>(the address is written on the referral form).</w:t>
      </w:r>
    </w:p>
    <w:p w:rsidR="00655E5C" w:rsidRDefault="00655E5C" w:rsidP="00923EBD">
      <w:pPr>
        <w:shd w:val="clear" w:color="auto" w:fill="FFFFFF"/>
        <w:spacing w:before="100" w:beforeAutospacing="1" w:after="100" w:afterAutospacing="1" w:line="240" w:lineRule="auto"/>
        <w:ind w:firstLine="0"/>
        <w:rPr>
          <w:rFonts w:ascii="Verdana" w:eastAsia="Times New Roman" w:hAnsi="Verdana" w:cs="Times New Roman"/>
          <w:sz w:val="19"/>
          <w:szCs w:val="19"/>
        </w:rPr>
      </w:pPr>
      <w:r w:rsidRPr="00655E5C">
        <w:rPr>
          <w:rFonts w:ascii="Verdana" w:eastAsia="Times New Roman" w:hAnsi="Verdana" w:cs="Times New Roman"/>
          <w:b/>
          <w:bCs/>
          <w:sz w:val="19"/>
          <w:szCs w:val="19"/>
        </w:rPr>
        <w:t>Staffordshire Police:</w:t>
      </w:r>
      <w:r w:rsidRPr="00655E5C">
        <w:rPr>
          <w:rFonts w:ascii="Verdana" w:eastAsia="Times New Roman" w:hAnsi="Verdana" w:cs="Times New Roman"/>
          <w:b/>
          <w:bCs/>
          <w:sz w:val="19"/>
          <w:szCs w:val="19"/>
        </w:rPr>
        <w:br/>
      </w:r>
      <w:r w:rsidRPr="00655E5C">
        <w:rPr>
          <w:rFonts w:ascii="Verdana" w:eastAsia="Times New Roman" w:hAnsi="Verdana" w:cs="Times New Roman"/>
          <w:sz w:val="19"/>
          <w:szCs w:val="19"/>
        </w:rPr>
        <w:t>Telephone: 101 and ask for M.A.S.H. (Multi Agency Safeguarding Hub)</w:t>
      </w:r>
      <w:r w:rsidRPr="00655E5C">
        <w:rPr>
          <w:rFonts w:ascii="Verdana" w:eastAsia="Times New Roman" w:hAnsi="Verdana" w:cs="Times New Roman"/>
          <w:sz w:val="19"/>
          <w:szCs w:val="19"/>
        </w:rPr>
        <w:br/>
      </w:r>
      <w:r w:rsidRPr="00655E5C">
        <w:rPr>
          <w:rFonts w:ascii="Verdana" w:eastAsia="Times New Roman" w:hAnsi="Verdana" w:cs="Times New Roman"/>
          <w:sz w:val="19"/>
          <w:szCs w:val="19"/>
        </w:rPr>
        <w:lastRenderedPageBreak/>
        <w:t>Outside of MASH hours, report to the Area Communications Room</w:t>
      </w:r>
      <w:r w:rsidRPr="00655E5C">
        <w:rPr>
          <w:rFonts w:ascii="Verdana" w:eastAsia="Times New Roman" w:hAnsi="Verdana" w:cs="Times New Roman"/>
          <w:sz w:val="19"/>
          <w:szCs w:val="19"/>
        </w:rPr>
        <w:br/>
        <w:t>In an emergency always call 999</w:t>
      </w:r>
    </w:p>
    <w:p w:rsidR="00923EBD" w:rsidRDefault="00923EBD" w:rsidP="00923EBD">
      <w:pPr>
        <w:shd w:val="clear" w:color="auto" w:fill="FFFFFF"/>
        <w:spacing w:before="100" w:beforeAutospacing="1" w:after="100" w:afterAutospacing="1" w:line="240" w:lineRule="auto"/>
        <w:ind w:firstLine="0"/>
        <w:rPr>
          <w:rFonts w:ascii="Verdana" w:eastAsia="Times New Roman" w:hAnsi="Verdana" w:cs="Times New Roman"/>
          <w:sz w:val="19"/>
          <w:szCs w:val="19"/>
        </w:rPr>
      </w:pPr>
    </w:p>
    <w:p w:rsidR="00923EBD" w:rsidRDefault="00923EBD" w:rsidP="00923EBD">
      <w:pPr>
        <w:shd w:val="clear" w:color="auto" w:fill="FFFFFF"/>
        <w:spacing w:before="100" w:beforeAutospacing="1" w:after="100" w:afterAutospacing="1" w:line="240" w:lineRule="auto"/>
        <w:ind w:firstLine="0"/>
        <w:rPr>
          <w:rFonts w:ascii="Verdana" w:eastAsia="Times New Roman" w:hAnsi="Verdana" w:cs="Times New Roman"/>
          <w:sz w:val="19"/>
          <w:szCs w:val="19"/>
        </w:rPr>
      </w:pPr>
      <w:r w:rsidRPr="00923EBD">
        <w:rPr>
          <w:rFonts w:ascii="Verdana" w:eastAsia="Times New Roman" w:hAnsi="Verdana" w:cs="Times New Roman"/>
          <w:b/>
          <w:sz w:val="19"/>
          <w:szCs w:val="19"/>
        </w:rPr>
        <w:t>Warwickshire M.A.S.H</w:t>
      </w:r>
      <w:r>
        <w:rPr>
          <w:rFonts w:ascii="Verdana" w:eastAsia="Times New Roman" w:hAnsi="Verdana" w:cs="Times New Roman"/>
          <w:sz w:val="19"/>
          <w:szCs w:val="19"/>
        </w:rPr>
        <w:t xml:space="preserve"> – 01926414144</w:t>
      </w:r>
    </w:p>
    <w:p w:rsidR="00923EBD" w:rsidRPr="00655E5C" w:rsidRDefault="00923EBD" w:rsidP="00923EBD">
      <w:pPr>
        <w:shd w:val="clear" w:color="auto" w:fill="FFFFFF"/>
        <w:spacing w:before="100" w:beforeAutospacing="1" w:after="100" w:afterAutospacing="1" w:line="240" w:lineRule="auto"/>
        <w:ind w:firstLine="0"/>
        <w:rPr>
          <w:rFonts w:ascii="Verdana" w:eastAsia="Times New Roman" w:hAnsi="Verdana" w:cs="Times New Roman"/>
          <w:sz w:val="19"/>
          <w:szCs w:val="19"/>
        </w:rPr>
      </w:pPr>
      <w:r>
        <w:rPr>
          <w:rFonts w:ascii="Verdana" w:eastAsia="Times New Roman" w:hAnsi="Verdana" w:cs="Times New Roman"/>
          <w:sz w:val="19"/>
          <w:szCs w:val="19"/>
        </w:rPr>
        <w:t>Emergency Duty Number -  01926886922</w:t>
      </w:r>
    </w:p>
    <w:p w:rsidR="00655E5C" w:rsidRDefault="00655E5C" w:rsidP="00923EBD">
      <w:pPr>
        <w:spacing w:after="0" w:line="259" w:lineRule="auto"/>
        <w:rPr>
          <w:b/>
        </w:rPr>
      </w:pPr>
    </w:p>
    <w:p w:rsidR="00655E5C" w:rsidRDefault="00655E5C" w:rsidP="00923EBD">
      <w:pPr>
        <w:spacing w:after="0" w:line="259" w:lineRule="auto"/>
        <w:ind w:left="0" w:firstLine="0"/>
        <w:rPr>
          <w:b/>
        </w:rPr>
      </w:pPr>
    </w:p>
    <w:p w:rsidR="00655E5C" w:rsidRDefault="00655E5C" w:rsidP="0048714C">
      <w:pPr>
        <w:spacing w:after="0" w:line="259" w:lineRule="auto"/>
        <w:ind w:left="372" w:firstLine="0"/>
        <w:rPr>
          <w:b/>
        </w:rPr>
      </w:pPr>
    </w:p>
    <w:p w:rsidR="00655E5C" w:rsidRDefault="00655E5C" w:rsidP="0048714C">
      <w:pPr>
        <w:spacing w:after="0" w:line="259" w:lineRule="auto"/>
        <w:ind w:left="372" w:firstLine="0"/>
        <w:rPr>
          <w:b/>
        </w:rPr>
      </w:pPr>
    </w:p>
    <w:p w:rsidR="00944A8B" w:rsidRDefault="00283128" w:rsidP="0048714C">
      <w:pPr>
        <w:spacing w:after="0" w:line="259" w:lineRule="auto"/>
        <w:ind w:left="372" w:firstLine="0"/>
        <w:rPr>
          <w:b/>
        </w:rPr>
      </w:pPr>
      <w:r>
        <w:rPr>
          <w:b/>
        </w:rPr>
        <w:t>ALL STEPPING STONES SAFEGUARDING PROCEDURES MUST RUN IN CONJUNCTION WITH WARWICKSHIRE</w:t>
      </w:r>
      <w:r w:rsidR="00655E5C">
        <w:rPr>
          <w:b/>
        </w:rPr>
        <w:t>/STAFFORDSHIRE</w:t>
      </w:r>
      <w:r>
        <w:rPr>
          <w:b/>
        </w:rPr>
        <w:t xml:space="preserve"> SAFEGUARDING PROCEDURES AS OUTLINED ABOVE</w:t>
      </w:r>
    </w:p>
    <w:p w:rsidR="003E3F87" w:rsidRDefault="003E3F87" w:rsidP="008650A3">
      <w:pPr>
        <w:spacing w:after="0" w:line="259" w:lineRule="auto"/>
        <w:ind w:left="0" w:firstLine="0"/>
        <w:rPr>
          <w:b/>
        </w:rPr>
      </w:pPr>
    </w:p>
    <w:p w:rsidR="00663EC1" w:rsidRDefault="00663EC1" w:rsidP="008650A3">
      <w:pPr>
        <w:spacing w:after="0" w:line="259" w:lineRule="auto"/>
        <w:ind w:left="0" w:firstLine="0"/>
        <w:rPr>
          <w:b/>
        </w:rPr>
      </w:pPr>
    </w:p>
    <w:p w:rsidR="00663EC1" w:rsidRDefault="00663EC1" w:rsidP="008650A3">
      <w:pPr>
        <w:spacing w:after="0" w:line="259" w:lineRule="auto"/>
        <w:ind w:left="0" w:firstLine="0"/>
        <w:rPr>
          <w:b/>
        </w:rPr>
      </w:pPr>
    </w:p>
    <w:p w:rsidR="00663EC1" w:rsidRDefault="00663EC1" w:rsidP="008650A3">
      <w:pPr>
        <w:spacing w:after="0" w:line="259" w:lineRule="auto"/>
        <w:ind w:left="0" w:firstLine="0"/>
        <w:rPr>
          <w:b/>
        </w:rPr>
      </w:pPr>
    </w:p>
    <w:p w:rsidR="00663EC1" w:rsidRDefault="00663EC1" w:rsidP="008650A3">
      <w:pPr>
        <w:spacing w:after="0" w:line="259" w:lineRule="auto"/>
        <w:ind w:left="0" w:firstLine="0"/>
        <w:rPr>
          <w:b/>
        </w:rPr>
      </w:pPr>
    </w:p>
    <w:p w:rsidR="00663EC1" w:rsidRDefault="00663EC1" w:rsidP="008650A3">
      <w:pPr>
        <w:spacing w:after="0" w:line="259" w:lineRule="auto"/>
        <w:ind w:left="0" w:firstLine="0"/>
        <w:rPr>
          <w:b/>
        </w:rPr>
      </w:pPr>
    </w:p>
    <w:p w:rsidR="006F154A" w:rsidRPr="006F154A" w:rsidRDefault="006F154A" w:rsidP="008650A3">
      <w:pPr>
        <w:spacing w:after="0" w:line="259" w:lineRule="auto"/>
        <w:ind w:left="0" w:firstLine="0"/>
        <w:rPr>
          <w:b/>
        </w:rPr>
      </w:pPr>
      <w:r w:rsidRPr="006F154A">
        <w:rPr>
          <w:b/>
        </w:rPr>
        <w:t>Stepping Stones Procedures</w:t>
      </w:r>
    </w:p>
    <w:p w:rsidR="006F154A" w:rsidRPr="006F154A" w:rsidRDefault="006F154A" w:rsidP="0048714C">
      <w:pPr>
        <w:spacing w:after="0" w:line="259" w:lineRule="auto"/>
        <w:ind w:left="372" w:firstLine="0"/>
        <w:rPr>
          <w:b/>
        </w:rPr>
      </w:pPr>
    </w:p>
    <w:p w:rsidR="006F154A" w:rsidRPr="006F154A" w:rsidRDefault="006F154A" w:rsidP="0048714C">
      <w:pPr>
        <w:spacing w:after="160" w:line="259" w:lineRule="auto"/>
        <w:ind w:left="0" w:firstLine="0"/>
        <w:rPr>
          <w:rFonts w:eastAsiaTheme="minorHAnsi"/>
          <w:b/>
          <w:color w:val="auto"/>
          <w:lang w:eastAsia="en-US"/>
        </w:rPr>
      </w:pPr>
      <w:r w:rsidRPr="006F154A">
        <w:rPr>
          <w:rFonts w:eastAsiaTheme="minorHAnsi"/>
          <w:b/>
          <w:color w:val="auto"/>
          <w:lang w:eastAsia="en-US"/>
        </w:rPr>
        <w:t>Step 1.  Establish the facts, keep the person safe, inform line manager / or on call if out of hours:</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numPr>
          <w:ilvl w:val="0"/>
          <w:numId w:val="16"/>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Listen to what you are being told without judging – keep an open mind.</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numPr>
          <w:ilvl w:val="0"/>
          <w:numId w:val="16"/>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lastRenderedPageBreak/>
        <w:t>Ensure the person is safe, not at risk and reassure them.  Ensure that if there is a suspected abuser that they are not going to have contact with the person.  (i.e.) not visiting or working in the immediate future.</w:t>
      </w:r>
    </w:p>
    <w:p w:rsidR="006F154A" w:rsidRPr="006F154A" w:rsidRDefault="006F154A" w:rsidP="0048714C">
      <w:pPr>
        <w:spacing w:after="160" w:line="259" w:lineRule="auto"/>
        <w:ind w:left="720" w:firstLine="0"/>
        <w:contextualSpacing/>
        <w:rPr>
          <w:rFonts w:eastAsiaTheme="minorHAnsi"/>
          <w:color w:val="auto"/>
          <w:lang w:eastAsia="en-US"/>
        </w:rPr>
      </w:pPr>
    </w:p>
    <w:p w:rsidR="006F154A" w:rsidRPr="006F154A" w:rsidRDefault="006F154A" w:rsidP="0048714C">
      <w:pPr>
        <w:numPr>
          <w:ilvl w:val="0"/>
          <w:numId w:val="16"/>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Ensure medical attention is sought and prioritised in the event of injury</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numPr>
          <w:ilvl w:val="0"/>
          <w:numId w:val="16"/>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Explain that you are unable to keep this information confidential and will need to report because you have a duty of care, and that the information will only be shared on a need to know basis.</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numPr>
          <w:ilvl w:val="0"/>
          <w:numId w:val="16"/>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Talk to your Responsible Manager / or out of hours on call manager about your concerns, or what you suspect, or have been told.</w:t>
      </w:r>
    </w:p>
    <w:p w:rsidR="006F154A" w:rsidRPr="006F154A" w:rsidRDefault="006F154A" w:rsidP="0048714C">
      <w:pPr>
        <w:spacing w:after="160" w:line="259" w:lineRule="auto"/>
        <w:ind w:left="720" w:firstLine="0"/>
        <w:contextualSpacing/>
        <w:rPr>
          <w:rFonts w:eastAsiaTheme="minorHAnsi"/>
          <w:color w:val="auto"/>
          <w:lang w:eastAsia="en-US"/>
        </w:rPr>
      </w:pPr>
    </w:p>
    <w:p w:rsidR="006F154A" w:rsidRPr="006F154A" w:rsidRDefault="006F154A" w:rsidP="0048714C">
      <w:pPr>
        <w:numPr>
          <w:ilvl w:val="0"/>
          <w:numId w:val="16"/>
        </w:numPr>
        <w:spacing w:after="0" w:line="240" w:lineRule="auto"/>
        <w:rPr>
          <w:rFonts w:eastAsiaTheme="minorHAnsi"/>
          <w:color w:val="auto"/>
          <w:lang w:eastAsia="en-US"/>
        </w:rPr>
      </w:pPr>
      <w:r w:rsidRPr="006F154A">
        <w:rPr>
          <w:rFonts w:eastAsiaTheme="minorHAnsi"/>
          <w:color w:val="auto"/>
          <w:lang w:eastAsia="en-US"/>
        </w:rPr>
        <w:t xml:space="preserve">A written factual record is kept of what is said or witnessed, who was present and of the time and location of the events. (Staff </w:t>
      </w:r>
      <w:r w:rsidRPr="006F154A">
        <w:rPr>
          <w:rFonts w:eastAsiaTheme="minorHAnsi"/>
          <w:color w:val="auto"/>
          <w:u w:val="single"/>
          <w:lang w:eastAsia="en-US"/>
        </w:rPr>
        <w:t>should not</w:t>
      </w:r>
      <w:r w:rsidRPr="006F154A">
        <w:rPr>
          <w:rFonts w:eastAsiaTheme="minorHAnsi"/>
          <w:color w:val="auto"/>
          <w:lang w:eastAsia="en-US"/>
        </w:rPr>
        <w:t xml:space="preserve"> however attempt to interview the young person or other staff, as this could potentially affect any criminal proceedings at a later date. Just take down the facts so that we can guide and manage the immediate risks.)</w:t>
      </w:r>
    </w:p>
    <w:p w:rsidR="006F154A" w:rsidRPr="006F154A" w:rsidRDefault="006F154A" w:rsidP="0048714C">
      <w:pPr>
        <w:spacing w:after="160" w:line="259" w:lineRule="auto"/>
        <w:ind w:left="720" w:firstLine="0"/>
        <w:contextualSpacing/>
        <w:rPr>
          <w:rFonts w:eastAsiaTheme="minorHAnsi"/>
          <w:color w:val="auto"/>
          <w:lang w:eastAsia="en-US"/>
        </w:rPr>
      </w:pPr>
    </w:p>
    <w:p w:rsidR="006F154A" w:rsidRPr="006F154A" w:rsidRDefault="006F154A" w:rsidP="0048714C">
      <w:pPr>
        <w:spacing w:after="0" w:line="240" w:lineRule="auto"/>
        <w:ind w:left="0" w:firstLine="0"/>
        <w:rPr>
          <w:rFonts w:eastAsiaTheme="minorHAnsi"/>
          <w:color w:val="auto"/>
          <w:lang w:eastAsia="en-US"/>
        </w:rPr>
      </w:pPr>
    </w:p>
    <w:p w:rsidR="006F154A" w:rsidRPr="006F154A" w:rsidRDefault="006F154A" w:rsidP="0048714C">
      <w:pPr>
        <w:spacing w:after="160" w:line="259" w:lineRule="auto"/>
        <w:ind w:left="0" w:firstLine="0"/>
        <w:rPr>
          <w:rFonts w:eastAsiaTheme="minorHAnsi"/>
          <w:b/>
          <w:color w:val="auto"/>
          <w:lang w:eastAsia="en-US"/>
        </w:rPr>
      </w:pPr>
      <w:r w:rsidRPr="006F154A">
        <w:rPr>
          <w:rFonts w:eastAsiaTheme="minorHAnsi"/>
          <w:b/>
          <w:color w:val="auto"/>
          <w:lang w:eastAsia="en-US"/>
        </w:rPr>
        <w:t>Step 2.  Line manager/on call, provides support and informs local authority and police where applicable. They will:</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numPr>
          <w:ilvl w:val="0"/>
          <w:numId w:val="17"/>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Inform the Local Auth</w:t>
      </w:r>
      <w:r w:rsidR="00663EC1">
        <w:rPr>
          <w:rFonts w:eastAsiaTheme="minorHAnsi"/>
          <w:color w:val="auto"/>
          <w:lang w:eastAsia="en-US"/>
        </w:rPr>
        <w:t xml:space="preserve">ority and police as necessary. </w:t>
      </w:r>
      <w:r w:rsidRPr="006F154A">
        <w:rPr>
          <w:rFonts w:eastAsiaTheme="minorHAnsi"/>
          <w:color w:val="auto"/>
          <w:lang w:eastAsia="en-US"/>
        </w:rPr>
        <w:t xml:space="preserve">Completing relevant safeguarding referral form for that area.  Safeguarding Leads are therefore responsible for ensuring the Local authority reporting procedure for that service area is </w:t>
      </w:r>
      <w:r w:rsidR="00663EC1">
        <w:rPr>
          <w:rFonts w:eastAsiaTheme="minorHAnsi"/>
          <w:color w:val="auto"/>
          <w:lang w:eastAsia="en-US"/>
        </w:rPr>
        <w:t xml:space="preserve">up to date and available.  The </w:t>
      </w:r>
      <w:r w:rsidRPr="006F154A">
        <w:rPr>
          <w:rFonts w:eastAsiaTheme="minorHAnsi"/>
          <w:color w:val="auto"/>
          <w:lang w:eastAsia="en-US"/>
        </w:rPr>
        <w:t>designated person informs the Local Safeguarding Board -following local reporting protocols,  the Placing Authority (Social Worker), Police and OFSTED (Schedule 5 notifications of significant events)</w:t>
      </w:r>
    </w:p>
    <w:p w:rsidR="006F154A" w:rsidRPr="006F154A" w:rsidRDefault="006F154A" w:rsidP="0048714C">
      <w:pPr>
        <w:spacing w:after="160" w:line="259" w:lineRule="auto"/>
        <w:ind w:left="720" w:firstLine="0"/>
        <w:rPr>
          <w:rFonts w:eastAsiaTheme="minorHAnsi"/>
          <w:color w:val="auto"/>
          <w:lang w:eastAsia="en-US"/>
        </w:rPr>
      </w:pPr>
    </w:p>
    <w:p w:rsidR="006F154A" w:rsidRPr="006F154A" w:rsidRDefault="006F154A" w:rsidP="0048714C">
      <w:pPr>
        <w:numPr>
          <w:ilvl w:val="0"/>
          <w:numId w:val="17"/>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lastRenderedPageBreak/>
        <w:t>Confirm the Child P</w:t>
      </w:r>
      <w:r w:rsidR="00663EC1">
        <w:rPr>
          <w:rFonts w:eastAsiaTheme="minorHAnsi"/>
          <w:color w:val="auto"/>
          <w:lang w:eastAsia="en-US"/>
        </w:rPr>
        <w:t xml:space="preserve">rotection Referral in writing. </w:t>
      </w:r>
      <w:r w:rsidRPr="006F154A">
        <w:rPr>
          <w:rFonts w:eastAsiaTheme="minorHAnsi"/>
          <w:color w:val="auto"/>
          <w:lang w:eastAsia="en-US"/>
        </w:rPr>
        <w:t>Assist the Responsible Authority, Police and other services with any enquiries that they wish to make.</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numPr>
          <w:ilvl w:val="0"/>
          <w:numId w:val="17"/>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Where the alleged perpetrator is a staff member, they will be suspended immediately on full pay whilst an initial investigation is conducted. (This is for their protection as well as that of the potential victim).</w:t>
      </w:r>
    </w:p>
    <w:p w:rsidR="006279E6" w:rsidRDefault="006279E6" w:rsidP="0048714C">
      <w:pPr>
        <w:spacing w:after="160" w:line="259" w:lineRule="auto"/>
        <w:ind w:left="0" w:firstLine="0"/>
        <w:rPr>
          <w:rFonts w:eastAsiaTheme="minorHAnsi"/>
          <w:color w:val="auto"/>
          <w:lang w:eastAsia="en-US"/>
        </w:rPr>
      </w:pPr>
    </w:p>
    <w:p w:rsidR="006F154A" w:rsidRPr="006F154A" w:rsidRDefault="006F154A" w:rsidP="0048714C">
      <w:pPr>
        <w:spacing w:after="160" w:line="259" w:lineRule="auto"/>
        <w:ind w:left="0" w:firstLine="0"/>
        <w:rPr>
          <w:rFonts w:eastAsiaTheme="minorHAnsi"/>
          <w:b/>
          <w:lang w:eastAsia="en-US"/>
        </w:rPr>
      </w:pPr>
      <w:r w:rsidRPr="006F154A">
        <w:rPr>
          <w:rFonts w:eastAsiaTheme="minorHAnsi"/>
          <w:b/>
          <w:lang w:eastAsia="en-US"/>
        </w:rPr>
        <w:t>Step 3.  Internal reporting on the day of the incident:</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spacing w:after="160" w:line="259" w:lineRule="auto"/>
        <w:ind w:left="0" w:firstLine="0"/>
        <w:rPr>
          <w:rFonts w:eastAsiaTheme="minorHAnsi"/>
          <w:color w:val="auto"/>
          <w:lang w:eastAsia="en-US"/>
        </w:rPr>
      </w:pPr>
      <w:r w:rsidRPr="006F154A">
        <w:rPr>
          <w:rFonts w:eastAsiaTheme="minorHAnsi"/>
          <w:color w:val="auto"/>
          <w:lang w:eastAsia="en-US"/>
        </w:rPr>
        <w:t>Summaries of the incident and copies of statutory notifications must be sent electronically to</w:t>
      </w:r>
    </w:p>
    <w:p w:rsidR="006F154A" w:rsidRPr="006F154A" w:rsidRDefault="006F154A" w:rsidP="0048714C">
      <w:pPr>
        <w:numPr>
          <w:ilvl w:val="0"/>
          <w:numId w:val="18"/>
        </w:numPr>
        <w:spacing w:after="0" w:line="240" w:lineRule="auto"/>
        <w:rPr>
          <w:rFonts w:eastAsiaTheme="minorHAnsi"/>
          <w:color w:val="auto"/>
          <w:lang w:eastAsia="en-US"/>
        </w:rPr>
      </w:pPr>
      <w:r w:rsidRPr="006F154A">
        <w:rPr>
          <w:rFonts w:eastAsiaTheme="minorHAnsi"/>
          <w:color w:val="auto"/>
          <w:lang w:eastAsia="en-US"/>
        </w:rPr>
        <w:t>Operations Managing Director and the Nominated individual.</w:t>
      </w:r>
    </w:p>
    <w:p w:rsidR="006F154A" w:rsidRPr="006F154A" w:rsidRDefault="006F154A" w:rsidP="0048714C">
      <w:pPr>
        <w:spacing w:after="160" w:line="259" w:lineRule="auto"/>
        <w:ind w:left="0" w:firstLine="0"/>
        <w:rPr>
          <w:rFonts w:eastAsiaTheme="minorHAnsi"/>
          <w:b/>
          <w:color w:val="auto"/>
          <w:lang w:eastAsia="en-US"/>
        </w:rPr>
      </w:pPr>
    </w:p>
    <w:p w:rsidR="006F154A" w:rsidRPr="006F154A" w:rsidRDefault="006F154A" w:rsidP="0048714C">
      <w:pPr>
        <w:spacing w:after="160" w:line="259" w:lineRule="auto"/>
        <w:ind w:left="0" w:firstLine="0"/>
        <w:rPr>
          <w:rFonts w:eastAsiaTheme="minorHAnsi"/>
          <w:b/>
          <w:color w:val="auto"/>
          <w:lang w:eastAsia="en-US"/>
        </w:rPr>
      </w:pPr>
      <w:r w:rsidRPr="006F154A">
        <w:rPr>
          <w:rFonts w:eastAsiaTheme="minorHAnsi"/>
          <w:b/>
          <w:color w:val="auto"/>
          <w:lang w:eastAsia="en-US"/>
        </w:rPr>
        <w:t>Step 4. The investigatory, strategy and review process (Liaise with Local authority, safeguard leads and Regulators throughout):</w:t>
      </w:r>
    </w:p>
    <w:p w:rsidR="006F154A" w:rsidRPr="006F154A" w:rsidRDefault="006F154A" w:rsidP="0048714C">
      <w:pPr>
        <w:spacing w:after="160" w:line="259" w:lineRule="auto"/>
        <w:ind w:left="0" w:firstLine="0"/>
        <w:rPr>
          <w:rFonts w:eastAsiaTheme="minorHAnsi"/>
          <w:b/>
          <w:color w:val="auto"/>
          <w:lang w:eastAsia="en-US"/>
        </w:rPr>
      </w:pPr>
    </w:p>
    <w:p w:rsidR="006F154A" w:rsidRPr="006F154A" w:rsidRDefault="006F154A" w:rsidP="0048714C">
      <w:pPr>
        <w:numPr>
          <w:ilvl w:val="0"/>
          <w:numId w:val="19"/>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In collaboration with the Local Authority and/or Police and under their direction, the designated investigating manager will conduct an Initial Fact Find.  (In the event of allegations towards staff, they will consult with the Head of Human Resources to take any further steps needed to keep people safe and protected.  This may result in disciplinary action within a team and potential referral to the D.B.S</w:t>
      </w:r>
      <w:r w:rsidR="00C21D81">
        <w:rPr>
          <w:rFonts w:eastAsiaTheme="minorHAnsi"/>
          <w:color w:val="auto"/>
          <w:lang w:eastAsia="en-US"/>
        </w:rPr>
        <w:t>/TRA (Teaching Regulation Agency) &amp; NCTL</w:t>
      </w:r>
      <w:r w:rsidRPr="006F154A">
        <w:rPr>
          <w:rFonts w:eastAsiaTheme="minorHAnsi"/>
          <w:color w:val="auto"/>
          <w:lang w:eastAsia="en-US"/>
        </w:rPr>
        <w:t xml:space="preserve"> </w:t>
      </w:r>
      <w:r w:rsidR="00C21D81">
        <w:rPr>
          <w:rFonts w:eastAsiaTheme="minorHAnsi"/>
          <w:color w:val="auto"/>
          <w:lang w:eastAsia="en-US"/>
        </w:rPr>
        <w:t xml:space="preserve">(National College of Teaching and Learning) </w:t>
      </w:r>
      <w:r w:rsidRPr="006F154A">
        <w:rPr>
          <w:rFonts w:eastAsiaTheme="minorHAnsi"/>
          <w:color w:val="auto"/>
          <w:lang w:eastAsia="en-US"/>
        </w:rPr>
        <w:t>where the outcome has been dismissal).</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numPr>
          <w:ilvl w:val="0"/>
          <w:numId w:val="19"/>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Carry out a Risk Assessment regarding future risk to the victim or victims, where applicable.</w:t>
      </w:r>
    </w:p>
    <w:p w:rsidR="006F154A" w:rsidRPr="006F154A" w:rsidRDefault="006F154A" w:rsidP="0048714C">
      <w:pPr>
        <w:spacing w:after="160" w:line="259" w:lineRule="auto"/>
        <w:ind w:left="720" w:firstLine="0"/>
        <w:contextualSpacing/>
        <w:rPr>
          <w:rFonts w:eastAsiaTheme="minorHAnsi"/>
          <w:color w:val="auto"/>
          <w:lang w:eastAsia="en-US"/>
        </w:rPr>
      </w:pPr>
    </w:p>
    <w:p w:rsidR="006F154A" w:rsidRPr="006F154A" w:rsidRDefault="006F154A" w:rsidP="0048714C">
      <w:pPr>
        <w:numPr>
          <w:ilvl w:val="0"/>
          <w:numId w:val="19"/>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lastRenderedPageBreak/>
        <w:t>Conduct internal investigation as and when directed by the Local Authority and/or police, following procedures contained in the Disciplinary Policy.</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numPr>
          <w:ilvl w:val="0"/>
          <w:numId w:val="19"/>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Attend Strategy Meetings, case reviews or other meetings arranged (Be guided by the Local Authority and /or Police leading the investigation).</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numPr>
          <w:ilvl w:val="0"/>
          <w:numId w:val="19"/>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Keep everyone with a right to know, informed using statutory notifications routes, copying safeguard leads into all communications.</w:t>
      </w:r>
    </w:p>
    <w:p w:rsidR="006F154A" w:rsidRPr="006F154A" w:rsidRDefault="006F154A" w:rsidP="0048714C">
      <w:pPr>
        <w:spacing w:after="160" w:line="259" w:lineRule="auto"/>
        <w:ind w:left="720" w:firstLine="0"/>
        <w:contextualSpacing/>
        <w:rPr>
          <w:rFonts w:eastAsiaTheme="minorHAnsi"/>
          <w:color w:val="auto"/>
          <w:lang w:eastAsia="en-US"/>
        </w:rPr>
      </w:pPr>
    </w:p>
    <w:p w:rsidR="006F154A" w:rsidRPr="006F154A" w:rsidRDefault="006F154A" w:rsidP="0048714C">
      <w:pPr>
        <w:numPr>
          <w:ilvl w:val="0"/>
          <w:numId w:val="19"/>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Conclude and review once all parties are satisfied that the full investigation and associated actions have been completed.</w:t>
      </w:r>
    </w:p>
    <w:p w:rsidR="006F154A" w:rsidRPr="006F154A" w:rsidRDefault="006F154A" w:rsidP="0048714C">
      <w:pPr>
        <w:spacing w:after="160" w:line="259" w:lineRule="auto"/>
        <w:ind w:left="720" w:firstLine="0"/>
        <w:contextualSpacing/>
        <w:rPr>
          <w:rFonts w:eastAsiaTheme="minorHAnsi"/>
          <w:color w:val="auto"/>
          <w:lang w:eastAsia="en-US"/>
        </w:rPr>
      </w:pPr>
    </w:p>
    <w:p w:rsidR="006F154A" w:rsidRPr="006F154A" w:rsidRDefault="006F154A" w:rsidP="0048714C">
      <w:pPr>
        <w:numPr>
          <w:ilvl w:val="0"/>
          <w:numId w:val="19"/>
        </w:numPr>
        <w:autoSpaceDE w:val="0"/>
        <w:autoSpaceDN w:val="0"/>
        <w:adjustRightInd w:val="0"/>
        <w:spacing w:after="0" w:line="240" w:lineRule="auto"/>
        <w:rPr>
          <w:rFonts w:eastAsiaTheme="minorHAnsi"/>
          <w:color w:val="auto"/>
          <w:lang w:eastAsia="en-US"/>
        </w:rPr>
      </w:pPr>
      <w:r w:rsidRPr="006F154A">
        <w:rPr>
          <w:rFonts w:eastAsiaTheme="minorHAnsi"/>
          <w:color w:val="auto"/>
          <w:lang w:eastAsia="en-US"/>
        </w:rPr>
        <w:t>Ensure relevant teams of staff are involved and that they are aware of the role they play in any agreed outcomes or actions</w:t>
      </w:r>
    </w:p>
    <w:p w:rsidR="006F154A" w:rsidRPr="006F154A" w:rsidRDefault="006F154A" w:rsidP="0048714C">
      <w:pPr>
        <w:spacing w:after="160" w:line="259" w:lineRule="auto"/>
        <w:ind w:left="0" w:firstLine="0"/>
        <w:rPr>
          <w:rFonts w:eastAsiaTheme="minorHAnsi"/>
          <w:b/>
          <w:color w:val="auto"/>
          <w:lang w:eastAsia="en-US"/>
        </w:rPr>
      </w:pPr>
    </w:p>
    <w:p w:rsidR="006F154A" w:rsidRPr="006F154A" w:rsidRDefault="006F154A" w:rsidP="0048714C">
      <w:pPr>
        <w:spacing w:after="0" w:line="240" w:lineRule="auto"/>
        <w:ind w:left="0" w:firstLine="0"/>
        <w:rPr>
          <w:rFonts w:eastAsiaTheme="minorHAnsi"/>
          <w:color w:val="auto"/>
          <w:lang w:eastAsia="en-US"/>
        </w:rPr>
      </w:pPr>
    </w:p>
    <w:p w:rsidR="006F154A" w:rsidRPr="006F154A" w:rsidRDefault="006F154A" w:rsidP="0048714C">
      <w:pPr>
        <w:spacing w:after="0" w:line="240" w:lineRule="auto"/>
        <w:ind w:left="0" w:firstLine="0"/>
        <w:rPr>
          <w:rFonts w:eastAsiaTheme="minorHAnsi"/>
          <w:color w:val="auto"/>
          <w:lang w:eastAsia="en-US"/>
        </w:rPr>
      </w:pPr>
    </w:p>
    <w:p w:rsidR="006F154A" w:rsidRDefault="006F154A" w:rsidP="0048714C">
      <w:pPr>
        <w:spacing w:after="160" w:line="259" w:lineRule="auto"/>
        <w:ind w:left="0" w:firstLine="0"/>
        <w:rPr>
          <w:rFonts w:eastAsiaTheme="minorHAnsi"/>
          <w:b/>
          <w:color w:val="auto"/>
          <w:lang w:eastAsia="en-US"/>
        </w:rPr>
      </w:pPr>
    </w:p>
    <w:p w:rsidR="006279E6" w:rsidRDefault="006279E6" w:rsidP="0048714C">
      <w:pPr>
        <w:spacing w:after="160" w:line="259" w:lineRule="auto"/>
        <w:ind w:left="0" w:firstLine="0"/>
        <w:rPr>
          <w:rFonts w:eastAsiaTheme="minorHAnsi"/>
          <w:b/>
          <w:color w:val="auto"/>
          <w:lang w:eastAsia="en-US"/>
        </w:rPr>
      </w:pPr>
    </w:p>
    <w:p w:rsidR="006F154A" w:rsidRPr="006F154A" w:rsidRDefault="006F154A" w:rsidP="0048714C">
      <w:pPr>
        <w:spacing w:after="160" w:line="259" w:lineRule="auto"/>
        <w:ind w:left="0" w:firstLine="0"/>
        <w:rPr>
          <w:rFonts w:eastAsiaTheme="minorHAnsi"/>
          <w:b/>
          <w:color w:val="auto"/>
          <w:lang w:eastAsia="en-US"/>
        </w:rPr>
      </w:pPr>
      <w:r w:rsidRPr="006F154A">
        <w:rPr>
          <w:rFonts w:eastAsiaTheme="minorHAnsi"/>
          <w:b/>
          <w:color w:val="auto"/>
          <w:lang w:eastAsia="en-US"/>
        </w:rPr>
        <w:t>Important: We draw attention to the following- that any individual has the right to report a safeguarding concern to the relevant local authority team directly:</w:t>
      </w:r>
    </w:p>
    <w:p w:rsidR="006F154A" w:rsidRPr="006F154A" w:rsidRDefault="006F154A" w:rsidP="0048714C">
      <w:pPr>
        <w:spacing w:after="160" w:line="259" w:lineRule="auto"/>
        <w:ind w:left="0" w:firstLine="0"/>
        <w:rPr>
          <w:rFonts w:eastAsiaTheme="minorHAnsi"/>
          <w:b/>
          <w:color w:val="auto"/>
          <w:lang w:eastAsia="en-US"/>
        </w:rPr>
      </w:pPr>
    </w:p>
    <w:p w:rsidR="00643616" w:rsidRDefault="006F154A" w:rsidP="0048714C">
      <w:pPr>
        <w:spacing w:after="160" w:line="259" w:lineRule="auto"/>
        <w:ind w:left="0" w:firstLine="0"/>
        <w:rPr>
          <w:rFonts w:eastAsiaTheme="minorHAnsi"/>
          <w:color w:val="auto"/>
          <w:lang w:eastAsia="en-US"/>
        </w:rPr>
      </w:pPr>
      <w:r w:rsidRPr="006F154A">
        <w:rPr>
          <w:rFonts w:eastAsiaTheme="minorHAnsi"/>
          <w:color w:val="auto"/>
          <w:lang w:eastAsia="en-US"/>
        </w:rPr>
        <w:t>Contact details:</w:t>
      </w:r>
      <w:r w:rsidR="00820E59">
        <w:rPr>
          <w:rFonts w:eastAsiaTheme="minorHAnsi"/>
          <w:color w:val="auto"/>
          <w:lang w:eastAsia="en-US"/>
        </w:rPr>
        <w:t xml:space="preserve"> 08001313126</w:t>
      </w:r>
    </w:p>
    <w:p w:rsidR="007F6F4B" w:rsidRDefault="008C417E" w:rsidP="0048714C">
      <w:pPr>
        <w:spacing w:after="160" w:line="259" w:lineRule="auto"/>
        <w:ind w:left="0" w:firstLine="0"/>
        <w:rPr>
          <w:rFonts w:eastAsiaTheme="minorHAnsi"/>
          <w:color w:val="auto"/>
          <w:lang w:eastAsia="en-US"/>
        </w:rPr>
      </w:pPr>
      <w:r>
        <w:rPr>
          <w:rFonts w:eastAsiaTheme="minorHAnsi"/>
          <w:color w:val="auto"/>
          <w:lang w:eastAsia="en-US"/>
        </w:rPr>
        <w:t>Staffordsh</w:t>
      </w:r>
      <w:r w:rsidR="00820E59">
        <w:rPr>
          <w:rFonts w:eastAsiaTheme="minorHAnsi"/>
          <w:color w:val="auto"/>
          <w:lang w:eastAsia="en-US"/>
        </w:rPr>
        <w:t>ire Safeguarding Board (Option 3</w:t>
      </w:r>
      <w:r>
        <w:rPr>
          <w:rFonts w:eastAsiaTheme="minorHAnsi"/>
          <w:color w:val="auto"/>
          <w:lang w:eastAsia="en-US"/>
        </w:rPr>
        <w:t xml:space="preserve">: Education </w:t>
      </w:r>
      <w:r w:rsidR="006313B3">
        <w:rPr>
          <w:rFonts w:eastAsiaTheme="minorHAnsi"/>
          <w:color w:val="auto"/>
          <w:lang w:eastAsia="en-US"/>
        </w:rPr>
        <w:t>Dept.</w:t>
      </w:r>
      <w:r>
        <w:rPr>
          <w:rFonts w:eastAsiaTheme="minorHAnsi"/>
          <w:color w:val="auto"/>
          <w:lang w:eastAsia="en-US"/>
        </w:rPr>
        <w:t>)</w:t>
      </w:r>
    </w:p>
    <w:p w:rsidR="006F154A" w:rsidRPr="006F154A" w:rsidRDefault="007F6F4B" w:rsidP="0048714C">
      <w:pPr>
        <w:spacing w:after="160" w:line="259" w:lineRule="auto"/>
        <w:ind w:left="0" w:firstLine="0"/>
        <w:rPr>
          <w:rFonts w:eastAsiaTheme="minorHAnsi"/>
          <w:color w:val="auto"/>
          <w:lang w:eastAsia="en-US"/>
        </w:rPr>
      </w:pPr>
      <w:r w:rsidRPr="006F154A">
        <w:rPr>
          <w:rFonts w:eastAsiaTheme="minorHAnsi"/>
          <w:color w:val="auto"/>
          <w:lang w:eastAsia="en-US"/>
        </w:rPr>
        <w:t xml:space="preserve">Warwickshire Education Safeguarding Board – </w:t>
      </w:r>
      <w:r w:rsidR="00820E59">
        <w:rPr>
          <w:rFonts w:eastAsiaTheme="minorHAnsi"/>
          <w:color w:val="auto"/>
          <w:lang w:eastAsia="en-US"/>
        </w:rPr>
        <w:t>01926414144</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spacing w:after="160" w:line="259" w:lineRule="auto"/>
        <w:ind w:left="0" w:firstLine="0"/>
        <w:rPr>
          <w:rFonts w:eastAsiaTheme="minorHAnsi"/>
          <w:color w:val="auto"/>
          <w:lang w:eastAsia="en-US"/>
        </w:rPr>
      </w:pPr>
      <w:r w:rsidRPr="006F154A">
        <w:rPr>
          <w:rFonts w:eastAsiaTheme="minorHAnsi"/>
          <w:color w:val="auto"/>
          <w:lang w:eastAsia="en-US"/>
        </w:rPr>
        <w:lastRenderedPageBreak/>
        <w:t>You can also inform OFSTED the regulator directly.</w:t>
      </w:r>
    </w:p>
    <w:p w:rsidR="006F154A" w:rsidRPr="006F154A" w:rsidRDefault="006F154A" w:rsidP="0048714C">
      <w:pPr>
        <w:spacing w:after="160" w:line="259" w:lineRule="auto"/>
        <w:ind w:left="0" w:firstLine="0"/>
        <w:rPr>
          <w:rFonts w:eastAsiaTheme="minorHAnsi"/>
          <w:color w:val="auto"/>
          <w:lang w:eastAsia="en-US"/>
        </w:rPr>
      </w:pPr>
    </w:p>
    <w:p w:rsidR="006F154A" w:rsidRPr="006F154A" w:rsidRDefault="006F154A" w:rsidP="0048714C">
      <w:pPr>
        <w:spacing w:after="160" w:line="259" w:lineRule="auto"/>
        <w:ind w:left="0" w:firstLine="0"/>
        <w:rPr>
          <w:rFonts w:eastAsiaTheme="minorHAnsi"/>
          <w:color w:val="auto"/>
          <w:lang w:eastAsia="en-US"/>
        </w:rPr>
      </w:pPr>
      <w:r w:rsidRPr="006F154A">
        <w:rPr>
          <w:rFonts w:eastAsiaTheme="minorHAnsi"/>
          <w:color w:val="auto"/>
          <w:lang w:val="en" w:eastAsia="en-US"/>
        </w:rPr>
        <w:t>You can contact the hotline in three ways; however, they also direct you to use the company’s internal procedures.</w:t>
      </w:r>
    </w:p>
    <w:p w:rsidR="006F154A" w:rsidRPr="006F154A" w:rsidRDefault="006F154A" w:rsidP="0048714C">
      <w:pPr>
        <w:numPr>
          <w:ilvl w:val="0"/>
          <w:numId w:val="20"/>
        </w:numPr>
        <w:spacing w:after="160" w:line="259" w:lineRule="auto"/>
        <w:rPr>
          <w:rFonts w:eastAsiaTheme="minorHAnsi"/>
          <w:color w:val="auto"/>
          <w:lang w:val="en" w:eastAsia="en-US"/>
        </w:rPr>
      </w:pPr>
      <w:r w:rsidRPr="006F154A">
        <w:rPr>
          <w:rFonts w:eastAsiaTheme="minorHAnsi"/>
          <w:color w:val="auto"/>
          <w:lang w:val="en" w:eastAsia="en-US"/>
        </w:rPr>
        <w:t>Call on 0300 123 3155 (Monday to Friday from 8.00am to 6.00pm).</w:t>
      </w:r>
    </w:p>
    <w:p w:rsidR="006F154A" w:rsidRPr="006F154A" w:rsidRDefault="006F154A" w:rsidP="0048714C">
      <w:pPr>
        <w:numPr>
          <w:ilvl w:val="0"/>
          <w:numId w:val="20"/>
        </w:numPr>
        <w:spacing w:after="160" w:line="259" w:lineRule="auto"/>
        <w:rPr>
          <w:rFonts w:eastAsiaTheme="minorHAnsi"/>
          <w:color w:val="auto"/>
          <w:lang w:val="en" w:eastAsia="en-US"/>
        </w:rPr>
      </w:pPr>
      <w:r w:rsidRPr="006F154A">
        <w:rPr>
          <w:rFonts w:eastAsiaTheme="minorHAnsi"/>
          <w:color w:val="auto"/>
          <w:lang w:val="en" w:eastAsia="en-US"/>
        </w:rPr>
        <w:t xml:space="preserve">Email us at </w:t>
      </w:r>
      <w:hyperlink r:id="rId14" w:history="1">
        <w:r w:rsidRPr="006F154A">
          <w:rPr>
            <w:rFonts w:eastAsiaTheme="minorHAnsi"/>
            <w:color w:val="0563C1" w:themeColor="hyperlink"/>
            <w:u w:val="single"/>
            <w:lang w:val="en" w:eastAsia="en-US"/>
          </w:rPr>
          <w:t>whistleblowing@ofsted.gov.uk</w:t>
        </w:r>
      </w:hyperlink>
      <w:r w:rsidRPr="006F154A">
        <w:rPr>
          <w:rFonts w:eastAsiaTheme="minorHAnsi"/>
          <w:color w:val="auto"/>
          <w:lang w:val="en" w:eastAsia="en-US"/>
        </w:rPr>
        <w:t>.</w:t>
      </w:r>
    </w:p>
    <w:p w:rsidR="006F154A" w:rsidRPr="006F154A" w:rsidRDefault="006F154A" w:rsidP="0048714C">
      <w:pPr>
        <w:numPr>
          <w:ilvl w:val="0"/>
          <w:numId w:val="20"/>
        </w:numPr>
        <w:spacing w:after="160" w:line="259" w:lineRule="auto"/>
        <w:rPr>
          <w:rFonts w:eastAsiaTheme="minorHAnsi"/>
          <w:color w:val="auto"/>
          <w:lang w:val="en" w:eastAsia="en-US"/>
        </w:rPr>
      </w:pPr>
      <w:r w:rsidRPr="006F154A">
        <w:rPr>
          <w:rFonts w:eastAsiaTheme="minorHAnsi"/>
          <w:color w:val="auto"/>
          <w:lang w:val="en" w:eastAsia="en-US"/>
        </w:rPr>
        <w:t>Via writing  at:</w:t>
      </w:r>
      <w:r w:rsidRPr="006F154A">
        <w:rPr>
          <w:rFonts w:eastAsiaTheme="minorHAnsi"/>
          <w:color w:val="auto"/>
          <w:lang w:val="en" w:eastAsia="en-US"/>
        </w:rPr>
        <w:br/>
        <w:t>WBHL</w:t>
      </w:r>
      <w:r w:rsidRPr="006F154A">
        <w:rPr>
          <w:rFonts w:eastAsiaTheme="minorHAnsi"/>
          <w:color w:val="auto"/>
          <w:lang w:val="en" w:eastAsia="en-US"/>
        </w:rPr>
        <w:br/>
        <w:t>Ofsted</w:t>
      </w:r>
      <w:r w:rsidRPr="006F154A">
        <w:rPr>
          <w:rFonts w:eastAsiaTheme="minorHAnsi"/>
          <w:color w:val="auto"/>
          <w:lang w:val="en" w:eastAsia="en-US"/>
        </w:rPr>
        <w:br/>
        <w:t>Piccadilly Gate</w:t>
      </w:r>
      <w:r w:rsidRPr="006F154A">
        <w:rPr>
          <w:rFonts w:eastAsiaTheme="minorHAnsi"/>
          <w:color w:val="auto"/>
          <w:lang w:val="en" w:eastAsia="en-US"/>
        </w:rPr>
        <w:br/>
        <w:t>Store Street</w:t>
      </w:r>
      <w:r w:rsidRPr="006F154A">
        <w:rPr>
          <w:rFonts w:eastAsiaTheme="minorHAnsi"/>
          <w:color w:val="auto"/>
          <w:lang w:val="en" w:eastAsia="en-US"/>
        </w:rPr>
        <w:br/>
        <w:t>Manchester M1 2WD</w:t>
      </w:r>
    </w:p>
    <w:p w:rsidR="006F154A" w:rsidRPr="006F154A" w:rsidRDefault="006F154A" w:rsidP="0048714C">
      <w:pPr>
        <w:spacing w:after="0" w:line="240" w:lineRule="auto"/>
        <w:ind w:left="0" w:firstLine="0"/>
        <w:rPr>
          <w:rFonts w:eastAsiaTheme="minorHAnsi"/>
          <w:color w:val="auto"/>
          <w:lang w:eastAsia="en-US"/>
        </w:rPr>
      </w:pPr>
    </w:p>
    <w:p w:rsidR="0016054F" w:rsidRDefault="0016054F" w:rsidP="0016054F">
      <w:pPr>
        <w:spacing w:line="250" w:lineRule="auto"/>
        <w:ind w:left="0" w:firstLine="0"/>
        <w:rPr>
          <w:b/>
        </w:rPr>
      </w:pPr>
    </w:p>
    <w:p w:rsidR="005E3175" w:rsidRPr="006F154A" w:rsidRDefault="00D3356E" w:rsidP="0016054F">
      <w:pPr>
        <w:spacing w:line="250" w:lineRule="auto"/>
        <w:ind w:left="0" w:firstLine="0"/>
      </w:pPr>
      <w:r w:rsidRPr="006F154A">
        <w:rPr>
          <w:b/>
        </w:rPr>
        <w:t>Introduction</w:t>
      </w:r>
    </w:p>
    <w:p w:rsidR="005E3175" w:rsidRPr="006F154A" w:rsidRDefault="005E3175" w:rsidP="0048714C">
      <w:pPr>
        <w:spacing w:after="0" w:line="259" w:lineRule="auto"/>
        <w:ind w:left="372" w:firstLine="0"/>
      </w:pPr>
    </w:p>
    <w:p w:rsidR="005E3175" w:rsidRPr="006F154A" w:rsidRDefault="00D3356E" w:rsidP="0048714C">
      <w:pPr>
        <w:numPr>
          <w:ilvl w:val="1"/>
          <w:numId w:val="3"/>
        </w:numPr>
        <w:ind w:left="726" w:right="14" w:hanging="369"/>
      </w:pPr>
      <w:r w:rsidRPr="006F154A">
        <w:t>This policy has been developed in accordance with the principles established by the</w:t>
      </w:r>
    </w:p>
    <w:p w:rsidR="005E3175" w:rsidRPr="006F154A" w:rsidRDefault="00D3356E" w:rsidP="0016054F">
      <w:pPr>
        <w:spacing w:after="26"/>
        <w:ind w:left="720" w:right="14" w:firstLine="0"/>
      </w:pPr>
      <w:r w:rsidRPr="006F154A">
        <w:t>Children Acts 1989 and 2004, the Education Act 2002, and in line with legislation and guidance</w:t>
      </w:r>
    </w:p>
    <w:p w:rsidR="005E3175" w:rsidRDefault="00D3356E" w:rsidP="0016054F">
      <w:pPr>
        <w:spacing w:after="26"/>
        <w:ind w:left="720" w:right="14" w:firstLine="0"/>
      </w:pPr>
      <w:r w:rsidRPr="006F154A">
        <w:t>‘Working Toget</w:t>
      </w:r>
      <w:r w:rsidR="00E85DB5">
        <w:t>her to Safeguard Children’ (2018</w:t>
      </w:r>
      <w:r w:rsidRPr="006F154A">
        <w:t>), Revised Safeguarding Statutory Guidance 2 ‘Framework for the Assessment of Children in Need and their Families’ 2000, ‘What to do if You are Worried a Child is Being Abused’ (2015), ‘Keeping C</w:t>
      </w:r>
      <w:r w:rsidR="0075161D" w:rsidRPr="006F154A">
        <w:t>hildren Safe in</w:t>
      </w:r>
      <w:r w:rsidR="006279E6">
        <w:t xml:space="preserve"> Education’ (2020</w:t>
      </w:r>
      <w:r>
        <w:t>) and ‘What to do if you are worried a child is being abused’ (2015).</w:t>
      </w:r>
    </w:p>
    <w:p w:rsidR="005E3175" w:rsidRDefault="00D3356E" w:rsidP="0048714C">
      <w:pPr>
        <w:numPr>
          <w:ilvl w:val="1"/>
          <w:numId w:val="3"/>
        </w:numPr>
        <w:ind w:left="726" w:right="14" w:hanging="369"/>
      </w:pPr>
      <w:r>
        <w:lastRenderedPageBreak/>
        <w:t>The Directors take seriously its responsibility to safeguard and promote the welfare of children; and to work together with other agencies to ensure adequate arrangements within our school to identify, assess, and support those children who are suffering harm.</w:t>
      </w:r>
    </w:p>
    <w:p w:rsidR="005E3175" w:rsidRDefault="00D3356E" w:rsidP="0048714C">
      <w:pPr>
        <w:numPr>
          <w:ilvl w:val="1"/>
          <w:numId w:val="3"/>
        </w:numPr>
        <w:ind w:left="726" w:right="14" w:hanging="369"/>
      </w:pPr>
      <w:r>
        <w:t>We recognise that all adults, including temporary staff, volunteers and Directors, have a full and active part to play in protecting our pupils from harm, and that the child’s welfare is our paramount concern.</w:t>
      </w:r>
    </w:p>
    <w:p w:rsidR="005E3175" w:rsidRDefault="00D3356E" w:rsidP="0048714C">
      <w:pPr>
        <w:numPr>
          <w:ilvl w:val="1"/>
          <w:numId w:val="3"/>
        </w:numPr>
        <w:ind w:left="726" w:right="14" w:hanging="369"/>
      </w:pPr>
      <w:r>
        <w:t xml:space="preserve">All staff believe that our </w:t>
      </w:r>
      <w:r w:rsidR="00655E5C">
        <w:t xml:space="preserve">School </w:t>
      </w:r>
      <w:r w:rsidR="0075161D">
        <w:t>(Stepping Stones)</w:t>
      </w:r>
      <w:r>
        <w:t xml:space="preserve"> should provide a caring, positive safe and stimulating environment that promotes the social, physical and moral development of the individual child.</w:t>
      </w:r>
    </w:p>
    <w:p w:rsidR="005E3175" w:rsidRDefault="005E3175" w:rsidP="0048714C">
      <w:pPr>
        <w:spacing w:after="0" w:line="259" w:lineRule="auto"/>
        <w:ind w:left="372" w:firstLine="0"/>
      </w:pPr>
    </w:p>
    <w:p w:rsidR="005E3175" w:rsidRDefault="00D3356E" w:rsidP="0048714C">
      <w:pPr>
        <w:numPr>
          <w:ilvl w:val="1"/>
          <w:numId w:val="3"/>
        </w:numPr>
        <w:spacing w:after="28" w:line="250" w:lineRule="auto"/>
        <w:ind w:left="726" w:right="14" w:hanging="369"/>
      </w:pPr>
      <w:r>
        <w:rPr>
          <w:b/>
        </w:rPr>
        <w:t>The aims of this policy are:</w:t>
      </w:r>
    </w:p>
    <w:p w:rsidR="005E3175" w:rsidRDefault="00D3356E" w:rsidP="0048714C">
      <w:pPr>
        <w:numPr>
          <w:ilvl w:val="2"/>
          <w:numId w:val="2"/>
        </w:numPr>
        <w:ind w:left="906" w:right="14" w:hanging="549"/>
      </w:pPr>
      <w:r>
        <w:t>To support the child’s development in ways that will foster security, confidence and</w:t>
      </w:r>
    </w:p>
    <w:p w:rsidR="005E3175" w:rsidRDefault="00D3356E" w:rsidP="0089324F">
      <w:pPr>
        <w:ind w:left="367" w:right="14" w:firstLine="353"/>
      </w:pPr>
      <w:r>
        <w:t>Independence</w:t>
      </w:r>
    </w:p>
    <w:p w:rsidR="005E3175" w:rsidRDefault="00D3356E" w:rsidP="0048714C">
      <w:pPr>
        <w:numPr>
          <w:ilvl w:val="2"/>
          <w:numId w:val="2"/>
        </w:numPr>
        <w:ind w:left="906" w:right="14" w:hanging="549"/>
      </w:pPr>
      <w:r>
        <w:t>To provide an environment in which children and young people feel safe, secure, valued and respected, and feel confident, and know how to approach adults if they are in difficulties, believing they will be effectively listened to.</w:t>
      </w:r>
    </w:p>
    <w:p w:rsidR="005E3175" w:rsidRDefault="00D3356E" w:rsidP="0048714C">
      <w:pPr>
        <w:numPr>
          <w:ilvl w:val="2"/>
          <w:numId w:val="2"/>
        </w:numPr>
        <w:ind w:left="906" w:right="14" w:hanging="549"/>
      </w:pPr>
      <w:r>
        <w:t>To raise the awareness of all teaching and non-teaching staff (this includes residential care and support services staff) of the need to safeguard children and of their responsibilities in identifying and reporting possible cases of abuse</w:t>
      </w:r>
    </w:p>
    <w:p w:rsidR="005E3175" w:rsidRDefault="00D3356E" w:rsidP="0048714C">
      <w:pPr>
        <w:numPr>
          <w:ilvl w:val="2"/>
          <w:numId w:val="2"/>
        </w:numPr>
        <w:ind w:left="906" w:right="14" w:hanging="549"/>
      </w:pPr>
      <w:r>
        <w:t xml:space="preserve">To provide a systematic means of monitoring children known or thought to be at risk of harm, and ensure we, at </w:t>
      </w:r>
      <w:r w:rsidR="00655E5C">
        <w:t xml:space="preserve">Stepping Stones School </w:t>
      </w:r>
      <w:r>
        <w:t>, contribute to assessments of need and support packages for those children.</w:t>
      </w:r>
    </w:p>
    <w:p w:rsidR="005E3175" w:rsidRDefault="00D3356E" w:rsidP="0048714C">
      <w:pPr>
        <w:numPr>
          <w:ilvl w:val="2"/>
          <w:numId w:val="2"/>
        </w:numPr>
        <w:ind w:left="906" w:right="14" w:hanging="549"/>
      </w:pPr>
      <w:r>
        <w:t>To emphasise the need for good levels of communication between all members of staff.</w:t>
      </w:r>
    </w:p>
    <w:p w:rsidR="005E3175" w:rsidRDefault="00D3356E" w:rsidP="0048714C">
      <w:pPr>
        <w:numPr>
          <w:ilvl w:val="2"/>
          <w:numId w:val="2"/>
        </w:numPr>
        <w:ind w:left="906" w:right="14" w:hanging="549"/>
      </w:pPr>
      <w:r>
        <w:t>To develop a structured procedure within the school which will be followed by all members of the school community in cases of suspected abuse.</w:t>
      </w:r>
    </w:p>
    <w:p w:rsidR="005E3175" w:rsidRDefault="00D3356E" w:rsidP="0048714C">
      <w:pPr>
        <w:numPr>
          <w:ilvl w:val="2"/>
          <w:numId w:val="2"/>
        </w:numPr>
        <w:ind w:left="906" w:right="14" w:hanging="549"/>
      </w:pPr>
      <w:r>
        <w:t>To develop and promote effective working relationships with other agencies, especially the Council, Police and Social Care.</w:t>
      </w:r>
    </w:p>
    <w:p w:rsidR="005E3175" w:rsidRDefault="00D3356E" w:rsidP="0048714C">
      <w:pPr>
        <w:numPr>
          <w:ilvl w:val="2"/>
          <w:numId w:val="2"/>
        </w:numPr>
        <w:ind w:left="906" w:right="14" w:hanging="549"/>
      </w:pPr>
      <w:r>
        <w:lastRenderedPageBreak/>
        <w:t>To ensure that all staff working within our school who have substantial access to children have been checked as to their suitability, including verification of their identity, qualifications, and a satisfactory DBS check and a single central record is kept for audit.</w:t>
      </w:r>
    </w:p>
    <w:p w:rsidR="005E3175" w:rsidRDefault="005E3175" w:rsidP="0048714C">
      <w:pPr>
        <w:spacing w:after="0" w:line="259" w:lineRule="auto"/>
        <w:ind w:left="372" w:firstLine="0"/>
      </w:pPr>
    </w:p>
    <w:p w:rsidR="005E3175" w:rsidRDefault="00D3356E" w:rsidP="0048714C">
      <w:pPr>
        <w:spacing w:line="250" w:lineRule="auto"/>
        <w:ind w:left="367"/>
      </w:pPr>
      <w:r>
        <w:rPr>
          <w:b/>
        </w:rPr>
        <w:t>2.0 We will ensure that:</w:t>
      </w:r>
    </w:p>
    <w:p w:rsidR="005E3175" w:rsidRDefault="00D3356E" w:rsidP="0048714C">
      <w:pPr>
        <w:ind w:left="367" w:right="14"/>
      </w:pPr>
      <w:r>
        <w:t>2.1.1 All Directors understand and fulfil their responsibilities, namely to ensure that:</w:t>
      </w:r>
    </w:p>
    <w:p w:rsidR="005E3175" w:rsidRDefault="00D3356E" w:rsidP="0048714C">
      <w:pPr>
        <w:ind w:left="367" w:right="14"/>
      </w:pPr>
      <w:r>
        <w:t>· There is a Child Protection policy together with a staff practice guide (code of conduct) · The school operates safer recruitment procedures by ensuring that there is at least one person on every recruitment panel that has completed Safer Recruitment training</w:t>
      </w:r>
    </w:p>
    <w:p w:rsidR="005E3175" w:rsidRDefault="00D3356E" w:rsidP="0048714C">
      <w:pPr>
        <w:ind w:left="367" w:right="14"/>
      </w:pPr>
      <w:r>
        <w:t>· The school has procedures for dealing with allegations of abuse against staff and volunteers and to make a referral to the DBS if a person in regulated activity has been dismissed or removed due to safeguarding concerns, or would have had they not resigned.</w:t>
      </w:r>
    </w:p>
    <w:p w:rsidR="005E3175" w:rsidRDefault="00D3356E" w:rsidP="0048714C">
      <w:pPr>
        <w:ind w:left="367" w:right="14"/>
      </w:pPr>
      <w:r>
        <w:t>· A senior leader is the Designated Child Protection Officer for the school and is supported by the Head Teacher</w:t>
      </w:r>
    </w:p>
    <w:p w:rsidR="005E3175" w:rsidRDefault="00D3356E" w:rsidP="0048714C">
      <w:pPr>
        <w:ind w:left="367" w:right="14"/>
      </w:pPr>
      <w:r>
        <w:t>· This person will undertake interagency training and also undertake designated lead ‘new to role’ and an ‘update’ course every 2 years</w:t>
      </w:r>
    </w:p>
    <w:p w:rsidR="005E3175" w:rsidRDefault="00D3356E" w:rsidP="0048714C">
      <w:pPr>
        <w:ind w:left="367" w:right="14"/>
      </w:pPr>
      <w:r>
        <w:t>· All other staff have Child Protection training updated as appropriate</w:t>
      </w:r>
    </w:p>
    <w:p w:rsidR="005E3175" w:rsidRDefault="00D3356E" w:rsidP="0048714C">
      <w:pPr>
        <w:ind w:left="367" w:right="14"/>
      </w:pPr>
      <w:r>
        <w:t>· Any weaknesses in Child Protection are remedied immediately</w:t>
      </w:r>
    </w:p>
    <w:p w:rsidR="005E3175" w:rsidRDefault="00D3356E" w:rsidP="0048714C">
      <w:pPr>
        <w:ind w:left="367" w:right="14"/>
      </w:pPr>
      <w:r>
        <w:t>· A member of the Directors is nominated to liaise with the LA on</w:t>
      </w:r>
    </w:p>
    <w:p w:rsidR="005E3175" w:rsidRDefault="00D3356E" w:rsidP="0048714C">
      <w:pPr>
        <w:ind w:left="367" w:right="14"/>
      </w:pPr>
      <w:r>
        <w:t>Child Protection issues and in the event of an allegation of abuse made against the Head/Head of Care</w:t>
      </w:r>
    </w:p>
    <w:p w:rsidR="005E3175" w:rsidRDefault="00D3356E" w:rsidP="0048714C">
      <w:pPr>
        <w:ind w:left="367" w:right="14"/>
      </w:pPr>
      <w:r>
        <w:t>· Child Protection policies and procedures are reviewed annually and that the Child</w:t>
      </w:r>
    </w:p>
    <w:p w:rsidR="005E3175" w:rsidRDefault="00D3356E" w:rsidP="0048714C">
      <w:pPr>
        <w:ind w:left="367" w:right="14"/>
      </w:pPr>
      <w:r>
        <w:t>Protection policy is available on the school website</w:t>
      </w:r>
    </w:p>
    <w:p w:rsidR="005E3175" w:rsidRDefault="00D3356E" w:rsidP="0048714C">
      <w:pPr>
        <w:ind w:left="367" w:right="14"/>
      </w:pPr>
      <w:r>
        <w:t>· The School considers how children may be taught about safeguarding. This may be part of a broad and balanced curriculum covering relevant issues through personal social health and economic education (PSHE) and through sex and relationship education (SRE).</w:t>
      </w:r>
    </w:p>
    <w:p w:rsidR="005E3175" w:rsidRDefault="00D3356E" w:rsidP="0048714C">
      <w:pPr>
        <w:ind w:left="367" w:right="14"/>
      </w:pPr>
      <w:r>
        <w:lastRenderedPageBreak/>
        <w:t>· That enhanced DBS checks are in place for all Directors</w:t>
      </w:r>
    </w:p>
    <w:p w:rsidR="005E3175" w:rsidRDefault="00D3356E" w:rsidP="0048714C">
      <w:pPr>
        <w:ind w:left="367" w:right="14"/>
      </w:pPr>
      <w:r>
        <w:t>2.1.2 All members of staff and volunteers are provided with child protection awareness information at induction, including in their induction pack, the school safeguarding policy so that they know who to discuss a concern with.</w:t>
      </w:r>
    </w:p>
    <w:p w:rsidR="005E3175" w:rsidRDefault="00D3356E" w:rsidP="0048714C">
      <w:pPr>
        <w:ind w:left="367" w:right="14"/>
      </w:pPr>
      <w:r>
        <w:t>2.1.3 All members of staff are trained in and receive regular updates in e-safety and reporting concerns</w:t>
      </w:r>
    </w:p>
    <w:p w:rsidR="005E3175" w:rsidRDefault="00D3356E" w:rsidP="0048714C">
      <w:pPr>
        <w:ind w:left="367" w:right="14"/>
      </w:pPr>
      <w:r>
        <w:t>2.1.4 All members of staff, volunteers, and Directors know how to respond to pupils who disclose abuse.</w:t>
      </w:r>
    </w:p>
    <w:p w:rsidR="005E3175" w:rsidRDefault="00D3356E" w:rsidP="0048714C">
      <w:pPr>
        <w:ind w:left="367" w:right="14"/>
      </w:pPr>
      <w:r>
        <w:t>2.1.5 All parents/carers are made aware of the responsibilities of staff members with regard to child protection procedures through publication of the school’s Child Protection Policy, and reference to it in our Parents’ information.</w:t>
      </w:r>
    </w:p>
    <w:p w:rsidR="005E3175" w:rsidRDefault="00D3356E" w:rsidP="0048714C">
      <w:pPr>
        <w:ind w:left="367" w:right="14"/>
      </w:pPr>
      <w:r>
        <w:t>2.1.6 Community users organising activities for children are aware of the school’s child protection guidelines and procedures.</w:t>
      </w:r>
    </w:p>
    <w:p w:rsidR="005E3175" w:rsidRDefault="00D3356E" w:rsidP="0048714C">
      <w:pPr>
        <w:ind w:left="367" w:right="14"/>
      </w:pPr>
      <w:r>
        <w:t>2.1.7 Our procedures will be regularly reviewed and up-dated.</w:t>
      </w:r>
    </w:p>
    <w:p w:rsidR="005E3175" w:rsidRDefault="00D3356E" w:rsidP="0048714C">
      <w:pPr>
        <w:ind w:left="367" w:right="14"/>
      </w:pPr>
      <w:r>
        <w:t>2.1.8 The name of the designated members of staff for Child Protection, the Designated Child Protection Officers, will be clearly advertised in the school, with a statement explaining the school’s role in referring and monitoring cases of suspected abuse.</w:t>
      </w:r>
    </w:p>
    <w:p w:rsidR="005E3175" w:rsidRDefault="00D3356E" w:rsidP="0048714C">
      <w:pPr>
        <w:ind w:left="367" w:right="14"/>
      </w:pPr>
      <w:r>
        <w:t>2.1.9 All new members of staff will be given a copy of our safeguarding statement, and child protection policy, with the DCPO’s names clearly displayed, as part of their induction into the school.</w:t>
      </w:r>
    </w:p>
    <w:p w:rsidR="005E3175" w:rsidRDefault="00D3356E" w:rsidP="0048714C">
      <w:pPr>
        <w:ind w:left="367" w:right="14"/>
      </w:pPr>
      <w:r>
        <w:t>2.1.10 The policy is available publicly on the school website and by other means. Parents/carers are made aware of this policy and their entitlement to have a copy of it via the school handbook/newsletter/website.</w:t>
      </w:r>
    </w:p>
    <w:p w:rsidR="005E3175" w:rsidRDefault="005E3175" w:rsidP="0048714C">
      <w:pPr>
        <w:spacing w:after="0" w:line="259" w:lineRule="auto"/>
        <w:ind w:left="372" w:firstLine="0"/>
      </w:pPr>
    </w:p>
    <w:p w:rsidR="006F154A" w:rsidRDefault="006F154A" w:rsidP="0048714C">
      <w:pPr>
        <w:spacing w:line="250" w:lineRule="auto"/>
        <w:ind w:left="367"/>
        <w:rPr>
          <w:b/>
        </w:rPr>
      </w:pPr>
    </w:p>
    <w:p w:rsidR="005E3175" w:rsidRDefault="00D3356E" w:rsidP="0048714C">
      <w:pPr>
        <w:spacing w:line="250" w:lineRule="auto"/>
        <w:ind w:left="367"/>
      </w:pPr>
      <w:r>
        <w:rPr>
          <w:b/>
        </w:rPr>
        <w:t>3.0 Responsibilities</w:t>
      </w:r>
    </w:p>
    <w:p w:rsidR="005E3175" w:rsidRDefault="008C417E" w:rsidP="0048714C">
      <w:pPr>
        <w:ind w:left="367" w:right="14"/>
      </w:pPr>
      <w:r>
        <w:t>3.1 The designated DSL</w:t>
      </w:r>
      <w:r w:rsidR="00D3356E">
        <w:t xml:space="preserve"> is responsible for:</w:t>
      </w:r>
    </w:p>
    <w:p w:rsidR="005E3175" w:rsidRDefault="00D3356E" w:rsidP="0048714C">
      <w:pPr>
        <w:ind w:left="367" w:right="14"/>
      </w:pPr>
      <w:r>
        <w:t>3.1.1 Referring a child if there are concerns abou</w:t>
      </w:r>
      <w:r w:rsidR="0075161D">
        <w:t xml:space="preserve">t possible abuse, to Warwickshire </w:t>
      </w:r>
      <w:r>
        <w:t>Safeguarding Children’s</w:t>
      </w:r>
      <w:r w:rsidR="0075161D">
        <w:t xml:space="preserve"> Board (W</w:t>
      </w:r>
      <w:r>
        <w:t>SCB)</w:t>
      </w:r>
      <w:r w:rsidR="008C417E">
        <w:t>/Staffordshire Safeguarding Board</w:t>
      </w:r>
      <w:r>
        <w:t xml:space="preserve"> and acting as a focal point for staff to discuss concerns. Referrals should be made in writing, following a telephone call.</w:t>
      </w:r>
    </w:p>
    <w:p w:rsidR="005E3175" w:rsidRDefault="00D3356E" w:rsidP="0048714C">
      <w:pPr>
        <w:ind w:left="367" w:right="14"/>
      </w:pPr>
      <w:r>
        <w:lastRenderedPageBreak/>
        <w:t>3.1.2 Keeping written records of concerns about a child even if there is no need to make an immediate referral.</w:t>
      </w:r>
    </w:p>
    <w:p w:rsidR="005E3175" w:rsidRDefault="00D3356E" w:rsidP="0048714C">
      <w:pPr>
        <w:ind w:left="367" w:right="14"/>
      </w:pPr>
      <w:r>
        <w:t>3.1.3 Ensuring that all such records are kept confidentially and securely and are separate from pupils’ records</w:t>
      </w:r>
    </w:p>
    <w:p w:rsidR="005E3175" w:rsidRDefault="00D3356E" w:rsidP="0048714C">
      <w:pPr>
        <w:ind w:left="367" w:right="14"/>
      </w:pPr>
      <w:r>
        <w:t>3.1.4 Liaising with other agencies and professionals.</w:t>
      </w:r>
    </w:p>
    <w:p w:rsidR="005E3175" w:rsidRDefault="00D3356E" w:rsidP="0048714C">
      <w:pPr>
        <w:ind w:left="367" w:right="14"/>
      </w:pPr>
      <w:r>
        <w:t>3.1.5 Ensuring that either they or the staff member attend case conferences, core groups, or other multiagency planning meetings, contribute to assessments, and provide a report which has been shared with the parents.</w:t>
      </w:r>
    </w:p>
    <w:p w:rsidR="005E3175" w:rsidRDefault="005E3175" w:rsidP="0048714C">
      <w:pPr>
        <w:spacing w:after="0" w:line="259" w:lineRule="auto"/>
        <w:ind w:left="372" w:firstLine="0"/>
      </w:pPr>
    </w:p>
    <w:p w:rsidR="005E3175" w:rsidRDefault="00D3356E" w:rsidP="0048714C">
      <w:pPr>
        <w:spacing w:line="250" w:lineRule="auto"/>
        <w:ind w:left="367"/>
      </w:pPr>
      <w:r>
        <w:rPr>
          <w:b/>
        </w:rPr>
        <w:t>4.0 Prevention</w:t>
      </w:r>
    </w:p>
    <w:p w:rsidR="005E3175" w:rsidRDefault="00655E5C" w:rsidP="0048714C">
      <w:pPr>
        <w:spacing w:line="250" w:lineRule="auto"/>
        <w:ind w:left="367"/>
      </w:pPr>
      <w:r>
        <w:rPr>
          <w:b/>
        </w:rPr>
        <w:t xml:space="preserve">Stepping Stones School </w:t>
      </w:r>
      <w:r w:rsidR="00D3356E">
        <w:rPr>
          <w:b/>
        </w:rPr>
        <w:t>recognises the need to adjust and adapt its approaches to</w:t>
      </w:r>
    </w:p>
    <w:p w:rsidR="005E3175" w:rsidRDefault="00D3356E" w:rsidP="0048714C">
      <w:pPr>
        <w:spacing w:line="250" w:lineRule="auto"/>
        <w:ind w:left="367"/>
      </w:pPr>
      <w:r>
        <w:rPr>
          <w:b/>
        </w:rPr>
        <w:t>‘</w:t>
      </w:r>
      <w:r w:rsidR="008E4293">
        <w:rPr>
          <w:b/>
        </w:rPr>
        <w:t>Prevention</w:t>
      </w:r>
      <w:r>
        <w:rPr>
          <w:b/>
        </w:rPr>
        <w:t>’ in order to ensure the individual’s difficulties associated with their ASD</w:t>
      </w:r>
      <w:r w:rsidR="0075161D">
        <w:rPr>
          <w:b/>
        </w:rPr>
        <w:t>/Mental Health/Learning Needs</w:t>
      </w:r>
      <w:r>
        <w:rPr>
          <w:b/>
        </w:rPr>
        <w:t xml:space="preserve"> are foremost in the person centred approach to preventing abuse.</w:t>
      </w:r>
    </w:p>
    <w:p w:rsidR="005E3175" w:rsidRDefault="00D3356E" w:rsidP="0048714C">
      <w:pPr>
        <w:ind w:left="367" w:right="14"/>
      </w:pPr>
      <w:r>
        <w:t xml:space="preserve">4.1 We recognise that a child who is abused or witnesses violence may feel helpless and humiliated, may blame themselves, and find it difficult to develop and maintain a sense of </w:t>
      </w:r>
      <w:r w:rsidR="008E4293">
        <w:t>self-worth</w:t>
      </w:r>
      <w:r>
        <w:t>.</w:t>
      </w:r>
    </w:p>
    <w:p w:rsidR="005E3175" w:rsidRDefault="00D3356E" w:rsidP="0048714C">
      <w:pPr>
        <w:ind w:left="367" w:right="14"/>
      </w:pPr>
      <w:r>
        <w:t>4.2. We recognise that the school may provide the only stability in the lives of children who have been abused or who are at risk of harm.</w:t>
      </w:r>
    </w:p>
    <w:p w:rsidR="005E3175" w:rsidRDefault="00D3356E" w:rsidP="0048714C">
      <w:pPr>
        <w:ind w:left="367" w:right="14"/>
      </w:pPr>
      <w:r>
        <w:t>4.3. We accept that research shows that the behaviour of a child in these circumstances may range from that which is perceived to be normal to aggressive or withdrawn.</w:t>
      </w:r>
    </w:p>
    <w:p w:rsidR="005E3175" w:rsidRDefault="00D3356E" w:rsidP="0048714C">
      <w:pPr>
        <w:ind w:left="367" w:right="14"/>
      </w:pPr>
      <w:r>
        <w:t>4.4. Our school will support all children by:</w:t>
      </w:r>
    </w:p>
    <w:p w:rsidR="005E3175" w:rsidRDefault="00D3356E" w:rsidP="0048714C">
      <w:pPr>
        <w:ind w:left="367" w:right="14"/>
      </w:pPr>
      <w:r>
        <w:t>4.4.1 Encouraging self-esteem and self-assertiveness, through the curriculum as well as our relationships, whilst not condoning aggression or bullying.</w:t>
      </w:r>
    </w:p>
    <w:p w:rsidR="005E3175" w:rsidRDefault="00D3356E" w:rsidP="0048714C">
      <w:pPr>
        <w:ind w:left="367" w:right="14"/>
      </w:pPr>
      <w:r>
        <w:t>4.4.2 Promoting a caring, safe and positive environment within the school.</w:t>
      </w:r>
    </w:p>
    <w:p w:rsidR="005E3175" w:rsidRDefault="00D3356E" w:rsidP="0048714C">
      <w:pPr>
        <w:ind w:left="367" w:right="14"/>
      </w:pPr>
      <w:r>
        <w:t>4.4.3 Liaising and working together with all other support services and those agencies involved in the safeguarding of children.</w:t>
      </w:r>
    </w:p>
    <w:p w:rsidR="005E3175" w:rsidRDefault="00D3356E" w:rsidP="0048714C">
      <w:pPr>
        <w:ind w:left="367" w:right="14"/>
      </w:pPr>
      <w:r>
        <w:t>4.4.4 Notifying Social Care as soon as there is a significant concern.</w:t>
      </w:r>
    </w:p>
    <w:p w:rsidR="005E3175" w:rsidRDefault="00D3356E" w:rsidP="0048714C">
      <w:pPr>
        <w:ind w:left="367" w:right="14"/>
      </w:pPr>
      <w:r>
        <w:lastRenderedPageBreak/>
        <w:t>4.4.5 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rsidR="005E3175" w:rsidRDefault="00D3356E" w:rsidP="0048714C">
      <w:pPr>
        <w:ind w:left="367" w:right="14"/>
      </w:pPr>
      <w:r>
        <w:t>4.6 The school follows statutory guidance on ‘children who run away and go missing from home or care’ (DfE, 2014). Staff use the ‘Young people missing policy/procedures</w:t>
      </w:r>
    </w:p>
    <w:p w:rsidR="005E3175" w:rsidRDefault="00D3356E" w:rsidP="0048714C">
      <w:pPr>
        <w:ind w:left="367" w:right="14"/>
      </w:pPr>
      <w:r>
        <w:t>4.7 We recognise that the school plays a significant part in the prevention of harm to our children by providing children with good lines of communication with trusted adults, supportive friends and an ethos of protection. We understand the importance of early identification.</w:t>
      </w:r>
    </w:p>
    <w:p w:rsidR="005E3175" w:rsidRDefault="00D3356E" w:rsidP="0048714C">
      <w:pPr>
        <w:ind w:left="367" w:right="14"/>
      </w:pPr>
      <w:r>
        <w:t>The school community will therefore:</w:t>
      </w:r>
    </w:p>
    <w:p w:rsidR="005E3175" w:rsidRDefault="00D3356E" w:rsidP="0048714C">
      <w:pPr>
        <w:ind w:left="1102" w:right="14"/>
      </w:pPr>
      <w:r>
        <w:t>-Work to establish and maintain an ethos where children feel secure and are encouraged to talk and are always listened to.</w:t>
      </w:r>
    </w:p>
    <w:p w:rsidR="005E3175" w:rsidRDefault="00D3356E" w:rsidP="0048714C">
      <w:pPr>
        <w:ind w:left="1102" w:right="14"/>
      </w:pPr>
      <w:r>
        <w:t>-Include regular consultation with children e.g. through safety questionnaires, participation in anti-bullying week etc.</w:t>
      </w:r>
    </w:p>
    <w:p w:rsidR="005E3175" w:rsidRDefault="00D3356E" w:rsidP="0048714C">
      <w:pPr>
        <w:ind w:left="1102" w:right="14"/>
      </w:pPr>
      <w:r>
        <w:t>-Ensure that all children know there is an adult in the school whom they can approach if they are worried or in difficulty.</w:t>
      </w:r>
    </w:p>
    <w:p w:rsidR="005E3175" w:rsidRDefault="00D3356E" w:rsidP="0048714C">
      <w:pPr>
        <w:ind w:left="1102" w:right="14"/>
      </w:pPr>
      <w:r>
        <w:t>-Include safeguarding across the curriculum, including PSHE/SMSC/Sex Ed, opportunities which equip children with the skills they need to stay safe from harm and to know to whom they should turn for help. In particular this will include anti-bullying work, e-safety, road safety and independent travel, pedestrian and cycle training and personal safety</w:t>
      </w:r>
    </w:p>
    <w:p w:rsidR="005E3175" w:rsidRDefault="006279E6" w:rsidP="0048714C">
      <w:pPr>
        <w:ind w:left="1102" w:right="14"/>
      </w:pPr>
      <w:r>
        <w:t>-Ensure a p</w:t>
      </w:r>
      <w:r w:rsidR="00D3356E">
        <w:t>revention approach strategy is in place which includes promotion of British</w:t>
      </w:r>
    </w:p>
    <w:p w:rsidR="005E3175" w:rsidRDefault="00D3356E" w:rsidP="0048714C">
      <w:pPr>
        <w:ind w:left="1102" w:right="181"/>
      </w:pPr>
      <w:r>
        <w:t>Values and shared values within communities, diversity and community cohesion -Be acutely aware of the possible signs and symptoms of extremism, radicalisation and child sexual exploitation (CSE), or other signs of abuse and complex difficulties</w:t>
      </w:r>
    </w:p>
    <w:p w:rsidR="005E3175" w:rsidRDefault="005E3175" w:rsidP="0048714C">
      <w:pPr>
        <w:spacing w:after="0" w:line="259" w:lineRule="auto"/>
        <w:ind w:left="372" w:firstLine="0"/>
      </w:pPr>
    </w:p>
    <w:p w:rsidR="005E3175" w:rsidRDefault="00D3356E" w:rsidP="0048714C">
      <w:pPr>
        <w:spacing w:line="250" w:lineRule="auto"/>
        <w:ind w:left="367"/>
      </w:pPr>
      <w:r>
        <w:rPr>
          <w:b/>
        </w:rPr>
        <w:t>5.0 Information sharing</w:t>
      </w:r>
    </w:p>
    <w:p w:rsidR="005E3175" w:rsidRDefault="00D3356E" w:rsidP="0048714C">
      <w:pPr>
        <w:ind w:left="367" w:right="14"/>
      </w:pPr>
      <w:r>
        <w:t>The school accepts its responsibilities (Information Sharing, 2015) and understands that the</w:t>
      </w:r>
    </w:p>
    <w:p w:rsidR="005E3175" w:rsidRDefault="00D3356E" w:rsidP="0048714C">
      <w:pPr>
        <w:ind w:left="367" w:right="14"/>
      </w:pPr>
      <w:r>
        <w:lastRenderedPageBreak/>
        <w:t>Data Protection Act (1998) and human rights law are not barriers to justified information sharing. We balance the risk of sharing with the risk of not sharing. We consider what is necessary, proportionate, relevant and adequate and, that accurate and timely information is provided and communicated securely.</w:t>
      </w:r>
    </w:p>
    <w:p w:rsidR="005E3175" w:rsidRDefault="00D3356E" w:rsidP="0048714C">
      <w:pPr>
        <w:ind w:left="367" w:right="14"/>
      </w:pPr>
      <w:r>
        <w:t>We will:</w:t>
      </w:r>
    </w:p>
    <w:p w:rsidR="005E3175" w:rsidRDefault="00D3356E" w:rsidP="0048714C">
      <w:pPr>
        <w:ind w:left="367" w:right="14"/>
      </w:pPr>
      <w:r>
        <w:t>5.1 Be open and honest with the individual (family) from the outset about why, what, how and with whom information will, or could be shared, and seek their agreement, unless it is unsafe or inappropriate to do so.</w:t>
      </w:r>
    </w:p>
    <w:p w:rsidR="005E3175" w:rsidRDefault="00D3356E" w:rsidP="0048714C">
      <w:pPr>
        <w:ind w:left="367" w:right="14"/>
      </w:pPr>
      <w:r>
        <w:t>5.2 Seek advice from others if in doubt.</w:t>
      </w:r>
    </w:p>
    <w:p w:rsidR="005E3175" w:rsidRDefault="00D3356E" w:rsidP="0048714C">
      <w:pPr>
        <w:ind w:left="367" w:right="14"/>
      </w:pPr>
      <w:r>
        <w:t>5.3 Share with informed consent where appropriate and, where possible, respect the wishes of those who do not consent to share information.</w:t>
      </w:r>
    </w:p>
    <w:p w:rsidR="005E3175" w:rsidRDefault="00D3356E" w:rsidP="0048714C">
      <w:pPr>
        <w:ind w:left="367" w:right="14"/>
      </w:pPr>
      <w:r>
        <w:t>5.4 Consider safety and well-being.</w:t>
      </w:r>
    </w:p>
    <w:p w:rsidR="005E3175" w:rsidRDefault="00D3356E" w:rsidP="0048714C">
      <w:pPr>
        <w:ind w:left="367" w:right="14"/>
      </w:pPr>
      <w:r>
        <w:t>5.5 Keep records of decisions and reasons for decisions, particularly focussing on what was shared, for what purpose and with whom.</w:t>
      </w:r>
    </w:p>
    <w:p w:rsidR="005E3175" w:rsidRDefault="005E3175" w:rsidP="0048714C">
      <w:pPr>
        <w:spacing w:after="0" w:line="259" w:lineRule="auto"/>
        <w:ind w:left="372" w:firstLine="0"/>
      </w:pPr>
    </w:p>
    <w:p w:rsidR="005E3175" w:rsidRDefault="00D3356E" w:rsidP="0048714C">
      <w:pPr>
        <w:spacing w:line="250" w:lineRule="auto"/>
        <w:ind w:left="367"/>
      </w:pPr>
      <w:r>
        <w:rPr>
          <w:b/>
        </w:rPr>
        <w:t>6.0 E-safety</w:t>
      </w:r>
    </w:p>
    <w:p w:rsidR="005E3175" w:rsidRDefault="00D3356E" w:rsidP="0048714C">
      <w:pPr>
        <w:ind w:left="367" w:right="14"/>
      </w:pPr>
      <w:r>
        <w:t>6.1 ICT and online safety provides adequate protection from rogue users and unwanted contact and protection is in place against cyberbullying, sexting and grooming. School’s systems allow for blocking, saving and reporting content. Twitter feeds and internet searches are monitored and systems are in place to report access to inappropriate sites accessed by both adults and pupils and external users.</w:t>
      </w:r>
    </w:p>
    <w:p w:rsidR="005E3175" w:rsidRDefault="00D3356E" w:rsidP="0048714C">
      <w:pPr>
        <w:ind w:left="367" w:right="14"/>
      </w:pPr>
      <w:r>
        <w:t>6.2 Education with pupils includes safe use of ICT, how to create a positive digital profile, cyberbullying and risks of sexual exploitation etc.</w:t>
      </w:r>
    </w:p>
    <w:p w:rsidR="005E3175" w:rsidRDefault="00D3356E" w:rsidP="0048714C">
      <w:pPr>
        <w:ind w:left="367" w:right="14"/>
      </w:pPr>
      <w:r>
        <w:t>6.3 All staff are aware of school guidance on their use of mobile technology and have discussed safeguarding issues around the use of mobile technologies and their associated risks. We operate ‘safe to learn’ strategies to embed anti-bullying practice.</w:t>
      </w:r>
    </w:p>
    <w:p w:rsidR="005E3175" w:rsidRDefault="00D3356E" w:rsidP="0048714C">
      <w:pPr>
        <w:spacing w:after="26"/>
        <w:ind w:left="367" w:right="14"/>
      </w:pPr>
      <w:r>
        <w:t>6.4 The school VLE supports both the teaching of safe online practices as well as proving a further ‘alert’ to concerns for managers</w:t>
      </w:r>
    </w:p>
    <w:p w:rsidR="005E3175" w:rsidRDefault="005E3175" w:rsidP="0048714C">
      <w:pPr>
        <w:spacing w:after="0" w:line="259" w:lineRule="auto"/>
        <w:ind w:left="372" w:firstLine="0"/>
      </w:pPr>
    </w:p>
    <w:p w:rsidR="005E3175" w:rsidRDefault="00D3356E" w:rsidP="0048714C">
      <w:pPr>
        <w:spacing w:line="250" w:lineRule="auto"/>
        <w:ind w:left="367"/>
      </w:pPr>
      <w:r>
        <w:rPr>
          <w:b/>
        </w:rPr>
        <w:t>7.0 Supporting Staff</w:t>
      </w:r>
    </w:p>
    <w:p w:rsidR="005E3175" w:rsidRDefault="00D3356E" w:rsidP="0048714C">
      <w:pPr>
        <w:ind w:left="367" w:right="14"/>
      </w:pPr>
      <w:r>
        <w:lastRenderedPageBreak/>
        <w:t>7.1 We recognise that staff working in the school who have become involved with a child who has suffered harm, or appears to be likely to suffer harm may find the situation stressful and upsetting.</w:t>
      </w:r>
    </w:p>
    <w:p w:rsidR="005E3175" w:rsidRDefault="00D3356E" w:rsidP="0048714C">
      <w:pPr>
        <w:ind w:left="367" w:right="14"/>
      </w:pPr>
      <w:r>
        <w:t>7.2 We will support such staff by providing an opportunity to talk through their anxie</w:t>
      </w:r>
      <w:r w:rsidR="0089324F">
        <w:t>ties with the DSL</w:t>
      </w:r>
      <w:r>
        <w:t>/SM and to seek further support as appropriate.</w:t>
      </w:r>
    </w:p>
    <w:p w:rsidR="0089324F" w:rsidRDefault="0089324F" w:rsidP="0048714C">
      <w:pPr>
        <w:spacing w:line="250" w:lineRule="auto"/>
        <w:ind w:left="367"/>
        <w:rPr>
          <w:b/>
        </w:rPr>
      </w:pPr>
    </w:p>
    <w:p w:rsidR="005E3175" w:rsidRDefault="00D3356E" w:rsidP="0048714C">
      <w:pPr>
        <w:spacing w:line="250" w:lineRule="auto"/>
        <w:ind w:left="367"/>
      </w:pPr>
      <w:r>
        <w:rPr>
          <w:b/>
        </w:rPr>
        <w:t>8.0 Allegations against staff</w:t>
      </w:r>
    </w:p>
    <w:p w:rsidR="00D46826" w:rsidRDefault="00D3356E" w:rsidP="0048714C">
      <w:pPr>
        <w:ind w:left="367" w:right="14"/>
      </w:pPr>
      <w:r>
        <w:t>8.1 All school staff should take care not to place themselves in a vulnerable position with a child. It is always advisable for interviews or work with individual children or parents to be conducted in view of other adults.</w:t>
      </w:r>
    </w:p>
    <w:p w:rsidR="005E3175" w:rsidRDefault="00D3356E" w:rsidP="0048714C">
      <w:pPr>
        <w:ind w:left="367" w:right="14"/>
      </w:pPr>
      <w:r>
        <w:t>8.2 All staff should be aware of the school’s Behaviour Management policy.</w:t>
      </w:r>
    </w:p>
    <w:p w:rsidR="005E3175" w:rsidRDefault="00D3356E" w:rsidP="0048714C">
      <w:pPr>
        <w:ind w:left="367" w:right="14"/>
      </w:pPr>
      <w:r>
        <w:t>8.3 Guidance about conduct and safe practice, including safe use of mobile phones by staff and volunteers will be given at induction</w:t>
      </w:r>
    </w:p>
    <w:p w:rsidR="005E3175" w:rsidRDefault="00D3356E" w:rsidP="0048714C">
      <w:pPr>
        <w:ind w:left="367" w:right="14"/>
      </w:pPr>
      <w:r>
        <w:t>8.4 We understand that a pupil may make an allegation against a member of staff.</w:t>
      </w:r>
    </w:p>
    <w:p w:rsidR="005E3175" w:rsidRDefault="00D3356E" w:rsidP="0048714C">
      <w:pPr>
        <w:ind w:left="367" w:right="14"/>
      </w:pPr>
      <w:r>
        <w:t xml:space="preserve">8.5 If such an allegation is made, or information is received which suggests that a person may be unsuitable to work with children, the member of staff receiving the allegation or aware of the information, </w:t>
      </w:r>
      <w:r w:rsidR="0089324F">
        <w:t>will immediately inform the DSL</w:t>
      </w:r>
      <w:r>
        <w:t>/Senior Management</w:t>
      </w:r>
    </w:p>
    <w:p w:rsidR="005E3175" w:rsidRDefault="0089324F" w:rsidP="0048714C">
      <w:pPr>
        <w:ind w:left="367" w:right="14"/>
      </w:pPr>
      <w:r>
        <w:t>8.6 The DSL</w:t>
      </w:r>
      <w:r w:rsidR="00D3356E">
        <w:t>’s or SM will discuss the content of the allegation with the Local</w:t>
      </w:r>
    </w:p>
    <w:p w:rsidR="005E3175" w:rsidRDefault="00D3356E" w:rsidP="0048714C">
      <w:pPr>
        <w:ind w:left="367" w:right="14"/>
      </w:pPr>
      <w:r>
        <w:t>Authority Designated Officer (DO)</w:t>
      </w:r>
    </w:p>
    <w:p w:rsidR="005E3175" w:rsidRDefault="00D3356E" w:rsidP="0048714C">
      <w:pPr>
        <w:spacing w:after="3" w:line="252" w:lineRule="auto"/>
        <w:ind w:left="367" w:right="110"/>
      </w:pPr>
      <w:r>
        <w:rPr>
          <w:i/>
        </w:rPr>
        <w:t>Refer to “Guidance for Safe Working Practice for the Protection of Children and Staff in</w:t>
      </w:r>
    </w:p>
    <w:p w:rsidR="005E3175" w:rsidRDefault="00D3356E" w:rsidP="0048714C">
      <w:pPr>
        <w:spacing w:after="3" w:line="252" w:lineRule="auto"/>
        <w:ind w:left="367" w:right="110"/>
      </w:pPr>
      <w:r>
        <w:rPr>
          <w:i/>
        </w:rPr>
        <w:t>Education Settings” available on the DfE website</w:t>
      </w:r>
    </w:p>
    <w:p w:rsidR="005E3175" w:rsidRDefault="00D3356E" w:rsidP="0048714C">
      <w:pPr>
        <w:ind w:left="367" w:right="14"/>
      </w:pPr>
      <w:r>
        <w:t xml:space="preserve">8.7 Suspension of the member of staff, against whom an allegation has been made, needs </w:t>
      </w:r>
      <w:r w:rsidR="0089324F">
        <w:t xml:space="preserve">careful consideration, and the DSL </w:t>
      </w:r>
      <w:r>
        <w:t>will seek the advice in this case from Warwickshire</w:t>
      </w:r>
      <w:r w:rsidR="008C417E">
        <w:t>/Staffordshire</w:t>
      </w:r>
      <w:r>
        <w:t xml:space="preserve"> Safeguarding/police where needed</w:t>
      </w:r>
    </w:p>
    <w:p w:rsidR="005E3175" w:rsidRDefault="005E3175" w:rsidP="0048714C">
      <w:pPr>
        <w:spacing w:after="0" w:line="259" w:lineRule="auto"/>
        <w:ind w:left="372" w:firstLine="0"/>
      </w:pPr>
    </w:p>
    <w:p w:rsidR="00923EBD" w:rsidRDefault="00923EBD" w:rsidP="0048714C">
      <w:pPr>
        <w:spacing w:line="250" w:lineRule="auto"/>
        <w:ind w:left="367"/>
        <w:rPr>
          <w:b/>
        </w:rPr>
      </w:pPr>
    </w:p>
    <w:p w:rsidR="00923EBD" w:rsidRDefault="00923EBD" w:rsidP="0048714C">
      <w:pPr>
        <w:spacing w:line="250" w:lineRule="auto"/>
        <w:ind w:left="367"/>
        <w:rPr>
          <w:b/>
        </w:rPr>
      </w:pPr>
    </w:p>
    <w:p w:rsidR="005E3175" w:rsidRDefault="00D3356E" w:rsidP="0048714C">
      <w:pPr>
        <w:spacing w:line="250" w:lineRule="auto"/>
        <w:ind w:left="367"/>
      </w:pPr>
      <w:r>
        <w:rPr>
          <w:b/>
        </w:rPr>
        <w:t>9.0 Whistle-blowing</w:t>
      </w:r>
    </w:p>
    <w:p w:rsidR="005E3175" w:rsidRDefault="00D3356E" w:rsidP="0048714C">
      <w:pPr>
        <w:ind w:left="367" w:right="14"/>
      </w:pPr>
      <w:r>
        <w:t>9.1 We recognise that children cannot be expected to raise concerns in an environment where staff fail to do so.</w:t>
      </w:r>
    </w:p>
    <w:p w:rsidR="005E3175" w:rsidRDefault="00D3356E" w:rsidP="0048714C">
      <w:pPr>
        <w:ind w:left="367" w:right="14"/>
      </w:pPr>
      <w:r>
        <w:lastRenderedPageBreak/>
        <w:t>9.2 All staff should be aware of their duty to raise concerns, where they exist, about the management of child protection, which may include the attitude or actions of colleagues. If it becomes necessary to consult outside the school, they should speak in the first instance to the Warwickshire</w:t>
      </w:r>
      <w:r w:rsidR="008C417E">
        <w:t>/Staffordshire</w:t>
      </w:r>
      <w:r>
        <w:t xml:space="preserve"> DO following the Whistleblowing Policy.</w:t>
      </w:r>
    </w:p>
    <w:p w:rsidR="005E3175" w:rsidRDefault="00D3356E" w:rsidP="0048714C">
      <w:pPr>
        <w:ind w:left="367" w:right="14"/>
      </w:pPr>
      <w:r>
        <w:t>9.3 Whistle-blowing re the Head should be made to the Chair of the Directors whose contact details are readily available to staff.</w:t>
      </w:r>
    </w:p>
    <w:p w:rsidR="005E3175" w:rsidRDefault="00D3356E" w:rsidP="0048714C">
      <w:pPr>
        <w:ind w:left="367" w:right="14"/>
      </w:pPr>
      <w:r>
        <w:t>Further information on our Whistle blowing policy can be seen later in this document</w:t>
      </w:r>
    </w:p>
    <w:p w:rsidR="005E3175" w:rsidRDefault="005E3175" w:rsidP="0048714C">
      <w:pPr>
        <w:spacing w:after="0" w:line="259" w:lineRule="auto"/>
        <w:ind w:left="372" w:firstLine="0"/>
      </w:pPr>
    </w:p>
    <w:p w:rsidR="005E3175" w:rsidRDefault="00D3356E" w:rsidP="0048714C">
      <w:pPr>
        <w:spacing w:line="250" w:lineRule="auto"/>
        <w:ind w:left="367"/>
      </w:pPr>
      <w:r>
        <w:rPr>
          <w:b/>
        </w:rPr>
        <w:t>10.0 Physical Intervention</w:t>
      </w:r>
    </w:p>
    <w:p w:rsidR="005E3175" w:rsidRDefault="00D3356E" w:rsidP="0048714C">
      <w:pPr>
        <w:ind w:left="367" w:right="14"/>
      </w:pPr>
      <w:r>
        <w:t>10.1 We acknowledge that staff must only ever use physical intervention as a last resort, when a child is endangering him/herself or others, and that at all times it must be the minimal force necessary to prevent injury to another person.</w:t>
      </w:r>
    </w:p>
    <w:p w:rsidR="005E3175" w:rsidRDefault="00D3356E" w:rsidP="0048714C">
      <w:pPr>
        <w:ind w:left="367" w:right="14"/>
      </w:pPr>
      <w:r>
        <w:t>10.2 Such events should be recorded and countersigned off by another member of staff (this is always a member of SLT), a third independent member oversees the whole process.</w:t>
      </w:r>
    </w:p>
    <w:p w:rsidR="005E3175" w:rsidRDefault="00D3356E" w:rsidP="0048714C">
      <w:pPr>
        <w:ind w:left="367" w:right="14"/>
      </w:pPr>
      <w:r>
        <w:t>10.3 Staff who are likely to need to use physical intervention will be a</w:t>
      </w:r>
      <w:r w:rsidR="0070789D">
        <w:t>ppropriately trained in the Foundations for Safer Care</w:t>
      </w:r>
      <w:r>
        <w:t xml:space="preserve"> techniques.</w:t>
      </w:r>
    </w:p>
    <w:p w:rsidR="005E3175" w:rsidRDefault="00D3356E" w:rsidP="0048714C">
      <w:pPr>
        <w:ind w:left="367" w:right="14"/>
      </w:pPr>
      <w:r>
        <w:t>10.4 We understand that physical intervention of a nature which causes injury or distress to a child may be considered under child protection or disciplinary procedures.</w:t>
      </w:r>
    </w:p>
    <w:p w:rsidR="005E3175" w:rsidRDefault="00D3356E" w:rsidP="0048714C">
      <w:pPr>
        <w:ind w:left="367" w:right="14"/>
      </w:pPr>
      <w:r>
        <w:t>10.5 We recognise that touch is appropriate in the context or working with children, and all staff have been given ‘Saf</w:t>
      </w:r>
      <w:r w:rsidR="0070789D">
        <w:t>e Practice’ guidance within Foundations for Safer Care</w:t>
      </w:r>
      <w:r>
        <w:t xml:space="preserve"> to ensure they are clear about their professional boundaries</w:t>
      </w:r>
    </w:p>
    <w:p w:rsidR="005E3175" w:rsidRDefault="005E3175" w:rsidP="0048714C">
      <w:pPr>
        <w:spacing w:after="0" w:line="259" w:lineRule="auto"/>
        <w:ind w:left="372" w:firstLine="0"/>
      </w:pPr>
    </w:p>
    <w:p w:rsidR="005E3175" w:rsidRDefault="00D3356E" w:rsidP="0048714C">
      <w:pPr>
        <w:spacing w:line="250" w:lineRule="auto"/>
        <w:ind w:left="367"/>
      </w:pPr>
      <w:r>
        <w:rPr>
          <w:b/>
        </w:rPr>
        <w:t>11.0 Anti-Bullying</w:t>
      </w:r>
    </w:p>
    <w:p w:rsidR="005E3175" w:rsidRDefault="00D3356E" w:rsidP="0048714C">
      <w:pPr>
        <w:ind w:left="367" w:right="14"/>
      </w:pPr>
      <w:r>
        <w:t xml:space="preserve"> Our school policy on anti-bullying is set out in a separate document and acknowledges that to allow or condone bullying may lead to consideration under child protection procedures. This includes all forms eg; cyber, racist, homophobic and gender related bullying (including sexting). We keep a record of known bullying incidents. All staff are aware that children with SEND and / or differences/perceived </w:t>
      </w:r>
      <w:r>
        <w:lastRenderedPageBreak/>
        <w:t>differences are more susceptible to being bullied / victims of child abuse. We keep a record of bullying incidents.</w:t>
      </w:r>
    </w:p>
    <w:p w:rsidR="00A75F6C" w:rsidRDefault="00A75F6C" w:rsidP="0048714C">
      <w:pPr>
        <w:ind w:left="367" w:right="14"/>
      </w:pPr>
    </w:p>
    <w:p w:rsidR="00A75F6C" w:rsidRDefault="008F7D21" w:rsidP="0048714C">
      <w:pPr>
        <w:ind w:left="367" w:right="14"/>
        <w:rPr>
          <w:b/>
        </w:rPr>
      </w:pPr>
      <w:r>
        <w:rPr>
          <w:b/>
        </w:rPr>
        <w:t>11.1</w:t>
      </w:r>
      <w:r w:rsidR="00A75F6C" w:rsidRPr="00A75F6C">
        <w:rPr>
          <w:b/>
        </w:rPr>
        <w:t xml:space="preserve"> Allegations Against Peers</w:t>
      </w:r>
    </w:p>
    <w:p w:rsidR="00627CE4" w:rsidRPr="00DB0CB8" w:rsidRDefault="00EA2491" w:rsidP="00627CE4">
      <w:pPr>
        <w:ind w:left="367" w:right="14"/>
      </w:pPr>
      <w:r w:rsidRPr="00DB0CB8">
        <w:t xml:space="preserve">We recognise that children are capable of abusing their peers. Abuse of any form will not be tolerated, in any case and all peer-on-peer abuse is unacceptable and will be taken seriously. </w:t>
      </w:r>
      <w:r w:rsidR="00627CE4" w:rsidRPr="00DB0CB8">
        <w:t>Most cases of pupils hurting other pupils will be dealt with under our school’s behaviour policy, but this child protection and safeguarding policy will apply to any allegations that raise safeguarding concerns. This might include where the alleged behaviour:</w:t>
      </w:r>
    </w:p>
    <w:p w:rsidR="00627CE4" w:rsidRPr="00DB0CB8" w:rsidRDefault="00627CE4" w:rsidP="00DB0CB8">
      <w:pPr>
        <w:pStyle w:val="ListParagraph"/>
        <w:numPr>
          <w:ilvl w:val="0"/>
          <w:numId w:val="30"/>
        </w:numPr>
        <w:ind w:right="14"/>
      </w:pPr>
      <w:r w:rsidRPr="00DB0CB8">
        <w:t xml:space="preserve">Is serious, and potentially a criminal offence </w:t>
      </w:r>
      <w:r w:rsidRPr="00DB0CB8">
        <w:tab/>
      </w:r>
    </w:p>
    <w:p w:rsidR="00627CE4" w:rsidRPr="00DB0CB8" w:rsidRDefault="00627CE4" w:rsidP="00DB0CB8">
      <w:pPr>
        <w:pStyle w:val="ListParagraph"/>
        <w:numPr>
          <w:ilvl w:val="0"/>
          <w:numId w:val="30"/>
        </w:numPr>
        <w:ind w:right="14"/>
      </w:pPr>
      <w:r w:rsidRPr="00DB0CB8">
        <w:t>Could put pupils in the school at risk</w:t>
      </w:r>
    </w:p>
    <w:p w:rsidR="00627CE4" w:rsidRPr="00DB0CB8" w:rsidRDefault="00627CE4" w:rsidP="00DB0CB8">
      <w:pPr>
        <w:pStyle w:val="ListParagraph"/>
        <w:numPr>
          <w:ilvl w:val="0"/>
          <w:numId w:val="30"/>
        </w:numPr>
        <w:ind w:right="14"/>
      </w:pPr>
      <w:r w:rsidRPr="00DB0CB8">
        <w:t>Is violent</w:t>
      </w:r>
    </w:p>
    <w:p w:rsidR="00627CE4" w:rsidRPr="00DB0CB8" w:rsidRDefault="00627CE4" w:rsidP="00DB0CB8">
      <w:pPr>
        <w:pStyle w:val="ListParagraph"/>
        <w:numPr>
          <w:ilvl w:val="0"/>
          <w:numId w:val="30"/>
        </w:numPr>
        <w:ind w:right="14"/>
      </w:pPr>
      <w:r w:rsidRPr="00DB0CB8">
        <w:t>Involves pupils being forced to use drugs or alcohol</w:t>
      </w:r>
    </w:p>
    <w:p w:rsidR="00A75F6C" w:rsidRPr="00DB0CB8" w:rsidRDefault="00627CE4" w:rsidP="00DB0CB8">
      <w:pPr>
        <w:pStyle w:val="ListParagraph"/>
        <w:numPr>
          <w:ilvl w:val="0"/>
          <w:numId w:val="30"/>
        </w:numPr>
        <w:ind w:right="14"/>
      </w:pPr>
      <w:r w:rsidRPr="00DB0CB8">
        <w:t xml:space="preserve">Involves sexual exploitation, sexual abuse or sexual harassment, such as indecent exposure, sexual assault, </w:t>
      </w:r>
      <w:r w:rsidR="006279E6">
        <w:t>up-</w:t>
      </w:r>
      <w:r w:rsidR="006279E6" w:rsidRPr="00DB0CB8">
        <w:t>skirting</w:t>
      </w:r>
      <w:r w:rsidRPr="00DB0CB8">
        <w:t xml:space="preserve"> or sexually inappropriate pictures or videos (including sexting)</w:t>
      </w:r>
    </w:p>
    <w:p w:rsidR="005F26AF" w:rsidRPr="00DB0CB8" w:rsidRDefault="005F26AF" w:rsidP="005F26AF">
      <w:pPr>
        <w:spacing w:after="120" w:line="240" w:lineRule="auto"/>
        <w:ind w:left="0" w:firstLine="0"/>
        <w:rPr>
          <w:rFonts w:eastAsia="MS Mincho" w:cs="Times New Roman"/>
          <w:color w:val="auto"/>
          <w:lang w:eastAsia="en-US"/>
        </w:rPr>
      </w:pPr>
      <w:r w:rsidRPr="00DB0CB8">
        <w:rPr>
          <w:rFonts w:eastAsia="MS Mincho" w:cs="Times New Roman"/>
          <w:color w:val="auto"/>
          <w:lang w:eastAsia="en-US"/>
        </w:rPr>
        <w:t>If a pupil makes an allegation of abuse against another pupil:</w:t>
      </w:r>
    </w:p>
    <w:p w:rsidR="005F26AF" w:rsidRPr="00DB0CB8" w:rsidRDefault="005F26AF" w:rsidP="00DB0CB8">
      <w:pPr>
        <w:pStyle w:val="ListParagraph"/>
        <w:numPr>
          <w:ilvl w:val="0"/>
          <w:numId w:val="29"/>
        </w:numPr>
        <w:spacing w:after="120" w:line="240" w:lineRule="auto"/>
        <w:rPr>
          <w:rFonts w:eastAsia="MS Mincho"/>
          <w:color w:val="auto"/>
          <w:lang w:val="en-US" w:eastAsia="en-US"/>
        </w:rPr>
      </w:pPr>
      <w:r w:rsidRPr="00DB0CB8">
        <w:rPr>
          <w:rFonts w:eastAsia="MS Mincho"/>
          <w:color w:val="auto"/>
          <w:lang w:val="en-US" w:eastAsia="en-US"/>
        </w:rPr>
        <w:t>You must record the allegation and tell the DSL, but do not investigate it</w:t>
      </w:r>
      <w:r w:rsidR="007931F3">
        <w:rPr>
          <w:rFonts w:eastAsia="MS Mincho"/>
          <w:color w:val="auto"/>
          <w:lang w:val="en-US" w:eastAsia="en-US"/>
        </w:rPr>
        <w:t>.</w:t>
      </w:r>
    </w:p>
    <w:p w:rsidR="005F26AF" w:rsidRPr="00DB0CB8" w:rsidRDefault="005F26AF" w:rsidP="00DB0CB8">
      <w:pPr>
        <w:pStyle w:val="ListParagraph"/>
        <w:numPr>
          <w:ilvl w:val="0"/>
          <w:numId w:val="29"/>
        </w:numPr>
        <w:spacing w:after="120" w:line="240" w:lineRule="auto"/>
        <w:rPr>
          <w:rFonts w:eastAsia="MS Mincho"/>
          <w:color w:val="auto"/>
          <w:lang w:val="en-US" w:eastAsia="en-US"/>
        </w:rPr>
      </w:pPr>
      <w:r w:rsidRPr="00DB0CB8">
        <w:rPr>
          <w:rFonts w:eastAsia="MS Mincho"/>
          <w:color w:val="auto"/>
          <w:lang w:val="en-US" w:eastAsia="en-US"/>
        </w:rPr>
        <w:t>The DSL will contact the local authority children’s social care team and follow its advice, as well as the police if the allegation involves a potential criminal offence</w:t>
      </w:r>
      <w:r w:rsidR="007931F3">
        <w:rPr>
          <w:rFonts w:eastAsia="MS Mincho"/>
          <w:color w:val="auto"/>
          <w:lang w:val="en-US" w:eastAsia="en-US"/>
        </w:rPr>
        <w:t>.</w:t>
      </w:r>
    </w:p>
    <w:p w:rsidR="005F26AF" w:rsidRPr="00DB0CB8" w:rsidRDefault="005F26AF" w:rsidP="00DB0CB8">
      <w:pPr>
        <w:pStyle w:val="ListParagraph"/>
        <w:numPr>
          <w:ilvl w:val="0"/>
          <w:numId w:val="29"/>
        </w:numPr>
        <w:spacing w:after="120" w:line="240" w:lineRule="auto"/>
        <w:rPr>
          <w:rFonts w:eastAsia="MS Mincho"/>
          <w:color w:val="auto"/>
          <w:lang w:val="en-US" w:eastAsia="en-US"/>
        </w:rPr>
      </w:pPr>
      <w:r w:rsidRPr="00DB0CB8">
        <w:rPr>
          <w:rFonts w:eastAsia="MS Mincho"/>
          <w:color w:val="auto"/>
          <w:lang w:val="en-US" w:eastAsia="en-US"/>
        </w:rPr>
        <w:t xml:space="preserve">The DSL will put a risk assessment and support plan into place for all children involved (including the victim(s), the </w:t>
      </w:r>
      <w:r w:rsidR="006313B3" w:rsidRPr="00DB0CB8">
        <w:rPr>
          <w:rFonts w:eastAsia="MS Mincho"/>
          <w:color w:val="auto"/>
          <w:lang w:val="en-US" w:eastAsia="en-US"/>
        </w:rPr>
        <w:t>child(</w:t>
      </w:r>
      <w:r w:rsidRPr="00DB0CB8">
        <w:rPr>
          <w:rFonts w:eastAsia="MS Mincho"/>
          <w:color w:val="auto"/>
          <w:lang w:val="en-US" w:eastAsia="en-US"/>
        </w:rPr>
        <w:t>ren) against whom the allegation has been made and any others affected) with a named person they can talk to if needed</w:t>
      </w:r>
      <w:r w:rsidR="007931F3">
        <w:rPr>
          <w:rFonts w:eastAsia="MS Mincho"/>
          <w:color w:val="auto"/>
          <w:lang w:val="en-US" w:eastAsia="en-US"/>
        </w:rPr>
        <w:t>.</w:t>
      </w:r>
    </w:p>
    <w:p w:rsidR="005F26AF" w:rsidRPr="00DB0CB8" w:rsidRDefault="005F26AF" w:rsidP="005F26AF">
      <w:pPr>
        <w:spacing w:after="120" w:line="240" w:lineRule="auto"/>
        <w:ind w:left="0" w:firstLine="0"/>
        <w:rPr>
          <w:rFonts w:eastAsia="MS Mincho" w:cs="Times New Roman"/>
          <w:color w:val="auto"/>
          <w:lang w:val="en-US" w:eastAsia="en-US"/>
        </w:rPr>
      </w:pPr>
      <w:r w:rsidRPr="00DB0CB8">
        <w:rPr>
          <w:rFonts w:eastAsia="MS Mincho" w:cs="Times New Roman"/>
          <w:color w:val="auto"/>
          <w:lang w:val="en-US" w:eastAsia="en-US"/>
        </w:rPr>
        <w:t>We will minimise the risk of peer-on-peer abuse by:</w:t>
      </w:r>
    </w:p>
    <w:p w:rsidR="005F26AF" w:rsidRPr="00DB0CB8" w:rsidRDefault="005F26AF" w:rsidP="00DB0CB8">
      <w:pPr>
        <w:pStyle w:val="ListParagraph"/>
        <w:numPr>
          <w:ilvl w:val="0"/>
          <w:numId w:val="28"/>
        </w:numPr>
        <w:spacing w:after="120" w:line="240" w:lineRule="auto"/>
        <w:rPr>
          <w:rFonts w:eastAsia="MS Mincho"/>
          <w:color w:val="auto"/>
          <w:lang w:val="en-US" w:eastAsia="en-US"/>
        </w:rPr>
      </w:pPr>
      <w:r w:rsidRPr="00DB0CB8">
        <w:rPr>
          <w:rFonts w:eastAsia="MS Mincho"/>
          <w:color w:val="auto"/>
          <w:lang w:val="en-US" w:eastAsia="en-US"/>
        </w:rPr>
        <w:t>Challenging any form of derogatory or sexualised language or behaviour, including requesting or sending sexual images</w:t>
      </w:r>
      <w:r w:rsidR="007931F3">
        <w:rPr>
          <w:rFonts w:eastAsia="MS Mincho"/>
          <w:color w:val="auto"/>
          <w:lang w:val="en-US" w:eastAsia="en-US"/>
        </w:rPr>
        <w:t>.</w:t>
      </w:r>
      <w:r w:rsidRPr="00DB0CB8">
        <w:rPr>
          <w:rFonts w:eastAsia="MS Mincho"/>
          <w:color w:val="auto"/>
          <w:lang w:val="en-US" w:eastAsia="en-US"/>
        </w:rPr>
        <w:t xml:space="preserve"> </w:t>
      </w:r>
    </w:p>
    <w:p w:rsidR="005F26AF" w:rsidRPr="00DB0CB8" w:rsidRDefault="005F26AF" w:rsidP="00DB0CB8">
      <w:pPr>
        <w:pStyle w:val="ListParagraph"/>
        <w:numPr>
          <w:ilvl w:val="0"/>
          <w:numId w:val="28"/>
        </w:numPr>
        <w:spacing w:after="120" w:line="240" w:lineRule="auto"/>
        <w:rPr>
          <w:rFonts w:eastAsia="MS Mincho"/>
          <w:color w:val="auto"/>
          <w:lang w:val="en-US" w:eastAsia="en-US"/>
        </w:rPr>
      </w:pPr>
      <w:r w:rsidRPr="00DB0CB8">
        <w:rPr>
          <w:rFonts w:eastAsia="MS Mincho"/>
          <w:color w:val="auto"/>
          <w:lang w:val="en-US" w:eastAsia="en-US"/>
        </w:rPr>
        <w:lastRenderedPageBreak/>
        <w:t>Being vigilant to issues that particularly affect different genders – for example, sexualised or aggressive touching or grabbing towards female pupils, and initiation or hazing type violence with respect to boys</w:t>
      </w:r>
      <w:r w:rsidR="007931F3">
        <w:rPr>
          <w:rFonts w:eastAsia="MS Mincho"/>
          <w:color w:val="auto"/>
          <w:lang w:val="en-US" w:eastAsia="en-US"/>
        </w:rPr>
        <w:t>.</w:t>
      </w:r>
    </w:p>
    <w:p w:rsidR="005F26AF" w:rsidRPr="00DB0CB8" w:rsidRDefault="005F26AF" w:rsidP="00DB0CB8">
      <w:pPr>
        <w:pStyle w:val="ListParagraph"/>
        <w:numPr>
          <w:ilvl w:val="0"/>
          <w:numId w:val="28"/>
        </w:numPr>
        <w:spacing w:after="120" w:line="240" w:lineRule="auto"/>
        <w:rPr>
          <w:rFonts w:eastAsia="MS Mincho"/>
          <w:color w:val="auto"/>
          <w:lang w:val="en-US" w:eastAsia="en-US"/>
        </w:rPr>
      </w:pPr>
      <w:r w:rsidRPr="00DB0CB8">
        <w:rPr>
          <w:rFonts w:eastAsia="MS Mincho"/>
          <w:color w:val="auto"/>
          <w:lang w:val="en-US" w:eastAsia="en-US"/>
        </w:rPr>
        <w:t>Ensuring our curriculum helps to educate pupils about appropriate behaviour and consent</w:t>
      </w:r>
      <w:r w:rsidR="007931F3">
        <w:rPr>
          <w:rFonts w:eastAsia="MS Mincho"/>
          <w:color w:val="auto"/>
          <w:lang w:val="en-US" w:eastAsia="en-US"/>
        </w:rPr>
        <w:t>.</w:t>
      </w:r>
      <w:r w:rsidRPr="00DB0CB8">
        <w:rPr>
          <w:rFonts w:eastAsia="MS Mincho"/>
          <w:color w:val="auto"/>
          <w:lang w:val="en-US" w:eastAsia="en-US"/>
        </w:rPr>
        <w:t xml:space="preserve"> </w:t>
      </w:r>
    </w:p>
    <w:p w:rsidR="005F26AF" w:rsidRPr="00DB0CB8" w:rsidRDefault="005F26AF" w:rsidP="00DB0CB8">
      <w:pPr>
        <w:pStyle w:val="ListParagraph"/>
        <w:numPr>
          <w:ilvl w:val="0"/>
          <w:numId w:val="28"/>
        </w:numPr>
        <w:ind w:right="14"/>
        <w:rPr>
          <w:rFonts w:eastAsia="MS Mincho" w:cs="Times New Roman"/>
          <w:color w:val="auto"/>
          <w:lang w:val="en-US" w:eastAsia="en-US"/>
        </w:rPr>
      </w:pPr>
      <w:r w:rsidRPr="00DB0CB8">
        <w:rPr>
          <w:rFonts w:eastAsia="MS Mincho" w:cs="Times New Roman"/>
          <w:color w:val="auto"/>
          <w:lang w:val="en-US" w:eastAsia="en-US"/>
        </w:rPr>
        <w:t>Ensuring pupils know they can talk to staff confidentially</w:t>
      </w:r>
      <w:r w:rsidR="007931F3">
        <w:rPr>
          <w:rFonts w:eastAsia="MS Mincho" w:cs="Times New Roman"/>
          <w:color w:val="auto"/>
          <w:lang w:val="en-US" w:eastAsia="en-US"/>
        </w:rPr>
        <w:t>.</w:t>
      </w:r>
    </w:p>
    <w:p w:rsidR="005F26AF" w:rsidRPr="00DB0CB8" w:rsidRDefault="005F26AF" w:rsidP="00DB0CB8">
      <w:pPr>
        <w:pStyle w:val="ListParagraph"/>
        <w:numPr>
          <w:ilvl w:val="0"/>
          <w:numId w:val="28"/>
        </w:numPr>
        <w:ind w:right="14"/>
      </w:pPr>
      <w:r w:rsidRPr="00DB0CB8">
        <w:t>Ensuring staff are trained to understand that a pupil harming a peer cou</w:t>
      </w:r>
      <w:r w:rsidR="006279E6">
        <w:t xml:space="preserve">ld be a sign that the child is </w:t>
      </w:r>
      <w:r w:rsidRPr="00DB0CB8">
        <w:t>being abused themselves, and that this would fall under the scope of this policy</w:t>
      </w:r>
      <w:r w:rsidR="007931F3">
        <w:t>.</w:t>
      </w:r>
    </w:p>
    <w:p w:rsidR="005E3175" w:rsidRDefault="005E3175" w:rsidP="0048714C">
      <w:pPr>
        <w:spacing w:after="0" w:line="259" w:lineRule="auto"/>
        <w:ind w:left="372" w:firstLine="0"/>
      </w:pPr>
    </w:p>
    <w:p w:rsidR="005E3175" w:rsidRDefault="00D3356E" w:rsidP="0048714C">
      <w:pPr>
        <w:spacing w:line="250" w:lineRule="auto"/>
        <w:ind w:left="367"/>
      </w:pPr>
      <w:r>
        <w:rPr>
          <w:b/>
        </w:rPr>
        <w:t>12.0 Racist Incidents</w:t>
      </w:r>
    </w:p>
    <w:p w:rsidR="005E3175" w:rsidRDefault="00D3356E" w:rsidP="008F7D21">
      <w:pPr>
        <w:ind w:left="357" w:right="14" w:firstLine="0"/>
      </w:pPr>
      <w:r>
        <w:t xml:space="preserve"> Our policy on racist incidents is set out separately, and acknowledges that repeated racist incidents or a single serious incident may lead to consideration under child protection procedures. We keep a record of racist incidents.</w:t>
      </w:r>
    </w:p>
    <w:p w:rsidR="00A04943" w:rsidRDefault="00A04943" w:rsidP="0048714C">
      <w:pPr>
        <w:ind w:left="367" w:right="14"/>
      </w:pPr>
    </w:p>
    <w:p w:rsidR="00A04943" w:rsidRDefault="00A04943" w:rsidP="0048714C">
      <w:pPr>
        <w:ind w:left="367" w:right="14"/>
        <w:rPr>
          <w:b/>
        </w:rPr>
      </w:pPr>
      <w:r w:rsidRPr="00A04943">
        <w:rPr>
          <w:b/>
        </w:rPr>
        <w:t>13.0 Prevent Strategy and Responsi</w:t>
      </w:r>
      <w:r>
        <w:rPr>
          <w:b/>
        </w:rPr>
        <w:t>bil</w:t>
      </w:r>
      <w:r w:rsidRPr="00A04943">
        <w:rPr>
          <w:b/>
        </w:rPr>
        <w:t>ity</w:t>
      </w:r>
    </w:p>
    <w:p w:rsidR="00A04943" w:rsidRDefault="00A04943" w:rsidP="0089324F">
      <w:pPr>
        <w:ind w:left="0" w:right="14" w:firstLine="357"/>
      </w:pPr>
      <w:r>
        <w:t>The Government definition of extremism is in its Prevent Strategy is:</w:t>
      </w:r>
    </w:p>
    <w:p w:rsidR="00A04943" w:rsidRDefault="00A04943" w:rsidP="0048714C">
      <w:pPr>
        <w:ind w:left="367" w:right="14"/>
      </w:pPr>
      <w:r>
        <w:t>‘Vocal or active opposition to fundamental British Values, including democracy, the rule of law, individual liberty and mutual respect and tolerance of different faiths and beliefs; and/or calls for the death of members of our armed force s, whether in this country or overseas’</w:t>
      </w:r>
    </w:p>
    <w:p w:rsidR="00A04943" w:rsidRDefault="00A04943" w:rsidP="0048714C">
      <w:pPr>
        <w:ind w:left="367" w:right="14"/>
      </w:pPr>
    </w:p>
    <w:p w:rsidR="00A04943" w:rsidRPr="00BA18FF" w:rsidRDefault="0089324F" w:rsidP="0048714C">
      <w:pPr>
        <w:ind w:left="367" w:right="14"/>
        <w:rPr>
          <w:color w:val="auto"/>
        </w:rPr>
      </w:pPr>
      <w:r>
        <w:t>In o</w:t>
      </w:r>
      <w:r w:rsidR="00A04943">
        <w:t>ur school we work with children who display extreme forms of behaviour and who can express very outspoken thoughts and emotions</w:t>
      </w:r>
      <w:r w:rsidR="00A04943" w:rsidRPr="00BA18FF">
        <w:rPr>
          <w:color w:val="auto"/>
        </w:rPr>
        <w:t>. Sometimes these expression</w:t>
      </w:r>
      <w:r w:rsidR="00BA18FF" w:rsidRPr="00BA18FF">
        <w:rPr>
          <w:color w:val="auto"/>
        </w:rPr>
        <w:t>s</w:t>
      </w:r>
      <w:r w:rsidR="00A04943" w:rsidRPr="00BA18FF">
        <w:rPr>
          <w:color w:val="auto"/>
        </w:rPr>
        <w:t xml:space="preserve"> represent genuine, although potentially</w:t>
      </w:r>
      <w:r w:rsidR="00BA18FF" w:rsidRPr="00BA18FF">
        <w:rPr>
          <w:color w:val="auto"/>
        </w:rPr>
        <w:t xml:space="preserve"> have disturbing points of view born out of adverse experien</w:t>
      </w:r>
      <w:r w:rsidR="00A04943" w:rsidRPr="00BA18FF">
        <w:rPr>
          <w:color w:val="auto"/>
        </w:rPr>
        <w:t xml:space="preserve">ces and at other times they are an attempt </w:t>
      </w:r>
      <w:r w:rsidR="00BA18FF" w:rsidRPr="00BA18FF">
        <w:rPr>
          <w:color w:val="auto"/>
        </w:rPr>
        <w:t>to tell us something. We must make sure we observe and listen. Any concerns need to be reported to Head of Education immediately using the green form referral system.</w:t>
      </w:r>
    </w:p>
    <w:p w:rsidR="00BA18FF" w:rsidRPr="00404266" w:rsidRDefault="00BA18FF" w:rsidP="0048714C">
      <w:pPr>
        <w:ind w:left="367" w:right="14"/>
        <w:rPr>
          <w:color w:val="FF0000"/>
        </w:rPr>
      </w:pPr>
    </w:p>
    <w:p w:rsidR="00A04943" w:rsidRDefault="00A04943" w:rsidP="0048714C">
      <w:pPr>
        <w:ind w:left="367" w:right="14"/>
      </w:pPr>
      <w:r>
        <w:t xml:space="preserve">Staff at the school are expected to encourage children to verbalise their innermost thoughts and feelings, to tolerate what is said, to strive to understand the motivations and then to respond rather than treat. In doing this work, we aim for children </w:t>
      </w:r>
      <w:r>
        <w:lastRenderedPageBreak/>
        <w:t>to feel that they are truly listened to and understood and we can then help them begin to understand and see the impact that they have on others. This, combined with all the other elements of school life, generates the capacity within individuals the mutual respect and tolerance that the Governments Prevents Strategy seeks to protect]</w:t>
      </w:r>
    </w:p>
    <w:p w:rsidR="00A04943" w:rsidRDefault="00A04943" w:rsidP="0048714C">
      <w:pPr>
        <w:ind w:left="367" w:right="14"/>
      </w:pPr>
    </w:p>
    <w:p w:rsidR="00A04943" w:rsidRDefault="00A04943" w:rsidP="0048714C">
      <w:pPr>
        <w:ind w:left="367" w:right="14"/>
      </w:pPr>
      <w:r>
        <w:t>It is important that staff are alert to children expressing views that may not be an articulation of some inner rage or confusion but instead is an indication of passive or active exposure to radical ideologies.</w:t>
      </w:r>
    </w:p>
    <w:p w:rsidR="00A04943" w:rsidRDefault="00A04943" w:rsidP="0048714C">
      <w:pPr>
        <w:ind w:left="367" w:right="14"/>
      </w:pPr>
    </w:p>
    <w:p w:rsidR="00A04943" w:rsidRDefault="00A04943" w:rsidP="0048714C">
      <w:pPr>
        <w:ind w:left="367" w:right="14"/>
      </w:pPr>
      <w:r>
        <w:t>The assumption should not be necessarily that the child is being groomed for radicalisation. They may have he</w:t>
      </w:r>
      <w:r w:rsidR="006279E6">
        <w:t>ard concerned discussion, the m</w:t>
      </w:r>
      <w:r>
        <w:t>ay have seen or heard mainstream news, they may have been in the company of impressionable or radicalised elders or they may be being targeted.</w:t>
      </w:r>
    </w:p>
    <w:p w:rsidR="00A04943" w:rsidRDefault="00A04943" w:rsidP="0048714C">
      <w:pPr>
        <w:ind w:left="367" w:right="14"/>
      </w:pPr>
    </w:p>
    <w:p w:rsidR="00A04943" w:rsidRDefault="00A04943" w:rsidP="0048714C">
      <w:pPr>
        <w:ind w:left="367" w:right="14"/>
      </w:pPr>
      <w:r>
        <w:t>The task of any staff member whose suspicions are aroused is similar to that when any Safeguarding issues arises. Namely to:</w:t>
      </w:r>
    </w:p>
    <w:p w:rsidR="00A04943" w:rsidRDefault="00A04943" w:rsidP="0048714C">
      <w:pPr>
        <w:pStyle w:val="ListParagraph"/>
        <w:numPr>
          <w:ilvl w:val="0"/>
          <w:numId w:val="21"/>
        </w:numPr>
        <w:ind w:right="14"/>
      </w:pPr>
      <w:r>
        <w:t>Listen to them and clarify</w:t>
      </w:r>
    </w:p>
    <w:p w:rsidR="00A04943" w:rsidRDefault="00A04943" w:rsidP="0048714C">
      <w:pPr>
        <w:pStyle w:val="ListParagraph"/>
        <w:numPr>
          <w:ilvl w:val="0"/>
          <w:numId w:val="21"/>
        </w:numPr>
        <w:ind w:right="14"/>
      </w:pPr>
      <w:r>
        <w:t>Not ask leading questions</w:t>
      </w:r>
    </w:p>
    <w:p w:rsidR="00A04943" w:rsidRDefault="00A04943" w:rsidP="0048714C">
      <w:pPr>
        <w:pStyle w:val="ListParagraph"/>
        <w:numPr>
          <w:ilvl w:val="0"/>
          <w:numId w:val="21"/>
        </w:numPr>
        <w:ind w:right="14"/>
      </w:pPr>
      <w:r>
        <w:t>Record</w:t>
      </w:r>
    </w:p>
    <w:p w:rsidR="00A04943" w:rsidRDefault="00A04943" w:rsidP="0048714C">
      <w:pPr>
        <w:pStyle w:val="ListParagraph"/>
        <w:numPr>
          <w:ilvl w:val="0"/>
          <w:numId w:val="21"/>
        </w:numPr>
        <w:ind w:right="14"/>
      </w:pPr>
      <w:r>
        <w:t>Report</w:t>
      </w:r>
    </w:p>
    <w:p w:rsidR="00A04943" w:rsidRDefault="00A04943" w:rsidP="0048714C">
      <w:pPr>
        <w:ind w:right="14"/>
      </w:pPr>
      <w:r>
        <w:t>The Designated Lead (or senior staff) will liaise with professionals for the children</w:t>
      </w:r>
      <w:r w:rsidR="001F145B">
        <w:t>’</w:t>
      </w:r>
      <w:r>
        <w:t>s Local authority and Warwickshire</w:t>
      </w:r>
      <w:r w:rsidR="008C417E">
        <w:t>/Staffordshire</w:t>
      </w:r>
      <w:r>
        <w:t xml:space="preserve"> Safeguarding Board to discuss co</w:t>
      </w:r>
      <w:r w:rsidR="008C417E">
        <w:t xml:space="preserve">ncerns and make referral to a </w:t>
      </w:r>
      <w:r>
        <w:t>designated Police officer if necessary.</w:t>
      </w:r>
    </w:p>
    <w:p w:rsidR="00A04943" w:rsidRDefault="00A04943" w:rsidP="0048714C">
      <w:pPr>
        <w:ind w:right="14"/>
      </w:pPr>
    </w:p>
    <w:p w:rsidR="00A04943" w:rsidRDefault="00A04943" w:rsidP="0048714C">
      <w:pPr>
        <w:ind w:right="14"/>
      </w:pPr>
      <w:r>
        <w:t>Any following work needs to be thoughtful and coordinated with internal and external colleagues.</w:t>
      </w:r>
    </w:p>
    <w:p w:rsidR="00A04943" w:rsidRDefault="00A04943" w:rsidP="0048714C">
      <w:pPr>
        <w:ind w:right="14"/>
      </w:pPr>
    </w:p>
    <w:p w:rsidR="00A04943" w:rsidRDefault="00A04943" w:rsidP="0048714C">
      <w:pPr>
        <w:ind w:right="14"/>
      </w:pPr>
      <w:r>
        <w:t>Exposure to extremism materials and influences can lead to poor outcomes and will be addressed as a s</w:t>
      </w:r>
      <w:r w:rsidR="006279E6">
        <w:t>afeguarding concern as set out in</w:t>
      </w:r>
      <w:r>
        <w:t xml:space="preserve"> this document. We acknowledge that if we fail to challenge extremist views we are failing to protect </w:t>
      </w:r>
      <w:r>
        <w:lastRenderedPageBreak/>
        <w:t>our pupils and tackling extremism concerns under the remit of our Designated Child Protection officers.</w:t>
      </w:r>
    </w:p>
    <w:p w:rsidR="00A04943" w:rsidRDefault="00A04943" w:rsidP="0048714C">
      <w:pPr>
        <w:ind w:right="14"/>
      </w:pPr>
    </w:p>
    <w:p w:rsidR="00A04943" w:rsidRDefault="00A04943" w:rsidP="0048714C">
      <w:pPr>
        <w:ind w:right="14"/>
      </w:pPr>
      <w:r>
        <w:t>We are aware that children can be exposed to extremist influences or prejudiced views from early childhood through a variety of sources and media, and that they may at times</w:t>
      </w:r>
      <w:r w:rsidR="00765B7D">
        <w:t xml:space="preserve"> reflect or display which </w:t>
      </w:r>
      <w:r>
        <w:t>may be discriminatory, prejudiced or extremist or use offensive language.</w:t>
      </w:r>
    </w:p>
    <w:p w:rsidR="00A04943" w:rsidRDefault="00A04943" w:rsidP="0048714C">
      <w:pPr>
        <w:ind w:right="14"/>
      </w:pPr>
    </w:p>
    <w:p w:rsidR="00A04943" w:rsidRDefault="00A04943" w:rsidP="0048714C">
      <w:pPr>
        <w:ind w:right="14"/>
      </w:pPr>
      <w:r>
        <w:t xml:space="preserve">Any discrimination, prejudiced or extremist views, including offensive language, show by pupils or staff will be dealt with In </w:t>
      </w:r>
      <w:r w:rsidR="008F7D21">
        <w:t xml:space="preserve">line with our Behaviour Policy </w:t>
      </w:r>
      <w:r>
        <w:t>and staff codes of conduct as laid out in our polices and staff Handbook.</w:t>
      </w:r>
    </w:p>
    <w:p w:rsidR="001444B5" w:rsidRDefault="001444B5" w:rsidP="0048714C">
      <w:pPr>
        <w:ind w:right="14"/>
      </w:pPr>
    </w:p>
    <w:p w:rsidR="001444B5" w:rsidRDefault="001444B5" w:rsidP="0048714C">
      <w:pPr>
        <w:ind w:right="14"/>
      </w:pPr>
    </w:p>
    <w:p w:rsidR="001444B5" w:rsidRPr="001444B5" w:rsidRDefault="001444B5" w:rsidP="0048714C">
      <w:pPr>
        <w:pStyle w:val="Default"/>
        <w:rPr>
          <w:b/>
          <w:sz w:val="23"/>
          <w:szCs w:val="23"/>
        </w:rPr>
      </w:pPr>
      <w:r w:rsidRPr="001444B5">
        <w:rPr>
          <w:b/>
          <w:sz w:val="23"/>
          <w:szCs w:val="23"/>
        </w:rPr>
        <w:t>13.2 Female Genital Mutilation</w:t>
      </w:r>
    </w:p>
    <w:p w:rsidR="001444B5" w:rsidRDefault="001444B5" w:rsidP="0048714C">
      <w:pPr>
        <w:pStyle w:val="Default"/>
        <w:rPr>
          <w:sz w:val="23"/>
          <w:szCs w:val="23"/>
        </w:rPr>
      </w:pPr>
    </w:p>
    <w:p w:rsidR="001444B5" w:rsidRDefault="001444B5" w:rsidP="0048714C">
      <w:pPr>
        <w:pStyle w:val="Default"/>
        <w:rPr>
          <w:sz w:val="23"/>
          <w:szCs w:val="23"/>
        </w:rPr>
      </w:pPr>
      <w:r>
        <w:rPr>
          <w:sz w:val="23"/>
          <w:szCs w:val="23"/>
        </w:rPr>
        <w:t>FGM is a procedure where the female genital organs are injured or changed and there is no medical reason for this. It is frequently a very traumatic and violent act for the victim and can cause harm in many ways. The practice can cause severe pain and there may be immediate and/or long-term health consequences, including mental health problems, difficulties in childbirth, causing danger to the child and mother; and/or death.</w:t>
      </w:r>
    </w:p>
    <w:p w:rsidR="001444B5" w:rsidRDefault="001444B5" w:rsidP="0048714C">
      <w:pPr>
        <w:ind w:right="14"/>
        <w:rPr>
          <w:sz w:val="23"/>
          <w:szCs w:val="23"/>
        </w:rPr>
      </w:pPr>
      <w:r>
        <w:rPr>
          <w:sz w:val="23"/>
          <w:szCs w:val="23"/>
        </w:rPr>
        <w:t>The age at which FGM is carried out varies enormously according to the community. The procedure may be carried out shortly after birth, during childhood or adolescence, just before marriage or during a woman’s first pregnancy.</w:t>
      </w:r>
    </w:p>
    <w:p w:rsidR="001444B5" w:rsidRDefault="001444B5" w:rsidP="0048714C">
      <w:pPr>
        <w:ind w:right="14"/>
        <w:rPr>
          <w:sz w:val="23"/>
          <w:szCs w:val="23"/>
        </w:rPr>
      </w:pPr>
    </w:p>
    <w:p w:rsidR="001444B5" w:rsidRDefault="001444B5" w:rsidP="0048714C">
      <w:pPr>
        <w:ind w:right="14"/>
        <w:rPr>
          <w:sz w:val="23"/>
          <w:szCs w:val="23"/>
        </w:rPr>
      </w:pPr>
    </w:p>
    <w:p w:rsidR="001444B5" w:rsidRDefault="001444B5" w:rsidP="0048714C">
      <w:pPr>
        <w:pStyle w:val="Default"/>
        <w:rPr>
          <w:sz w:val="23"/>
          <w:szCs w:val="23"/>
        </w:rPr>
      </w:pPr>
      <w:r>
        <w:rPr>
          <w:b/>
          <w:bCs/>
          <w:sz w:val="23"/>
          <w:szCs w:val="23"/>
        </w:rPr>
        <w:t>Types of FGM</w:t>
      </w:r>
    </w:p>
    <w:p w:rsidR="001444B5" w:rsidRDefault="001444B5" w:rsidP="0048714C">
      <w:pPr>
        <w:pStyle w:val="Default"/>
        <w:rPr>
          <w:sz w:val="23"/>
          <w:szCs w:val="23"/>
        </w:rPr>
      </w:pPr>
      <w:r>
        <w:rPr>
          <w:sz w:val="23"/>
          <w:szCs w:val="23"/>
        </w:rPr>
        <w:t>FGM has been classified by the World Health Organisation (WHO) into four types:</w:t>
      </w:r>
    </w:p>
    <w:p w:rsidR="001444B5" w:rsidRDefault="001444B5" w:rsidP="0048714C">
      <w:pPr>
        <w:pStyle w:val="Default"/>
        <w:spacing w:after="277"/>
        <w:rPr>
          <w:sz w:val="23"/>
          <w:szCs w:val="23"/>
        </w:rPr>
      </w:pPr>
      <w:r>
        <w:rPr>
          <w:sz w:val="23"/>
          <w:szCs w:val="23"/>
        </w:rPr>
        <w:lastRenderedPageBreak/>
        <w:t> Type 1 – Clitoridectomy: partial or total removal of the clitoris (a small, sensitive and erectile part of the female genitals) and, in very rare cases, only the prepuce (the fold of skin surrounding the clitoris);</w:t>
      </w:r>
    </w:p>
    <w:p w:rsidR="001444B5" w:rsidRDefault="001444B5" w:rsidP="0048714C">
      <w:pPr>
        <w:pStyle w:val="Default"/>
        <w:spacing w:after="277"/>
        <w:rPr>
          <w:sz w:val="23"/>
          <w:szCs w:val="23"/>
        </w:rPr>
      </w:pPr>
      <w:r>
        <w:rPr>
          <w:sz w:val="23"/>
          <w:szCs w:val="23"/>
        </w:rPr>
        <w:t> Type 2 – Excision: partial or total removal of the clitoris and the labia minora, with or without excision of the labia majora (the labia are the ‘lips’ that surround the vagina);</w:t>
      </w:r>
    </w:p>
    <w:p w:rsidR="001444B5" w:rsidRDefault="001444B5" w:rsidP="0048714C">
      <w:pPr>
        <w:pStyle w:val="Default"/>
        <w:spacing w:after="277"/>
        <w:rPr>
          <w:sz w:val="23"/>
          <w:szCs w:val="23"/>
        </w:rPr>
      </w:pPr>
      <w:r>
        <w:rPr>
          <w:sz w:val="23"/>
          <w:szCs w:val="23"/>
        </w:rPr>
        <w:t> Type 3 – Infibulation: narrowing of the vaginal opening through the creation of a covering seal. The seal is formed by cutting and repositioning the inner, or outer, labia, with or without removal of the clitoris; and</w:t>
      </w:r>
    </w:p>
    <w:p w:rsidR="001444B5" w:rsidRDefault="001444B5" w:rsidP="0048714C">
      <w:pPr>
        <w:pStyle w:val="Default"/>
        <w:rPr>
          <w:sz w:val="23"/>
          <w:szCs w:val="23"/>
        </w:rPr>
      </w:pPr>
      <w:r>
        <w:rPr>
          <w:sz w:val="23"/>
          <w:szCs w:val="23"/>
        </w:rPr>
        <w:t> Type 4 – Other: all other harmful procedures to the female genitalia for non-medical purposes, e.g. pricking, piercing, incising, scraping and cauterising the genital area.</w:t>
      </w:r>
    </w:p>
    <w:p w:rsidR="001444B5" w:rsidRDefault="001444B5" w:rsidP="0048714C">
      <w:pPr>
        <w:pStyle w:val="Default"/>
        <w:rPr>
          <w:sz w:val="23"/>
          <w:szCs w:val="23"/>
        </w:rPr>
      </w:pPr>
    </w:p>
    <w:p w:rsidR="001444B5" w:rsidRDefault="001444B5" w:rsidP="0048714C">
      <w:pPr>
        <w:pStyle w:val="Default"/>
        <w:rPr>
          <w:sz w:val="23"/>
          <w:szCs w:val="23"/>
        </w:rPr>
      </w:pPr>
      <w:r>
        <w:rPr>
          <w:sz w:val="23"/>
          <w:szCs w:val="23"/>
        </w:rPr>
        <w:t>If you have any concerns, this must be reported to the Designated Safeguarding Lead immediately. This will then be reported to the Police and Warwickshire</w:t>
      </w:r>
      <w:r w:rsidR="008C417E">
        <w:rPr>
          <w:sz w:val="23"/>
          <w:szCs w:val="23"/>
        </w:rPr>
        <w:t>/Staffordshire</w:t>
      </w:r>
      <w:r>
        <w:rPr>
          <w:sz w:val="23"/>
          <w:szCs w:val="23"/>
        </w:rPr>
        <w:t xml:space="preserve"> Safeguarding Board.</w:t>
      </w:r>
    </w:p>
    <w:p w:rsidR="001444B5" w:rsidRDefault="001444B5" w:rsidP="0048714C">
      <w:pPr>
        <w:ind w:right="14"/>
      </w:pPr>
    </w:p>
    <w:p w:rsidR="001444B5" w:rsidRDefault="001444B5" w:rsidP="0048714C">
      <w:pPr>
        <w:ind w:right="14"/>
      </w:pPr>
    </w:p>
    <w:p w:rsidR="001444B5" w:rsidRDefault="001444B5" w:rsidP="008F7D21">
      <w:pPr>
        <w:ind w:left="0" w:right="14" w:firstLine="0"/>
      </w:pPr>
      <w:r>
        <w:t xml:space="preserve">For further information and guidance please follow ‘Keeping Safe in Education’ link below: </w:t>
      </w:r>
      <w:hyperlink r:id="rId15" w:history="1">
        <w:r w:rsidR="00054BB0" w:rsidRPr="00125936">
          <w:rPr>
            <w:rStyle w:val="Hyperlink"/>
          </w:rPr>
          <w:t>https://www.gov.uk/government/publications/multi-agency-statutory-guidance-on-female-genital-mutilation</w:t>
        </w:r>
      </w:hyperlink>
    </w:p>
    <w:p w:rsidR="00054BB0" w:rsidRDefault="00054BB0" w:rsidP="00054BB0">
      <w:pPr>
        <w:ind w:left="0" w:right="14" w:firstLine="0"/>
      </w:pPr>
    </w:p>
    <w:p w:rsidR="008F7D21" w:rsidRDefault="008F7D21" w:rsidP="00095248">
      <w:pPr>
        <w:ind w:left="0" w:right="14" w:firstLine="0"/>
        <w:rPr>
          <w:b/>
        </w:rPr>
      </w:pPr>
    </w:p>
    <w:p w:rsidR="00BB23CC" w:rsidRDefault="00BB23CC" w:rsidP="00095248">
      <w:pPr>
        <w:ind w:left="0" w:right="14" w:firstLine="0"/>
        <w:rPr>
          <w:b/>
        </w:rPr>
      </w:pPr>
      <w:r>
        <w:rPr>
          <w:b/>
        </w:rPr>
        <w:t>14. Early Help</w:t>
      </w:r>
    </w:p>
    <w:p w:rsidR="00095248" w:rsidRPr="00BB23CC" w:rsidRDefault="00095248" w:rsidP="00095248">
      <w:pPr>
        <w:ind w:left="0" w:right="14" w:firstLine="0"/>
        <w:rPr>
          <w:b/>
        </w:rPr>
      </w:pPr>
      <w:r>
        <w:t xml:space="preserve"> </w:t>
      </w:r>
      <w:r w:rsidR="008F7D21">
        <w:t>Any c</w:t>
      </w:r>
      <w:r w:rsidRPr="00095248">
        <w:t xml:space="preserve">hild may benefit from Early Help, but all school and college staff should be </w:t>
      </w:r>
      <w:r>
        <w:t xml:space="preserve">         </w:t>
      </w:r>
      <w:r w:rsidRPr="00095248">
        <w:t>particularly alert to the potential need for early help for a child who: -</w:t>
      </w:r>
    </w:p>
    <w:p w:rsidR="00095248" w:rsidRPr="00095248" w:rsidRDefault="00095248" w:rsidP="00095248">
      <w:pPr>
        <w:pStyle w:val="ListParagraph"/>
        <w:numPr>
          <w:ilvl w:val="0"/>
          <w:numId w:val="34"/>
        </w:numPr>
        <w:ind w:right="14"/>
      </w:pPr>
      <w:r w:rsidRPr="00095248">
        <w:t>Is disabled and has specific additional needs</w:t>
      </w:r>
    </w:p>
    <w:p w:rsidR="00095248" w:rsidRPr="00095248" w:rsidRDefault="00095248" w:rsidP="00095248">
      <w:pPr>
        <w:pStyle w:val="ListParagraph"/>
        <w:numPr>
          <w:ilvl w:val="0"/>
          <w:numId w:val="34"/>
        </w:numPr>
        <w:ind w:right="14"/>
      </w:pPr>
      <w:r w:rsidRPr="00095248">
        <w:t>Has special educational needs (whether or not t</w:t>
      </w:r>
      <w:r>
        <w:t xml:space="preserve">hey have a statutory Education, Health </w:t>
      </w:r>
      <w:r w:rsidRPr="00095248">
        <w:t>and Care Plan)</w:t>
      </w:r>
    </w:p>
    <w:p w:rsidR="00095248" w:rsidRPr="00095248" w:rsidRDefault="00095248" w:rsidP="00095248">
      <w:pPr>
        <w:pStyle w:val="ListParagraph"/>
        <w:numPr>
          <w:ilvl w:val="0"/>
          <w:numId w:val="34"/>
        </w:numPr>
        <w:ind w:right="14"/>
      </w:pPr>
      <w:r w:rsidRPr="00095248">
        <w:lastRenderedPageBreak/>
        <w:t>Is a young carer</w:t>
      </w:r>
    </w:p>
    <w:p w:rsidR="00095248" w:rsidRPr="00095248" w:rsidRDefault="00095248" w:rsidP="00095248">
      <w:pPr>
        <w:pStyle w:val="ListParagraph"/>
        <w:numPr>
          <w:ilvl w:val="0"/>
          <w:numId w:val="34"/>
        </w:numPr>
        <w:ind w:right="14"/>
      </w:pPr>
      <w:r w:rsidRPr="00095248">
        <w:t>Is showing signs of being drawn in to antisocial or criminal behaviour, including gang involvement and association with organised crime groups</w:t>
      </w:r>
    </w:p>
    <w:p w:rsidR="00095248" w:rsidRPr="00095248" w:rsidRDefault="00095248" w:rsidP="00095248">
      <w:pPr>
        <w:pStyle w:val="ListParagraph"/>
        <w:numPr>
          <w:ilvl w:val="0"/>
          <w:numId w:val="34"/>
        </w:numPr>
        <w:ind w:right="14"/>
      </w:pPr>
      <w:r w:rsidRPr="00095248">
        <w:t>Is frequently missing/goes missing from care or from home</w:t>
      </w:r>
    </w:p>
    <w:p w:rsidR="00095248" w:rsidRPr="00095248" w:rsidRDefault="00095248" w:rsidP="00095248">
      <w:pPr>
        <w:pStyle w:val="ListParagraph"/>
        <w:numPr>
          <w:ilvl w:val="0"/>
          <w:numId w:val="34"/>
        </w:numPr>
        <w:ind w:right="14"/>
      </w:pPr>
      <w:r w:rsidRPr="00095248">
        <w:t>Is at risk of modern slavery, trafficking or exploitation</w:t>
      </w:r>
    </w:p>
    <w:p w:rsidR="00095248" w:rsidRPr="00095248" w:rsidRDefault="00095248" w:rsidP="006A7133">
      <w:pPr>
        <w:pStyle w:val="ListParagraph"/>
        <w:numPr>
          <w:ilvl w:val="0"/>
          <w:numId w:val="34"/>
        </w:numPr>
        <w:ind w:right="14"/>
      </w:pPr>
      <w:r w:rsidRPr="00095248">
        <w:t>Is at risk of being radicalised or exploited</w:t>
      </w:r>
    </w:p>
    <w:p w:rsidR="00095248" w:rsidRPr="00095248" w:rsidRDefault="00095248" w:rsidP="006A7133">
      <w:pPr>
        <w:pStyle w:val="ListParagraph"/>
        <w:numPr>
          <w:ilvl w:val="0"/>
          <w:numId w:val="34"/>
        </w:numPr>
        <w:ind w:right="14"/>
      </w:pPr>
      <w:r w:rsidRPr="00095248">
        <w:t xml:space="preserve">Is in a family circumstances presenting challenges for the child, such as drug or alcohol issues, adult mental health issues and domestic abuse </w:t>
      </w:r>
    </w:p>
    <w:p w:rsidR="00095248" w:rsidRPr="00095248" w:rsidRDefault="00095248" w:rsidP="006A7133">
      <w:pPr>
        <w:pStyle w:val="ListParagraph"/>
        <w:numPr>
          <w:ilvl w:val="0"/>
          <w:numId w:val="34"/>
        </w:numPr>
        <w:ind w:right="14"/>
      </w:pPr>
      <w:r w:rsidRPr="00095248">
        <w:t>Is misusing drugs or alcohol themselves</w:t>
      </w:r>
    </w:p>
    <w:p w:rsidR="00095248" w:rsidRPr="00095248" w:rsidRDefault="00095248" w:rsidP="006A7133">
      <w:pPr>
        <w:pStyle w:val="ListParagraph"/>
        <w:numPr>
          <w:ilvl w:val="0"/>
          <w:numId w:val="34"/>
        </w:numPr>
        <w:ind w:right="14"/>
      </w:pPr>
      <w:r w:rsidRPr="00095248">
        <w:t>Has returned home to their family from care</w:t>
      </w:r>
    </w:p>
    <w:p w:rsidR="00095248" w:rsidRDefault="00095248" w:rsidP="008F7D21">
      <w:pPr>
        <w:pStyle w:val="ListParagraph"/>
        <w:numPr>
          <w:ilvl w:val="0"/>
          <w:numId w:val="34"/>
        </w:numPr>
        <w:ind w:right="14"/>
      </w:pPr>
      <w:r w:rsidRPr="00095248">
        <w:t>Is a privately fostered child</w:t>
      </w:r>
    </w:p>
    <w:p w:rsidR="008F7D21" w:rsidRPr="00095248" w:rsidRDefault="008F7D21" w:rsidP="008F7D21">
      <w:pPr>
        <w:ind w:left="0" w:right="14" w:firstLine="0"/>
      </w:pPr>
    </w:p>
    <w:p w:rsidR="00095248" w:rsidRPr="00095248" w:rsidRDefault="008F7D21" w:rsidP="00095248">
      <w:pPr>
        <w:ind w:left="0" w:right="14" w:firstLine="0"/>
      </w:pPr>
      <w:r>
        <w:t xml:space="preserve">The School’s </w:t>
      </w:r>
      <w:r w:rsidR="00095248" w:rsidRPr="00095248">
        <w:t xml:space="preserve">Designated Safeguarding Lead will ensure all staff are aware of the early help process and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 </w:t>
      </w:r>
    </w:p>
    <w:p w:rsidR="00095248" w:rsidRPr="00095248" w:rsidRDefault="00095248" w:rsidP="00095248">
      <w:pPr>
        <w:ind w:left="0" w:right="14" w:firstLine="0"/>
      </w:pPr>
    </w:p>
    <w:p w:rsidR="00095248" w:rsidRPr="00095248" w:rsidRDefault="00095248" w:rsidP="00095248">
      <w:pPr>
        <w:ind w:left="0" w:right="14" w:firstLine="0"/>
      </w:pPr>
      <w:r w:rsidRPr="00095248">
        <w:t xml:space="preserve">Every member of staff, including volunteers, working with children at our school are advised to maintain an attitude of ‘professional curiosity and respectful uncertainty’ where safeguarding is concerned. When concerned about the welfare of a child, staff members should always act in the interests of the child and have a responsibility to act as outlined in this policy. </w:t>
      </w:r>
    </w:p>
    <w:p w:rsidR="00095248" w:rsidRPr="00095248" w:rsidRDefault="00095248" w:rsidP="00095248">
      <w:pPr>
        <w:ind w:left="0" w:right="14" w:firstLine="0"/>
      </w:pPr>
    </w:p>
    <w:p w:rsidR="00095248" w:rsidRPr="00095248" w:rsidRDefault="00095248" w:rsidP="00095248">
      <w:pPr>
        <w:ind w:left="0" w:right="14" w:firstLine="0"/>
      </w:pPr>
      <w:r w:rsidRPr="00095248">
        <w:t>Practitioners s</w:t>
      </w:r>
      <w:r w:rsidR="006A7133">
        <w:t xml:space="preserve">hould complete the </w:t>
      </w:r>
      <w:r w:rsidR="00FD2097">
        <w:t>Local Authority</w:t>
      </w:r>
      <w:r w:rsidRPr="00095248">
        <w:t xml:space="preserve"> Early Help Assessment when: </w:t>
      </w:r>
    </w:p>
    <w:p w:rsidR="00095248" w:rsidRPr="00095248" w:rsidRDefault="00095248" w:rsidP="00095248">
      <w:pPr>
        <w:ind w:left="0" w:right="14" w:firstLine="0"/>
      </w:pPr>
    </w:p>
    <w:p w:rsidR="00095248" w:rsidRPr="00095248" w:rsidRDefault="00095248" w:rsidP="006A7133">
      <w:pPr>
        <w:pStyle w:val="ListParagraph"/>
        <w:numPr>
          <w:ilvl w:val="0"/>
          <w:numId w:val="37"/>
        </w:numPr>
        <w:ind w:right="14"/>
      </w:pPr>
      <w:r w:rsidRPr="00095248">
        <w:t>Age appropriate progress is not being made and the causes are unclear or</w:t>
      </w:r>
    </w:p>
    <w:p w:rsidR="00095248" w:rsidRPr="00095248" w:rsidRDefault="00095248" w:rsidP="006A7133">
      <w:pPr>
        <w:pStyle w:val="ListParagraph"/>
        <w:numPr>
          <w:ilvl w:val="0"/>
          <w:numId w:val="37"/>
        </w:numPr>
        <w:ind w:right="14"/>
      </w:pPr>
      <w:r w:rsidRPr="00095248">
        <w:t>The support of more than one additional agency is needed to meet the child or young person’s needs.</w:t>
      </w:r>
    </w:p>
    <w:p w:rsidR="00095248" w:rsidRPr="00095248" w:rsidRDefault="00095248" w:rsidP="006A7133">
      <w:pPr>
        <w:pStyle w:val="ListParagraph"/>
        <w:numPr>
          <w:ilvl w:val="0"/>
          <w:numId w:val="37"/>
        </w:numPr>
        <w:ind w:right="14"/>
      </w:pPr>
      <w:r w:rsidRPr="00095248">
        <w:t>Children do not meet threshold, yet concerns are emerging e.g. attendance, behavioural, academic progress, change in behaviour</w:t>
      </w:r>
    </w:p>
    <w:p w:rsidR="006A7133" w:rsidRDefault="006A7133" w:rsidP="006A7133">
      <w:pPr>
        <w:ind w:left="0" w:right="14" w:firstLine="0"/>
      </w:pPr>
    </w:p>
    <w:p w:rsidR="00095248" w:rsidRPr="00095248" w:rsidRDefault="00095248" w:rsidP="006A7133">
      <w:pPr>
        <w:ind w:left="0" w:right="14" w:firstLine="0"/>
      </w:pPr>
      <w:r w:rsidRPr="00095248">
        <w:lastRenderedPageBreak/>
        <w:t>Guidance documents can be accessed at the following links:</w:t>
      </w:r>
    </w:p>
    <w:p w:rsidR="00BB23CC" w:rsidRDefault="00BB23CC" w:rsidP="00095248">
      <w:pPr>
        <w:ind w:left="0" w:right="14" w:firstLine="0"/>
      </w:pPr>
    </w:p>
    <w:p w:rsidR="006A7133" w:rsidRDefault="00924690" w:rsidP="00095248">
      <w:pPr>
        <w:ind w:left="0" w:right="14" w:firstLine="0"/>
      </w:pPr>
      <w:hyperlink r:id="rId16" w:history="1">
        <w:r w:rsidR="00161933">
          <w:rPr>
            <w:rStyle w:val="Hyperlink"/>
          </w:rPr>
          <w:t>Families First</w:t>
        </w:r>
      </w:hyperlink>
      <w:r w:rsidR="00161933">
        <w:t xml:space="preserve"> </w:t>
      </w:r>
    </w:p>
    <w:p w:rsidR="00BB23CC" w:rsidRPr="00095248" w:rsidRDefault="00BB23CC" w:rsidP="00095248">
      <w:pPr>
        <w:ind w:left="0" w:right="14" w:firstLine="0"/>
      </w:pPr>
    </w:p>
    <w:p w:rsidR="00095248" w:rsidRDefault="00924690" w:rsidP="00095248">
      <w:pPr>
        <w:ind w:left="0" w:right="14" w:firstLine="0"/>
      </w:pPr>
      <w:hyperlink r:id="rId17" w:history="1">
        <w:r w:rsidR="00161933">
          <w:rPr>
            <w:rStyle w:val="Hyperlink"/>
          </w:rPr>
          <w:t>Early Help Threshold Information</w:t>
        </w:r>
      </w:hyperlink>
      <w:r w:rsidR="00161933">
        <w:t xml:space="preserve"> </w:t>
      </w:r>
    </w:p>
    <w:p w:rsidR="00BB23CC" w:rsidRPr="00095248" w:rsidRDefault="00BB23CC" w:rsidP="00095248">
      <w:pPr>
        <w:ind w:left="0" w:right="14" w:firstLine="0"/>
      </w:pPr>
    </w:p>
    <w:p w:rsidR="00095248" w:rsidRPr="00095248" w:rsidRDefault="00095248" w:rsidP="00095248">
      <w:pPr>
        <w:ind w:left="0" w:right="14" w:firstLine="0"/>
      </w:pPr>
      <w:r w:rsidRPr="00095248">
        <w:t>The establishment EHA lead may need to make a referral directly to other agencies or request the support of Staffordshire County Council Local Support Team (LST). That referral will be made through Families First Responsive Services (0800 1313126) or</w:t>
      </w:r>
      <w:r w:rsidR="00161933">
        <w:t xml:space="preserve"> to report a concern online using the </w:t>
      </w:r>
      <w:hyperlink r:id="rId18" w:history="1">
        <w:r w:rsidR="00161933" w:rsidRPr="00161933">
          <w:rPr>
            <w:rStyle w:val="Hyperlink"/>
          </w:rPr>
          <w:t>Enquiry Form</w:t>
        </w:r>
      </w:hyperlink>
    </w:p>
    <w:p w:rsidR="00095248" w:rsidRPr="00095248" w:rsidRDefault="00095248" w:rsidP="00095248">
      <w:pPr>
        <w:ind w:left="0" w:right="14" w:firstLine="0"/>
      </w:pPr>
    </w:p>
    <w:p w:rsidR="00095248" w:rsidRPr="00095248" w:rsidRDefault="00095248" w:rsidP="00095248">
      <w:pPr>
        <w:ind w:left="0" w:right="14" w:firstLine="0"/>
      </w:pPr>
      <w:r w:rsidRPr="00095248">
        <w:t xml:space="preserve">The DSL may also consider seeking advice and guidance from </w:t>
      </w:r>
      <w:hyperlink r:id="rId19" w:history="1">
        <w:r w:rsidR="00161933">
          <w:rPr>
            <w:rStyle w:val="Hyperlink"/>
          </w:rPr>
          <w:t xml:space="preserve">Staffordshire Education Safeguarding Advice </w:t>
        </w:r>
      </w:hyperlink>
      <w:r w:rsidR="00161933">
        <w:t xml:space="preserve"> </w:t>
      </w:r>
      <w:r w:rsidRPr="00095248">
        <w:t>around thresholds and appropriate referrals to First Response.</w:t>
      </w:r>
    </w:p>
    <w:p w:rsidR="00095248" w:rsidRPr="00095248" w:rsidRDefault="00095248" w:rsidP="00095248">
      <w:pPr>
        <w:ind w:left="0" w:right="14" w:firstLine="0"/>
      </w:pPr>
      <w:r w:rsidRPr="00095248">
        <w:t>ESAS: - 01785 895836</w:t>
      </w:r>
    </w:p>
    <w:p w:rsidR="00095248" w:rsidRPr="00095248" w:rsidRDefault="00095248" w:rsidP="00095248">
      <w:pPr>
        <w:ind w:left="0" w:right="14" w:firstLine="0"/>
      </w:pPr>
    </w:p>
    <w:p w:rsidR="00054BB0" w:rsidRPr="00095248" w:rsidRDefault="00095248" w:rsidP="00095248">
      <w:pPr>
        <w:ind w:left="0" w:right="14" w:firstLine="0"/>
      </w:pPr>
      <w:r w:rsidRPr="00095248">
        <w:t xml:space="preserve">Concerns about a child should always lead to help for a child. The school may need to escalate </w:t>
      </w:r>
      <w:r w:rsidR="00BB23CC" w:rsidRPr="00095248">
        <w:t>its</w:t>
      </w:r>
      <w:r w:rsidRPr="00095248">
        <w:t xml:space="preserve"> concerns with Children’s Services to ensure a referral is accepted or work with other agencies to ensure an Early Help Assessment is completed</w:t>
      </w:r>
    </w:p>
    <w:p w:rsidR="001444B5" w:rsidRDefault="001444B5" w:rsidP="0048714C">
      <w:pPr>
        <w:ind w:right="14"/>
      </w:pPr>
    </w:p>
    <w:p w:rsidR="001444B5" w:rsidRDefault="001444B5" w:rsidP="0048714C">
      <w:pPr>
        <w:ind w:right="14"/>
      </w:pPr>
    </w:p>
    <w:p w:rsidR="00BB23CC" w:rsidRPr="00BB23CC" w:rsidRDefault="00BB23CC" w:rsidP="00BB23CC">
      <w:pPr>
        <w:spacing w:line="250" w:lineRule="auto"/>
        <w:ind w:left="0" w:firstLine="0"/>
        <w:rPr>
          <w:b/>
        </w:rPr>
      </w:pPr>
      <w:r>
        <w:rPr>
          <w:b/>
        </w:rPr>
        <w:t xml:space="preserve">15. </w:t>
      </w:r>
      <w:r w:rsidRPr="00BB23CC">
        <w:rPr>
          <w:b/>
        </w:rPr>
        <w:t>Child Criminal Exploitation (CCE)</w:t>
      </w:r>
    </w:p>
    <w:p w:rsidR="00BB23CC" w:rsidRPr="00BB23CC" w:rsidRDefault="00BB23CC" w:rsidP="00BB23CC">
      <w:pPr>
        <w:spacing w:line="250" w:lineRule="auto"/>
        <w:ind w:left="0" w:firstLine="0"/>
      </w:pPr>
      <w:r w:rsidRPr="00BB23CC">
        <w:t xml:space="preserve">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  </w:t>
      </w:r>
    </w:p>
    <w:p w:rsidR="00BB23CC" w:rsidRDefault="00BB23CC" w:rsidP="00BB23CC">
      <w:pPr>
        <w:spacing w:line="250" w:lineRule="auto"/>
        <w:ind w:left="0" w:firstLine="0"/>
      </w:pPr>
    </w:p>
    <w:p w:rsidR="00BB23CC" w:rsidRDefault="00BB23CC" w:rsidP="00BB23CC">
      <w:pPr>
        <w:spacing w:line="250" w:lineRule="auto"/>
        <w:ind w:left="0" w:firstLine="0"/>
      </w:pPr>
      <w:r w:rsidRPr="00BB23CC">
        <w:lastRenderedPageBreak/>
        <w:t>CCE can include children being forced to work in cannabis factories, being coerced into moving drugs or money across the country (county lines, see page 85 for more information), forced to shoplift or pickpocket, or to threaten other young people. Any child transported for exploitative reasons is considered to be a trafficking victim – whether she/he has been deceived, because it is not considered possible for children to give informed consent.</w:t>
      </w:r>
    </w:p>
    <w:p w:rsidR="00BB23CC" w:rsidRDefault="00BB23CC" w:rsidP="00BB23CC">
      <w:pPr>
        <w:spacing w:line="250" w:lineRule="auto"/>
        <w:ind w:left="0" w:firstLine="0"/>
      </w:pPr>
    </w:p>
    <w:p w:rsidR="00BB23CC" w:rsidRDefault="00BB23CC" w:rsidP="00BB23CC">
      <w:pPr>
        <w:spacing w:line="250" w:lineRule="auto"/>
        <w:ind w:left="0" w:firstLine="0"/>
      </w:pPr>
      <w:r>
        <w:t xml:space="preserve">Some of the following can be indicators of CCE:  </w:t>
      </w:r>
    </w:p>
    <w:p w:rsidR="00BB23CC" w:rsidRDefault="00BB23CC" w:rsidP="00BB23CC">
      <w:pPr>
        <w:spacing w:line="250" w:lineRule="auto"/>
        <w:ind w:left="0" w:firstLine="0"/>
      </w:pPr>
      <w:r>
        <w:t xml:space="preserve">• </w:t>
      </w:r>
      <w:r w:rsidR="00161933">
        <w:t>Children</w:t>
      </w:r>
      <w:r>
        <w:t xml:space="preserve"> who appear with unexplained gifts or new possessions; </w:t>
      </w:r>
    </w:p>
    <w:p w:rsidR="00BB23CC" w:rsidRDefault="00BB23CC" w:rsidP="00BB23CC">
      <w:pPr>
        <w:spacing w:line="250" w:lineRule="auto"/>
        <w:ind w:left="0" w:firstLine="0"/>
      </w:pPr>
      <w:r>
        <w:t xml:space="preserve">• </w:t>
      </w:r>
      <w:r w:rsidR="00161933">
        <w:t>Children</w:t>
      </w:r>
      <w:r>
        <w:t xml:space="preserve"> who associate with other young people involved in exploitation; </w:t>
      </w:r>
    </w:p>
    <w:p w:rsidR="00BB23CC" w:rsidRDefault="00BB23CC" w:rsidP="00BB23CC">
      <w:pPr>
        <w:spacing w:line="250" w:lineRule="auto"/>
        <w:ind w:left="0" w:firstLine="0"/>
      </w:pPr>
      <w:r>
        <w:t xml:space="preserve">• </w:t>
      </w:r>
      <w:r w:rsidR="00161933">
        <w:t>Children</w:t>
      </w:r>
      <w:r>
        <w:t xml:space="preserve"> who suffer from changes in emotional well-being; </w:t>
      </w:r>
    </w:p>
    <w:p w:rsidR="00BB23CC" w:rsidRDefault="00BB23CC" w:rsidP="00BB23CC">
      <w:pPr>
        <w:spacing w:line="250" w:lineRule="auto"/>
        <w:ind w:left="0" w:firstLine="0"/>
      </w:pPr>
      <w:r>
        <w:t xml:space="preserve">• </w:t>
      </w:r>
      <w:r w:rsidR="00161933">
        <w:t>Children</w:t>
      </w:r>
      <w:r>
        <w:t xml:space="preserve"> who misuse drugs and alcohol;  </w:t>
      </w:r>
    </w:p>
    <w:p w:rsidR="00BB23CC" w:rsidRDefault="00BB23CC" w:rsidP="00BB23CC">
      <w:pPr>
        <w:spacing w:line="250" w:lineRule="auto"/>
        <w:ind w:left="0" w:firstLine="0"/>
      </w:pPr>
      <w:r>
        <w:t xml:space="preserve">• </w:t>
      </w:r>
      <w:r w:rsidR="00161933">
        <w:t>Children</w:t>
      </w:r>
      <w:r>
        <w:t xml:space="preserve"> who go missing for periods of time or regularly come home late; and</w:t>
      </w:r>
    </w:p>
    <w:p w:rsidR="00BB23CC" w:rsidRDefault="00BB23CC" w:rsidP="00BB23CC">
      <w:pPr>
        <w:spacing w:line="250" w:lineRule="auto"/>
        <w:ind w:left="0" w:firstLine="0"/>
      </w:pPr>
      <w:r>
        <w:t xml:space="preserve">• </w:t>
      </w:r>
      <w:r w:rsidR="00161933">
        <w:t>Children</w:t>
      </w:r>
      <w:r>
        <w:t xml:space="preserve"> who regularly miss school or education or do not take part in education.</w:t>
      </w:r>
    </w:p>
    <w:p w:rsidR="00BB23CC" w:rsidRDefault="00BB23CC" w:rsidP="00BB23CC">
      <w:pPr>
        <w:spacing w:line="250" w:lineRule="auto"/>
        <w:ind w:left="0" w:firstLine="0"/>
      </w:pPr>
    </w:p>
    <w:p w:rsidR="00BB23CC" w:rsidRDefault="00924690" w:rsidP="00BB23CC">
      <w:pPr>
        <w:spacing w:line="250" w:lineRule="auto"/>
        <w:ind w:left="0" w:firstLine="0"/>
        <w:rPr>
          <w:rStyle w:val="Hyperlink"/>
        </w:rPr>
      </w:pPr>
      <w:hyperlink r:id="rId20" w:history="1">
        <w:r w:rsidR="00BB23CC">
          <w:rPr>
            <w:rStyle w:val="Hyperlink"/>
          </w:rPr>
          <w:t xml:space="preserve">Safeguarding children who may have been trafficked </w:t>
        </w:r>
      </w:hyperlink>
    </w:p>
    <w:p w:rsidR="008F7D21" w:rsidRPr="008F7D21" w:rsidRDefault="008F7D21" w:rsidP="00BB23CC">
      <w:pPr>
        <w:spacing w:line="250" w:lineRule="auto"/>
        <w:ind w:left="0" w:firstLine="0"/>
        <w:rPr>
          <w:rStyle w:val="Hyperlink"/>
          <w:b/>
        </w:rPr>
      </w:pPr>
    </w:p>
    <w:p w:rsidR="008F7D21" w:rsidRPr="008F7D21" w:rsidRDefault="008F7D21" w:rsidP="008F7D21">
      <w:pPr>
        <w:spacing w:line="250" w:lineRule="auto"/>
        <w:ind w:left="0" w:firstLine="0"/>
        <w:rPr>
          <w:b/>
        </w:rPr>
      </w:pPr>
      <w:r>
        <w:rPr>
          <w:b/>
        </w:rPr>
        <w:t>16</w:t>
      </w:r>
      <w:r w:rsidRPr="008F7D21">
        <w:rPr>
          <w:b/>
        </w:rPr>
        <w:t xml:space="preserve">. County Lines </w:t>
      </w:r>
    </w:p>
    <w:p w:rsidR="008F7D21" w:rsidRDefault="008F7D21" w:rsidP="008F7D21">
      <w:pPr>
        <w:spacing w:line="250" w:lineRule="auto"/>
        <w:ind w:left="0" w:firstLine="0"/>
      </w:pPr>
      <w:r>
        <w:t xml:space="preserve">County lines is a term used to describe gangs and organised criminal networks involved in exporting illegal drugs (primarily crack cocaine and heroin) into one or more importing areas (within the UK), using dedicated mobile phone lines or other form of “deal line”. </w:t>
      </w:r>
    </w:p>
    <w:p w:rsidR="008F7D21" w:rsidRDefault="008F7D21" w:rsidP="008F7D21">
      <w:pPr>
        <w:spacing w:line="250" w:lineRule="auto"/>
        <w:ind w:left="0" w:firstLine="0"/>
      </w:pPr>
      <w:r>
        <w:t xml:space="preserve">Exploitation is an integral part of the county lines offending model with children and vulnerable adults exploited to move [and store] drugs and money. 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w:t>
      </w:r>
      <w:r>
        <w:lastRenderedPageBreak/>
        <w:t xml:space="preserve">of exploitation as county lines gangs create drug debts and can threaten serious violence and kidnap towards victims (and their families) if they attempt to leave the county lines network.   </w:t>
      </w:r>
    </w:p>
    <w:p w:rsidR="008F7D21" w:rsidRDefault="008F7D21" w:rsidP="008F7D21">
      <w:pPr>
        <w:spacing w:line="250" w:lineRule="auto"/>
        <w:ind w:left="0" w:firstLine="0"/>
      </w:pPr>
    </w:p>
    <w:p w:rsidR="008F7D21" w:rsidRDefault="008F7D21" w:rsidP="008F7D21">
      <w:pPr>
        <w:spacing w:line="250" w:lineRule="auto"/>
        <w:ind w:left="0" w:firstLine="0"/>
      </w:pPr>
      <w:r>
        <w:t>One of the ways of identifying potential involvement in county lines are missing episodes (both from home and school), when the victim may have been trafficked for the purpose of transporting drugs and a referral to the National Referral Mechanism103 should be considered. If a child is suspected to be at risk of or involved in county lines, a safeguarding referral should be considered alongside consideration of availability of local services/third sector providers who offer support to victims of county lines exploitation</w:t>
      </w:r>
    </w:p>
    <w:p w:rsidR="008F7D21" w:rsidRDefault="008F7D21" w:rsidP="008F7D21">
      <w:pPr>
        <w:spacing w:line="250" w:lineRule="auto"/>
        <w:ind w:left="0" w:firstLine="0"/>
      </w:pPr>
    </w:p>
    <w:p w:rsidR="008F7D21" w:rsidRDefault="008F7D21" w:rsidP="008F7D21">
      <w:pPr>
        <w:spacing w:line="250" w:lineRule="auto"/>
        <w:ind w:left="0" w:firstLine="0"/>
      </w:pPr>
      <w:r>
        <w:t>Like other forms of abuse and exploitation, county lines exploitation: -</w:t>
      </w:r>
    </w:p>
    <w:p w:rsidR="008F7D21" w:rsidRDefault="008F7D21" w:rsidP="008F7D21">
      <w:pPr>
        <w:spacing w:line="250" w:lineRule="auto"/>
        <w:ind w:left="0" w:firstLine="0"/>
      </w:pPr>
    </w:p>
    <w:p w:rsidR="008F7D21" w:rsidRDefault="008F7D21" w:rsidP="008F7D21">
      <w:pPr>
        <w:pStyle w:val="ListParagraph"/>
        <w:numPr>
          <w:ilvl w:val="0"/>
          <w:numId w:val="45"/>
        </w:numPr>
        <w:spacing w:line="250" w:lineRule="auto"/>
      </w:pPr>
      <w:r>
        <w:t>Can affect any child or young person (male or female) under the age of 18 years;</w:t>
      </w:r>
    </w:p>
    <w:p w:rsidR="008F7D21" w:rsidRDefault="008F7D21" w:rsidP="008F7D21">
      <w:pPr>
        <w:pStyle w:val="ListParagraph"/>
        <w:numPr>
          <w:ilvl w:val="0"/>
          <w:numId w:val="45"/>
        </w:numPr>
        <w:spacing w:line="250" w:lineRule="auto"/>
      </w:pPr>
      <w:r>
        <w:t>Can affect any vulnerable adult over the age of 18 years;</w:t>
      </w:r>
    </w:p>
    <w:p w:rsidR="008F7D21" w:rsidRDefault="008F7D21" w:rsidP="008F7D21">
      <w:pPr>
        <w:pStyle w:val="ListParagraph"/>
        <w:numPr>
          <w:ilvl w:val="0"/>
          <w:numId w:val="45"/>
        </w:numPr>
        <w:spacing w:line="250" w:lineRule="auto"/>
      </w:pPr>
      <w:r>
        <w:t>Can still be exploitation even if the activity appears consensual;</w:t>
      </w:r>
    </w:p>
    <w:p w:rsidR="008F7D21" w:rsidRDefault="008F7D21" w:rsidP="008F7D21">
      <w:pPr>
        <w:pStyle w:val="ListParagraph"/>
        <w:numPr>
          <w:ilvl w:val="0"/>
          <w:numId w:val="45"/>
        </w:numPr>
        <w:spacing w:line="250" w:lineRule="auto"/>
      </w:pPr>
      <w:r>
        <w:t>Can involve force and/or enticement-based methods of compliance and is often accompanied by violence or threats of violence;</w:t>
      </w:r>
    </w:p>
    <w:p w:rsidR="008F7D21" w:rsidRDefault="008F7D21" w:rsidP="008F7D21">
      <w:pPr>
        <w:pStyle w:val="ListParagraph"/>
        <w:numPr>
          <w:ilvl w:val="0"/>
          <w:numId w:val="45"/>
        </w:numPr>
        <w:spacing w:line="250" w:lineRule="auto"/>
      </w:pPr>
      <w:r>
        <w:t>Can be perpetrated by individuals or groups, males or females, and young people or</w:t>
      </w:r>
    </w:p>
    <w:p w:rsidR="008F7D21" w:rsidRDefault="008F7D21" w:rsidP="008F7D21">
      <w:pPr>
        <w:pStyle w:val="ListParagraph"/>
        <w:numPr>
          <w:ilvl w:val="0"/>
          <w:numId w:val="45"/>
        </w:numPr>
        <w:spacing w:line="250" w:lineRule="auto"/>
      </w:pPr>
      <w:r>
        <w:t>adults; and</w:t>
      </w:r>
    </w:p>
    <w:p w:rsidR="008F7D21" w:rsidRDefault="008F7D21" w:rsidP="008F7D21">
      <w:pPr>
        <w:pStyle w:val="ListParagraph"/>
        <w:numPr>
          <w:ilvl w:val="0"/>
          <w:numId w:val="45"/>
        </w:numPr>
        <w:spacing w:line="250" w:lineRule="auto"/>
      </w:pPr>
      <w:r w:rsidRPr="008F7D21">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8F7D21" w:rsidRDefault="008F7D21" w:rsidP="008F7D21">
      <w:pPr>
        <w:spacing w:line="250" w:lineRule="auto"/>
        <w:ind w:left="0" w:firstLine="0"/>
      </w:pPr>
    </w:p>
    <w:p w:rsidR="00BB23CC" w:rsidRPr="00BB23CC" w:rsidRDefault="00BB23CC" w:rsidP="00BB23CC">
      <w:pPr>
        <w:spacing w:line="250" w:lineRule="auto"/>
        <w:ind w:left="0" w:firstLine="0"/>
      </w:pPr>
    </w:p>
    <w:p w:rsidR="00161933" w:rsidRDefault="00161933" w:rsidP="00BB23CC">
      <w:pPr>
        <w:spacing w:line="250" w:lineRule="auto"/>
        <w:ind w:left="0" w:firstLine="0"/>
        <w:rPr>
          <w:b/>
        </w:rPr>
      </w:pPr>
    </w:p>
    <w:p w:rsidR="00BB23CC" w:rsidRPr="00BB23CC" w:rsidRDefault="008F7D21" w:rsidP="00BB23CC">
      <w:pPr>
        <w:spacing w:line="250" w:lineRule="auto"/>
        <w:ind w:left="0" w:firstLine="0"/>
        <w:rPr>
          <w:b/>
        </w:rPr>
      </w:pPr>
      <w:r>
        <w:rPr>
          <w:b/>
        </w:rPr>
        <w:t>17</w:t>
      </w:r>
      <w:r w:rsidR="00BB23CC">
        <w:rPr>
          <w:b/>
        </w:rPr>
        <w:t xml:space="preserve">. </w:t>
      </w:r>
      <w:r w:rsidR="00BB23CC" w:rsidRPr="00BB23CC">
        <w:rPr>
          <w:b/>
        </w:rPr>
        <w:t>Child sexual exploitation (CSE)</w:t>
      </w:r>
    </w:p>
    <w:p w:rsidR="00BB23CC" w:rsidRPr="00BB23CC" w:rsidRDefault="00BB23CC" w:rsidP="00BB23CC">
      <w:pPr>
        <w:spacing w:line="250" w:lineRule="auto"/>
        <w:ind w:left="0" w:firstLine="0"/>
        <w:rPr>
          <w:b/>
        </w:rPr>
      </w:pPr>
    </w:p>
    <w:p w:rsidR="00BB23CC" w:rsidRDefault="00BB23CC" w:rsidP="00BB23CC">
      <w:pPr>
        <w:spacing w:line="250" w:lineRule="auto"/>
        <w:ind w:left="0" w:firstLine="0"/>
      </w:pPr>
      <w:r w:rsidRPr="00BB23CC">
        <w:lastRenderedPageBreak/>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8F7D21" w:rsidRDefault="00924690" w:rsidP="00BB23CC">
      <w:pPr>
        <w:spacing w:line="250" w:lineRule="auto"/>
        <w:ind w:left="0" w:firstLine="0"/>
      </w:pPr>
      <w:hyperlink r:id="rId21" w:history="1">
        <w:r w:rsidR="008F7D21">
          <w:rPr>
            <w:rStyle w:val="Hyperlink"/>
          </w:rPr>
          <w:t>Child Sexual Exploitation - Definition and Guidance</w:t>
        </w:r>
      </w:hyperlink>
      <w:r w:rsidR="008F7D21">
        <w:t xml:space="preserve"> </w:t>
      </w:r>
    </w:p>
    <w:p w:rsidR="008F7D21" w:rsidRPr="00BB23CC" w:rsidRDefault="008F7D21" w:rsidP="00BB23CC">
      <w:pPr>
        <w:spacing w:line="250" w:lineRule="auto"/>
        <w:ind w:left="0" w:firstLine="0"/>
      </w:pPr>
    </w:p>
    <w:p w:rsidR="00BB23CC" w:rsidRPr="00BB23CC" w:rsidRDefault="00BB23CC" w:rsidP="00BB23CC">
      <w:pPr>
        <w:spacing w:line="250" w:lineRule="auto"/>
        <w:ind w:left="0" w:firstLine="0"/>
      </w:pPr>
      <w:r w:rsidRPr="00BB23CC">
        <w:t xml:space="preserve">CSE can affect any child or young person (male or female) under the age of 18 years, including 16- and 17-year olds who can legally consent to have sex; </w:t>
      </w:r>
    </w:p>
    <w:p w:rsidR="00BB23CC" w:rsidRPr="00BB23CC" w:rsidRDefault="00BB23CC" w:rsidP="00BB23CC">
      <w:pPr>
        <w:spacing w:line="250" w:lineRule="auto"/>
        <w:ind w:left="0" w:firstLine="0"/>
      </w:pPr>
    </w:p>
    <w:p w:rsidR="00BB23CC" w:rsidRPr="00BB23CC" w:rsidRDefault="00BB23CC" w:rsidP="00BB23CC">
      <w:pPr>
        <w:pStyle w:val="ListParagraph"/>
        <w:numPr>
          <w:ilvl w:val="0"/>
          <w:numId w:val="39"/>
        </w:numPr>
        <w:spacing w:line="250" w:lineRule="auto"/>
      </w:pPr>
      <w:r w:rsidRPr="00BB23CC">
        <w:t xml:space="preserve">Can still be abuse even if the sexual activity appears consensual; </w:t>
      </w:r>
    </w:p>
    <w:p w:rsidR="00BB23CC" w:rsidRPr="00BB23CC" w:rsidRDefault="00BB23CC" w:rsidP="00BB23CC">
      <w:pPr>
        <w:pStyle w:val="ListParagraph"/>
        <w:numPr>
          <w:ilvl w:val="0"/>
          <w:numId w:val="39"/>
        </w:numPr>
        <w:spacing w:line="250" w:lineRule="auto"/>
      </w:pPr>
      <w:r w:rsidRPr="00BB23CC">
        <w:t xml:space="preserve">Can include both contact (penetrative and non-penetrative acts) and non-contact sexual activity; </w:t>
      </w:r>
    </w:p>
    <w:p w:rsidR="00BB23CC" w:rsidRPr="00BB23CC" w:rsidRDefault="00BB23CC" w:rsidP="00BB23CC">
      <w:pPr>
        <w:pStyle w:val="ListParagraph"/>
        <w:numPr>
          <w:ilvl w:val="0"/>
          <w:numId w:val="39"/>
        </w:numPr>
        <w:spacing w:line="250" w:lineRule="auto"/>
      </w:pPr>
      <w:r w:rsidRPr="00BB23CC">
        <w:t xml:space="preserve">Can take place in person or via technology, or a combination of both; </w:t>
      </w:r>
    </w:p>
    <w:p w:rsidR="00BB23CC" w:rsidRPr="00BB23CC" w:rsidRDefault="00BB23CC" w:rsidP="00BB23CC">
      <w:pPr>
        <w:pStyle w:val="ListParagraph"/>
        <w:numPr>
          <w:ilvl w:val="0"/>
          <w:numId w:val="39"/>
        </w:numPr>
        <w:spacing w:line="250" w:lineRule="auto"/>
      </w:pPr>
      <w:r w:rsidRPr="00BB23CC">
        <w:t xml:space="preserve">Can involve force and/or enticement-based methods of compliance and may, or may not, be accompanied by violence or threats of violence; </w:t>
      </w:r>
    </w:p>
    <w:p w:rsidR="00BB23CC" w:rsidRPr="00BB23CC" w:rsidRDefault="00BB23CC" w:rsidP="00BB23CC">
      <w:pPr>
        <w:pStyle w:val="ListParagraph"/>
        <w:numPr>
          <w:ilvl w:val="0"/>
          <w:numId w:val="39"/>
        </w:numPr>
        <w:spacing w:line="250" w:lineRule="auto"/>
      </w:pPr>
      <w:r w:rsidRPr="00BB23CC">
        <w:t xml:space="preserve">May occur without the child or young person’s immediate knowledge (e.g. through others copying videos or images they have created and posted on social media); </w:t>
      </w:r>
    </w:p>
    <w:p w:rsidR="00BB23CC" w:rsidRDefault="00BB23CC" w:rsidP="00BB23CC">
      <w:pPr>
        <w:pStyle w:val="ListParagraph"/>
        <w:numPr>
          <w:ilvl w:val="0"/>
          <w:numId w:val="39"/>
        </w:numPr>
        <w:spacing w:line="250" w:lineRule="auto"/>
      </w:pPr>
      <w:r w:rsidRPr="00BB23CC">
        <w:t xml:space="preserve">Can be perpetrated by individuals or groups, males or females, and children or adults. The abuse can be a one-off occurrence or a series of incidents over time, and range from opportunistic to complex organised abuse; and </w:t>
      </w:r>
    </w:p>
    <w:p w:rsidR="00BB23CC" w:rsidRPr="00BB23CC" w:rsidRDefault="00BB23CC" w:rsidP="00BB23CC">
      <w:pPr>
        <w:pStyle w:val="ListParagraph"/>
        <w:numPr>
          <w:ilvl w:val="0"/>
          <w:numId w:val="39"/>
        </w:numPr>
        <w:spacing w:line="250" w:lineRule="auto"/>
      </w:pPr>
      <w:r w:rsidRPr="00BB23CC">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BB23CC" w:rsidRDefault="00BB23CC" w:rsidP="00054BB0">
      <w:pPr>
        <w:spacing w:line="250" w:lineRule="auto"/>
        <w:ind w:left="0" w:firstLine="0"/>
        <w:rPr>
          <w:b/>
        </w:rPr>
      </w:pPr>
    </w:p>
    <w:p w:rsidR="00BB23CC" w:rsidRPr="00BB23CC" w:rsidRDefault="00BB23CC" w:rsidP="00BB23CC">
      <w:pPr>
        <w:spacing w:line="250" w:lineRule="auto"/>
        <w:ind w:left="0" w:firstLine="0"/>
      </w:pPr>
      <w:r w:rsidRPr="00BB23CC">
        <w:t>The above CCE indicators can also be signs of CSE, as can: -</w:t>
      </w:r>
    </w:p>
    <w:p w:rsidR="00BB23CC" w:rsidRDefault="00BB23CC" w:rsidP="00BB23CC">
      <w:pPr>
        <w:spacing w:line="250" w:lineRule="auto"/>
        <w:ind w:left="0" w:firstLine="0"/>
      </w:pPr>
    </w:p>
    <w:p w:rsidR="00BB23CC" w:rsidRPr="00BB23CC" w:rsidRDefault="00BB23CC" w:rsidP="00BB23CC">
      <w:pPr>
        <w:pStyle w:val="ListParagraph"/>
        <w:numPr>
          <w:ilvl w:val="0"/>
          <w:numId w:val="41"/>
        </w:numPr>
        <w:spacing w:line="250" w:lineRule="auto"/>
      </w:pPr>
      <w:r w:rsidRPr="00BB23CC">
        <w:t xml:space="preserve">Unexplained gifts or new possessions </w:t>
      </w:r>
    </w:p>
    <w:p w:rsidR="00BB23CC" w:rsidRPr="00BB23CC" w:rsidRDefault="00BB23CC" w:rsidP="00BB23CC">
      <w:pPr>
        <w:pStyle w:val="ListParagraph"/>
        <w:numPr>
          <w:ilvl w:val="0"/>
          <w:numId w:val="41"/>
        </w:numPr>
        <w:spacing w:line="250" w:lineRule="auto"/>
      </w:pPr>
      <w:r w:rsidRPr="00BB23CC">
        <w:lastRenderedPageBreak/>
        <w:t xml:space="preserve">Association with other young people involved in exploitation </w:t>
      </w:r>
    </w:p>
    <w:p w:rsidR="00BB23CC" w:rsidRPr="00BB23CC" w:rsidRDefault="00BB23CC" w:rsidP="00BB23CC">
      <w:pPr>
        <w:pStyle w:val="ListParagraph"/>
        <w:numPr>
          <w:ilvl w:val="0"/>
          <w:numId w:val="41"/>
        </w:numPr>
        <w:spacing w:line="250" w:lineRule="auto"/>
      </w:pPr>
      <w:r w:rsidRPr="00BB23CC">
        <w:t xml:space="preserve">Older boyfriends or girlfriends </w:t>
      </w:r>
    </w:p>
    <w:p w:rsidR="00BB23CC" w:rsidRPr="00BB23CC" w:rsidRDefault="00BB23CC" w:rsidP="00BB23CC">
      <w:pPr>
        <w:pStyle w:val="ListParagraph"/>
        <w:numPr>
          <w:ilvl w:val="0"/>
          <w:numId w:val="41"/>
        </w:numPr>
        <w:spacing w:line="250" w:lineRule="auto"/>
      </w:pPr>
      <w:r w:rsidRPr="00BB23CC">
        <w:t xml:space="preserve">Suffering from sexually transmitted infections or become pregnant </w:t>
      </w:r>
    </w:p>
    <w:p w:rsidR="00BB23CC" w:rsidRDefault="00BB23CC" w:rsidP="00BB23CC">
      <w:pPr>
        <w:pStyle w:val="ListParagraph"/>
        <w:numPr>
          <w:ilvl w:val="0"/>
          <w:numId w:val="41"/>
        </w:numPr>
        <w:spacing w:line="250" w:lineRule="auto"/>
      </w:pPr>
      <w:r w:rsidRPr="00BB23CC">
        <w:t>Changes in emotional well-being</w:t>
      </w:r>
    </w:p>
    <w:p w:rsidR="002B08AB" w:rsidRDefault="008F7D21" w:rsidP="002B08AB">
      <w:pPr>
        <w:pStyle w:val="ListParagraph"/>
        <w:numPr>
          <w:ilvl w:val="0"/>
          <w:numId w:val="41"/>
        </w:numPr>
        <w:spacing w:line="250" w:lineRule="auto"/>
      </w:pPr>
      <w:r>
        <w:t xml:space="preserve"> </w:t>
      </w:r>
      <w:r w:rsidR="002B08AB">
        <w:t>Misuse of drugs and alcohol</w:t>
      </w:r>
    </w:p>
    <w:p w:rsidR="002B08AB" w:rsidRDefault="002B08AB" w:rsidP="002B08AB">
      <w:pPr>
        <w:pStyle w:val="ListParagraph"/>
        <w:numPr>
          <w:ilvl w:val="0"/>
          <w:numId w:val="41"/>
        </w:numPr>
        <w:spacing w:line="250" w:lineRule="auto"/>
      </w:pPr>
      <w:r>
        <w:t xml:space="preserve">Going missing for periods of time or regularly come home late; and </w:t>
      </w:r>
    </w:p>
    <w:p w:rsidR="002B08AB" w:rsidRDefault="002B08AB" w:rsidP="002B08AB">
      <w:pPr>
        <w:pStyle w:val="ListParagraph"/>
        <w:numPr>
          <w:ilvl w:val="0"/>
          <w:numId w:val="41"/>
        </w:numPr>
        <w:spacing w:line="250" w:lineRule="auto"/>
      </w:pPr>
      <w:r>
        <w:t xml:space="preserve">Regularly missing school or education or do not take part in education </w:t>
      </w:r>
    </w:p>
    <w:p w:rsidR="002B08AB" w:rsidRDefault="002B08AB" w:rsidP="002B08AB">
      <w:pPr>
        <w:spacing w:line="250" w:lineRule="auto"/>
        <w:ind w:left="0" w:firstLine="0"/>
      </w:pPr>
    </w:p>
    <w:p w:rsidR="008F7D21" w:rsidRDefault="008F7D21" w:rsidP="002B08AB">
      <w:pPr>
        <w:spacing w:line="250" w:lineRule="auto"/>
        <w:ind w:left="0" w:firstLine="0"/>
      </w:pPr>
    </w:p>
    <w:p w:rsidR="002B08AB" w:rsidRPr="00BB23CC" w:rsidRDefault="002B08AB" w:rsidP="002B08AB">
      <w:pPr>
        <w:spacing w:line="250" w:lineRule="auto"/>
        <w:ind w:left="0" w:firstLine="0"/>
      </w:pPr>
      <w:r>
        <w:t>Guidance documents</w:t>
      </w:r>
      <w:r w:rsidR="007A3EEA">
        <w:t>:</w:t>
      </w:r>
    </w:p>
    <w:p w:rsidR="00BB23CC" w:rsidRDefault="00924690" w:rsidP="00054BB0">
      <w:pPr>
        <w:spacing w:line="250" w:lineRule="auto"/>
        <w:ind w:left="0" w:firstLine="0"/>
      </w:pPr>
      <w:hyperlink r:id="rId22" w:history="1">
        <w:r w:rsidR="007A3EEA">
          <w:rPr>
            <w:rStyle w:val="Hyperlink"/>
          </w:rPr>
          <w:t>Definition and a guide for practitioners, local leaders and decision makers working to protect children from sexual exploitation</w:t>
        </w:r>
      </w:hyperlink>
    </w:p>
    <w:p w:rsidR="007A3EEA" w:rsidRDefault="007A3EEA" w:rsidP="00054BB0">
      <w:pPr>
        <w:spacing w:line="250" w:lineRule="auto"/>
        <w:ind w:left="0" w:firstLine="0"/>
      </w:pPr>
    </w:p>
    <w:p w:rsidR="007A3EEA" w:rsidRDefault="00924690" w:rsidP="00054BB0">
      <w:pPr>
        <w:spacing w:line="250" w:lineRule="auto"/>
        <w:ind w:left="0" w:firstLine="0"/>
      </w:pPr>
      <w:hyperlink r:id="rId23" w:history="1">
        <w:r w:rsidR="007A3EEA">
          <w:rPr>
            <w:rStyle w:val="Hyperlink"/>
          </w:rPr>
          <w:t>Child Sexual Exploitation definition and guidance</w:t>
        </w:r>
      </w:hyperlink>
    </w:p>
    <w:p w:rsidR="007A3EEA" w:rsidRDefault="007A3EEA" w:rsidP="00054BB0">
      <w:pPr>
        <w:spacing w:line="250" w:lineRule="auto"/>
        <w:ind w:left="0" w:firstLine="0"/>
      </w:pPr>
    </w:p>
    <w:p w:rsidR="007A3EEA" w:rsidRDefault="00924690" w:rsidP="00054BB0">
      <w:pPr>
        <w:spacing w:line="250" w:lineRule="auto"/>
        <w:ind w:left="0" w:firstLine="0"/>
      </w:pPr>
      <w:hyperlink r:id="rId24" w:history="1">
        <w:r w:rsidR="00B47A0A">
          <w:rPr>
            <w:rStyle w:val="Hyperlink"/>
          </w:rPr>
          <w:t xml:space="preserve">Promoting the Welfare, Safety of Children in Certain Circumstances </w:t>
        </w:r>
      </w:hyperlink>
    </w:p>
    <w:p w:rsidR="00B47A0A" w:rsidRDefault="00B47A0A" w:rsidP="00054BB0">
      <w:pPr>
        <w:spacing w:line="250" w:lineRule="auto"/>
        <w:ind w:left="0" w:firstLine="0"/>
      </w:pPr>
    </w:p>
    <w:p w:rsidR="00B47A0A" w:rsidRDefault="00924690" w:rsidP="00054BB0">
      <w:pPr>
        <w:spacing w:line="250" w:lineRule="auto"/>
        <w:ind w:left="0" w:firstLine="0"/>
      </w:pPr>
      <w:hyperlink r:id="rId25" w:history="1">
        <w:r w:rsidR="00B47A0A">
          <w:rPr>
            <w:rStyle w:val="Hyperlink"/>
          </w:rPr>
          <w:t>Know about CSE</w:t>
        </w:r>
      </w:hyperlink>
      <w:r w:rsidR="00B47A0A">
        <w:t xml:space="preserve"> </w:t>
      </w:r>
    </w:p>
    <w:p w:rsidR="00B47A0A" w:rsidRDefault="00B47A0A" w:rsidP="00054BB0">
      <w:pPr>
        <w:spacing w:line="250" w:lineRule="auto"/>
        <w:ind w:left="0" w:firstLine="0"/>
      </w:pPr>
    </w:p>
    <w:p w:rsidR="00F02950" w:rsidRPr="00F02950" w:rsidRDefault="00F02950" w:rsidP="00F02950">
      <w:pPr>
        <w:autoSpaceDE w:val="0"/>
        <w:autoSpaceDN w:val="0"/>
        <w:adjustRightInd w:val="0"/>
        <w:spacing w:after="204" w:line="240" w:lineRule="auto"/>
        <w:ind w:left="0" w:firstLine="0"/>
        <w:rPr>
          <w:rFonts w:eastAsia="Times New Roman"/>
          <w:b/>
          <w:color w:val="auto"/>
        </w:rPr>
      </w:pPr>
      <w:r w:rsidRPr="00F02950">
        <w:rPr>
          <w:rFonts w:eastAsia="Times New Roman"/>
          <w:b/>
          <w:color w:val="auto"/>
        </w:rPr>
        <w:t>18. Initiation/Hazing</w:t>
      </w:r>
    </w:p>
    <w:p w:rsidR="00F02950" w:rsidRPr="00F02950" w:rsidRDefault="00F02950" w:rsidP="00F02950">
      <w:pPr>
        <w:autoSpaceDE w:val="0"/>
        <w:autoSpaceDN w:val="0"/>
        <w:adjustRightInd w:val="0"/>
        <w:spacing w:after="204" w:line="240" w:lineRule="auto"/>
        <w:ind w:left="0" w:firstLine="0"/>
        <w:rPr>
          <w:rFonts w:eastAsia="Times New Roman"/>
          <w:color w:val="auto"/>
        </w:rPr>
      </w:pPr>
      <w:r w:rsidRPr="00F02950">
        <w:rPr>
          <w:rFonts w:eastAsia="Times New Roman"/>
          <w:color w:val="auto"/>
        </w:rPr>
        <w:t>Hazing is a form of initiation ceremony which is used to induct newcomers into an</w:t>
      </w:r>
      <w:r>
        <w:rPr>
          <w:rFonts w:eastAsia="Times New Roman"/>
          <w:color w:val="auto"/>
        </w:rPr>
        <w:t xml:space="preserve"> organisation such as a private </w:t>
      </w:r>
      <w:r w:rsidRPr="00F02950">
        <w:rPr>
          <w:rFonts w:eastAsia="Times New Roman"/>
          <w:color w:val="auto"/>
        </w:rPr>
        <w:t>school, sports team etc. There are a number of different forms, from relati</w:t>
      </w:r>
      <w:r>
        <w:rPr>
          <w:rFonts w:eastAsia="Times New Roman"/>
          <w:color w:val="auto"/>
        </w:rPr>
        <w:t xml:space="preserve">vely mild rituals to severe and </w:t>
      </w:r>
      <w:r w:rsidRPr="00F02950">
        <w:rPr>
          <w:rFonts w:eastAsia="Times New Roman"/>
          <w:color w:val="auto"/>
        </w:rPr>
        <w:t>sometimes violent ceremonies.</w:t>
      </w:r>
    </w:p>
    <w:p w:rsidR="00F02950" w:rsidRDefault="00F02950" w:rsidP="00F02950">
      <w:pPr>
        <w:autoSpaceDE w:val="0"/>
        <w:autoSpaceDN w:val="0"/>
        <w:adjustRightInd w:val="0"/>
        <w:spacing w:after="204" w:line="240" w:lineRule="auto"/>
        <w:ind w:left="0" w:firstLine="0"/>
        <w:rPr>
          <w:rFonts w:eastAsia="Times New Roman"/>
          <w:color w:val="auto"/>
        </w:rPr>
      </w:pPr>
      <w:r w:rsidRPr="00F02950">
        <w:rPr>
          <w:rFonts w:eastAsia="Times New Roman"/>
          <w:color w:val="auto"/>
        </w:rPr>
        <w:t>The idea behind this practice is that it welcomes newcomers by subjecting them to a</w:t>
      </w:r>
      <w:r>
        <w:rPr>
          <w:rFonts w:eastAsia="Times New Roman"/>
          <w:color w:val="auto"/>
        </w:rPr>
        <w:t xml:space="preserve"> series of trials which promote </w:t>
      </w:r>
      <w:r w:rsidRPr="00F02950">
        <w:rPr>
          <w:rFonts w:eastAsia="Times New Roman"/>
          <w:color w:val="auto"/>
        </w:rPr>
        <w:t>a bond between them. After the hazing is over, the newcomers also have</w:t>
      </w:r>
      <w:r>
        <w:rPr>
          <w:rFonts w:eastAsia="Times New Roman"/>
          <w:color w:val="auto"/>
        </w:rPr>
        <w:t xml:space="preserve"> something in common with older </w:t>
      </w:r>
      <w:r w:rsidRPr="00F02950">
        <w:rPr>
          <w:rFonts w:eastAsia="Times New Roman"/>
          <w:color w:val="auto"/>
        </w:rPr>
        <w:t>members of the organisation, because they all experienced it as part of a rite o</w:t>
      </w:r>
      <w:r>
        <w:rPr>
          <w:rFonts w:eastAsia="Times New Roman"/>
          <w:color w:val="auto"/>
        </w:rPr>
        <w:t xml:space="preserve">f passage. Many rituals involve </w:t>
      </w:r>
      <w:r w:rsidRPr="00F02950">
        <w:rPr>
          <w:rFonts w:eastAsia="Times New Roman"/>
          <w:color w:val="auto"/>
        </w:rPr>
        <w:t>humiliation, embarrassment, abuse, and harassment.</w:t>
      </w:r>
    </w:p>
    <w:p w:rsidR="00F02950" w:rsidRPr="00F02950" w:rsidRDefault="00F02950" w:rsidP="00F02950">
      <w:pPr>
        <w:autoSpaceDE w:val="0"/>
        <w:autoSpaceDN w:val="0"/>
        <w:adjustRightInd w:val="0"/>
        <w:spacing w:after="204" w:line="240" w:lineRule="auto"/>
        <w:ind w:left="0" w:firstLine="0"/>
        <w:rPr>
          <w:rFonts w:eastAsia="Times New Roman"/>
          <w:color w:val="auto"/>
        </w:rPr>
      </w:pPr>
      <w:r>
        <w:rPr>
          <w:rFonts w:eastAsia="Times New Roman"/>
          <w:color w:val="auto"/>
        </w:rPr>
        <w:t xml:space="preserve">In the instance of suspected Hazing/ Initiation DSL or the DDSL </w:t>
      </w:r>
      <w:r w:rsidR="006907FC">
        <w:rPr>
          <w:rFonts w:eastAsia="Times New Roman"/>
          <w:color w:val="auto"/>
        </w:rPr>
        <w:t xml:space="preserve">must be informed via the schools reporting system immediately with the use of the correct form. </w:t>
      </w:r>
    </w:p>
    <w:p w:rsidR="00B47A0A" w:rsidRDefault="00F02950" w:rsidP="00B47A0A">
      <w:pPr>
        <w:spacing w:line="250" w:lineRule="auto"/>
        <w:ind w:left="0" w:firstLine="0"/>
        <w:rPr>
          <w:b/>
        </w:rPr>
      </w:pPr>
      <w:r>
        <w:rPr>
          <w:b/>
        </w:rPr>
        <w:lastRenderedPageBreak/>
        <w:t>19</w:t>
      </w:r>
      <w:r w:rsidR="00E45428">
        <w:rPr>
          <w:b/>
        </w:rPr>
        <w:t xml:space="preserve">. </w:t>
      </w:r>
      <w:r w:rsidR="00B47A0A" w:rsidRPr="00B47A0A">
        <w:rPr>
          <w:b/>
        </w:rPr>
        <w:t xml:space="preserve">Mental Health </w:t>
      </w:r>
    </w:p>
    <w:p w:rsidR="00B47A0A" w:rsidRPr="00B47A0A" w:rsidRDefault="00B47A0A" w:rsidP="00B47A0A">
      <w:pPr>
        <w:spacing w:line="250" w:lineRule="auto"/>
        <w:ind w:left="0" w:firstLine="0"/>
        <w:rPr>
          <w:b/>
        </w:rPr>
      </w:pPr>
    </w:p>
    <w:p w:rsidR="00B47A0A" w:rsidRDefault="00B47A0A" w:rsidP="00B47A0A">
      <w:pPr>
        <w:spacing w:line="250" w:lineRule="auto"/>
        <w:ind w:left="0" w:firstLine="0"/>
      </w:pPr>
      <w:r>
        <w:t>Schools and colleges have an important role to play in supporting the mental health and wellbeing of their pupils.</w:t>
      </w:r>
    </w:p>
    <w:p w:rsidR="00B47A0A" w:rsidRDefault="00B47A0A" w:rsidP="00B47A0A">
      <w:pPr>
        <w:spacing w:line="250" w:lineRule="auto"/>
        <w:ind w:left="0" w:firstLine="0"/>
      </w:pPr>
      <w:r>
        <w:t xml:space="preserve">All staff should also be aware that mental health problems can, in some cases, be an indicator that a child has suffered or is at risk of suffering abuse, neglect or exploitation. </w:t>
      </w:r>
    </w:p>
    <w:p w:rsidR="00B47A0A" w:rsidRDefault="00B47A0A" w:rsidP="00B47A0A">
      <w:pPr>
        <w:spacing w:line="250" w:lineRule="auto"/>
        <w:ind w:left="0" w:firstLine="0"/>
      </w:pPr>
      <w: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rsidR="00B47A0A" w:rsidRDefault="00B47A0A" w:rsidP="00B47A0A">
      <w:pPr>
        <w:spacing w:line="250" w:lineRule="auto"/>
        <w:ind w:left="0" w:firstLine="0"/>
      </w:pPr>
    </w:p>
    <w:p w:rsidR="00B47A0A" w:rsidRDefault="00B47A0A" w:rsidP="00B47A0A">
      <w:pPr>
        <w:spacing w:line="250" w:lineRule="auto"/>
        <w:ind w:left="0" w:firstLine="0"/>
      </w:pPr>
      <w: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rsidR="008F7D21" w:rsidRDefault="008F7D21" w:rsidP="00B47A0A">
      <w:pPr>
        <w:spacing w:line="250" w:lineRule="auto"/>
        <w:ind w:left="0" w:firstLine="0"/>
      </w:pPr>
    </w:p>
    <w:p w:rsidR="00B47A0A" w:rsidRDefault="00B47A0A" w:rsidP="00B47A0A">
      <w:pPr>
        <w:spacing w:line="250" w:lineRule="auto"/>
        <w:ind w:left="0" w:firstLine="0"/>
      </w:pPr>
      <w:r>
        <w:t>If staff have a mental health concern about a child that is also a safeguarding concern, immediate action should be taken, following their child protection policy and speaking to the designated safeguarding lead or a deputy.</w:t>
      </w:r>
    </w:p>
    <w:p w:rsidR="00B47A0A" w:rsidRDefault="00B47A0A" w:rsidP="00B47A0A">
      <w:pPr>
        <w:spacing w:line="250" w:lineRule="auto"/>
        <w:ind w:left="0" w:firstLine="0"/>
      </w:pPr>
    </w:p>
    <w:p w:rsidR="00B47A0A" w:rsidRDefault="00B47A0A" w:rsidP="00B47A0A">
      <w:pPr>
        <w:spacing w:line="250" w:lineRule="auto"/>
        <w:ind w:left="0" w:firstLine="0"/>
      </w:pPr>
      <w:r>
        <w:t>Guidance Documents:</w:t>
      </w:r>
    </w:p>
    <w:p w:rsidR="00B47A0A" w:rsidRDefault="00924690" w:rsidP="00B47A0A">
      <w:pPr>
        <w:spacing w:line="250" w:lineRule="auto"/>
        <w:ind w:left="0" w:firstLine="0"/>
      </w:pPr>
      <w:hyperlink r:id="rId26" w:history="1">
        <w:r w:rsidR="00B47A0A">
          <w:rPr>
            <w:rStyle w:val="Hyperlink"/>
          </w:rPr>
          <w:t>Parenting capacity and mental health</w:t>
        </w:r>
      </w:hyperlink>
    </w:p>
    <w:p w:rsidR="00B47A0A" w:rsidRDefault="00B47A0A" w:rsidP="00B47A0A">
      <w:pPr>
        <w:spacing w:line="250" w:lineRule="auto"/>
        <w:ind w:left="0" w:firstLine="0"/>
      </w:pPr>
    </w:p>
    <w:p w:rsidR="00B47A0A" w:rsidRDefault="00924690" w:rsidP="00B47A0A">
      <w:pPr>
        <w:spacing w:line="250" w:lineRule="auto"/>
        <w:ind w:left="0" w:firstLine="0"/>
      </w:pPr>
      <w:hyperlink r:id="rId27" w:history="1">
        <w:r w:rsidR="00B47A0A">
          <w:rPr>
            <w:rStyle w:val="Hyperlink"/>
          </w:rPr>
          <w:t>Mental Health &amp; Behaviours in School</w:t>
        </w:r>
      </w:hyperlink>
    </w:p>
    <w:p w:rsidR="00B47A0A" w:rsidRDefault="00B47A0A" w:rsidP="00B47A0A">
      <w:pPr>
        <w:spacing w:line="250" w:lineRule="auto"/>
        <w:ind w:left="0" w:firstLine="0"/>
      </w:pPr>
    </w:p>
    <w:p w:rsidR="005E3175" w:rsidRDefault="00F716CC" w:rsidP="00054BB0">
      <w:pPr>
        <w:spacing w:line="250" w:lineRule="auto"/>
        <w:ind w:left="0" w:firstLine="0"/>
      </w:pPr>
      <w:r>
        <w:rPr>
          <w:b/>
        </w:rPr>
        <w:t>20</w:t>
      </w:r>
      <w:r w:rsidR="00E45428">
        <w:rPr>
          <w:b/>
        </w:rPr>
        <w:t xml:space="preserve">. </w:t>
      </w:r>
      <w:r w:rsidR="00D3356E">
        <w:rPr>
          <w:b/>
        </w:rPr>
        <w:t>Health &amp; Safety</w:t>
      </w:r>
    </w:p>
    <w:p w:rsidR="005E3175" w:rsidRDefault="008F7D21" w:rsidP="00054BB0">
      <w:pPr>
        <w:ind w:right="14"/>
      </w:pPr>
      <w:r>
        <w:t>20</w:t>
      </w:r>
      <w:r w:rsidR="00D3356E">
        <w:t>.1 Our Health &amp; Safety policy, set out in a separate document, reflects the consideration we give to the protection of our children both physically within the school environment, and for example in relation to internet use, and when away from the school and when undertaking school trips and visits.</w:t>
      </w:r>
    </w:p>
    <w:p w:rsidR="005E3175" w:rsidRDefault="008F7D21" w:rsidP="0048714C">
      <w:pPr>
        <w:ind w:left="367" w:right="14"/>
      </w:pPr>
      <w:r>
        <w:lastRenderedPageBreak/>
        <w:t>20</w:t>
      </w:r>
      <w:r w:rsidR="00D3356E">
        <w:t>.2 In addition to his, guidance within the ‘Staff Code of Conduct’ policy highlights the school’s practice on visitors (pupils’ parents/carers/professionals), visitors using our premises and contractors.</w:t>
      </w:r>
    </w:p>
    <w:p w:rsidR="005E3175" w:rsidRDefault="008F7D21" w:rsidP="0048714C">
      <w:pPr>
        <w:ind w:left="367" w:right="14"/>
      </w:pPr>
      <w:r>
        <w:t>20</w:t>
      </w:r>
      <w:r w:rsidR="00D3356E">
        <w:t>.3 External providers are subject to DBS verification where contact with our children is sustained and regulated activity.</w:t>
      </w:r>
    </w:p>
    <w:p w:rsidR="005E3175" w:rsidRDefault="005E3175" w:rsidP="0048714C">
      <w:pPr>
        <w:spacing w:after="0" w:line="259" w:lineRule="auto"/>
        <w:ind w:left="372" w:firstLine="0"/>
      </w:pPr>
    </w:p>
    <w:p w:rsidR="005E3175" w:rsidRDefault="008F7D21" w:rsidP="008F7D21">
      <w:pPr>
        <w:spacing w:line="250" w:lineRule="auto"/>
        <w:ind w:left="0" w:firstLine="0"/>
      </w:pPr>
      <w:r>
        <w:rPr>
          <w:b/>
        </w:rPr>
        <w:t>21</w:t>
      </w:r>
      <w:r w:rsidR="00D3356E">
        <w:rPr>
          <w:b/>
        </w:rPr>
        <w:t>.0 Monitoring and Evaluation</w:t>
      </w:r>
    </w:p>
    <w:p w:rsidR="005E3175" w:rsidRDefault="00D3356E" w:rsidP="0048714C">
      <w:pPr>
        <w:ind w:left="367" w:right="14"/>
      </w:pPr>
      <w:r>
        <w:t>Our Child Protection Policy and Procedures will be monitored and evaluated by:</w:t>
      </w:r>
    </w:p>
    <w:p w:rsidR="005E3175" w:rsidRDefault="00D3356E" w:rsidP="0048714C">
      <w:pPr>
        <w:ind w:left="367" w:right="14"/>
      </w:pPr>
      <w:r>
        <w:t>· Director visits to the school</w:t>
      </w:r>
    </w:p>
    <w:p w:rsidR="005E3175" w:rsidRDefault="00D3356E" w:rsidP="0048714C">
      <w:pPr>
        <w:ind w:left="367" w:right="14"/>
      </w:pPr>
      <w:r>
        <w:t>· Unannounced monitoring visits</w:t>
      </w:r>
    </w:p>
    <w:p w:rsidR="005E3175" w:rsidRDefault="00D3356E" w:rsidP="0048714C">
      <w:pPr>
        <w:ind w:left="367" w:right="14"/>
      </w:pPr>
      <w:r>
        <w:t>· Monitoring visits by LAs</w:t>
      </w:r>
    </w:p>
    <w:p w:rsidR="005E3175" w:rsidRDefault="00D3356E" w:rsidP="0048714C">
      <w:pPr>
        <w:ind w:left="367" w:right="14"/>
      </w:pPr>
      <w:r>
        <w:t>· SLT learning visits and discussions with children and staff</w:t>
      </w:r>
    </w:p>
    <w:p w:rsidR="005E3175" w:rsidRDefault="00D3356E" w:rsidP="0048714C">
      <w:pPr>
        <w:ind w:left="367" w:right="14"/>
      </w:pPr>
      <w:r>
        <w:t>· Pupil surveys and questionnaires</w:t>
      </w:r>
    </w:p>
    <w:p w:rsidR="005E3175" w:rsidRDefault="00D3356E" w:rsidP="0048714C">
      <w:pPr>
        <w:ind w:left="367" w:right="14"/>
      </w:pPr>
      <w:r>
        <w:t>· Scrutiny of Attendance data</w:t>
      </w:r>
    </w:p>
    <w:p w:rsidR="005E3175" w:rsidRDefault="00D3356E" w:rsidP="008F7D21">
      <w:pPr>
        <w:ind w:left="357" w:right="1522"/>
      </w:pPr>
      <w:r>
        <w:t>· Scrutiny of range of risk assessments and Positive Intervention Support Plans · Scrutiny of GB minutes</w:t>
      </w:r>
    </w:p>
    <w:p w:rsidR="005E3175" w:rsidRDefault="00D3356E" w:rsidP="0048714C">
      <w:pPr>
        <w:ind w:left="367" w:right="14"/>
      </w:pPr>
      <w:r>
        <w:t>· Logs of bullying/racist/behaviour incidents for SLT and Directors to monitor</w:t>
      </w:r>
    </w:p>
    <w:p w:rsidR="005E3175" w:rsidRDefault="00D3356E" w:rsidP="0048714C">
      <w:pPr>
        <w:ind w:left="367" w:right="14"/>
      </w:pPr>
      <w:r>
        <w:t>· Review of parental concerns and parent questionnaires</w:t>
      </w:r>
    </w:p>
    <w:p w:rsidR="005E3175" w:rsidRDefault="005E3175" w:rsidP="0048714C">
      <w:pPr>
        <w:spacing w:after="0" w:line="259" w:lineRule="auto"/>
        <w:ind w:left="372" w:firstLine="0"/>
      </w:pPr>
    </w:p>
    <w:p w:rsidR="005E3175" w:rsidRDefault="00D3356E" w:rsidP="0048714C">
      <w:pPr>
        <w:spacing w:line="250" w:lineRule="auto"/>
        <w:ind w:left="367"/>
      </w:pPr>
      <w:r>
        <w:rPr>
          <w:b/>
        </w:rPr>
        <w:t xml:space="preserve">At </w:t>
      </w:r>
      <w:r w:rsidR="00655E5C">
        <w:rPr>
          <w:b/>
        </w:rPr>
        <w:t xml:space="preserve">Stepping Stones School </w:t>
      </w:r>
      <w:r>
        <w:rPr>
          <w:b/>
        </w:rPr>
        <w:t>all actions to safeguard children will be done in line with the Warwickshire</w:t>
      </w:r>
      <w:r w:rsidR="008C417E">
        <w:rPr>
          <w:b/>
        </w:rPr>
        <w:t>/Staffordshire</w:t>
      </w:r>
      <w:r>
        <w:rPr>
          <w:b/>
        </w:rPr>
        <w:t xml:space="preserve"> Safeguarding Children Board.</w:t>
      </w:r>
    </w:p>
    <w:p w:rsidR="005E3175" w:rsidRDefault="005E3175" w:rsidP="0048714C">
      <w:pPr>
        <w:spacing w:after="0" w:line="259" w:lineRule="auto"/>
        <w:ind w:left="372" w:firstLine="0"/>
      </w:pPr>
    </w:p>
    <w:p w:rsidR="005E3175" w:rsidRDefault="00D3356E" w:rsidP="0048714C">
      <w:pPr>
        <w:ind w:left="367" w:right="14"/>
      </w:pPr>
      <w:r>
        <w:t xml:space="preserve">Staff at </w:t>
      </w:r>
      <w:r w:rsidR="00655E5C">
        <w:t xml:space="preserve">Stepping Stones School </w:t>
      </w:r>
      <w:r>
        <w:t>will be given training in safeguarding via the Warwickshire</w:t>
      </w:r>
      <w:r w:rsidR="008C417E">
        <w:t>/Staffordshire</w:t>
      </w:r>
      <w:r>
        <w:t xml:space="preserve"> training facility </w:t>
      </w:r>
      <w:r w:rsidR="008C417E">
        <w:t>annually.</w:t>
      </w:r>
    </w:p>
    <w:p w:rsidR="005E3175" w:rsidRDefault="005E3175" w:rsidP="0048714C">
      <w:pPr>
        <w:spacing w:after="13" w:line="259" w:lineRule="auto"/>
        <w:ind w:left="372" w:firstLine="0"/>
      </w:pP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924690" w:rsidP="008F7D21">
      <w:pPr>
        <w:ind w:left="0" w:right="14" w:firstLine="0"/>
      </w:pPr>
      <w:hyperlink r:id="rId28">
        <w:r w:rsidR="00D3356E">
          <w:t>The Warwickshire</w:t>
        </w:r>
        <w:r w:rsidR="008C417E">
          <w:t>/Staffordshire</w:t>
        </w:r>
        <w:r w:rsidR="00D3356E">
          <w:t xml:space="preserve"> Safeguarding Children Board’s primary focus m</w:t>
        </w:r>
      </w:hyperlink>
      <w:r w:rsidR="00D3356E">
        <w:t>ust be the safety, protection and promotion of the welfare of all children and young people.  Warwickshire</w:t>
      </w:r>
      <w:r w:rsidR="008C417E">
        <w:t>/Staffordshire</w:t>
      </w:r>
      <w:r w:rsidR="00D3356E">
        <w:t xml:space="preserve"> work extremely hard to safeguard, protect and promote the welfare of our children and young people. But what does safeguarding mean? It’s </w:t>
      </w:r>
      <w:r w:rsidR="00D3356E">
        <w:lastRenderedPageBreak/>
        <w:t>about promoting the rights and welfare of all children and young people but also protecting the most vulnerable children and young people from harm – Child Protection. The Warwickshire</w:t>
      </w:r>
      <w:r w:rsidR="008C417E">
        <w:t>/Staffordshire</w:t>
      </w:r>
      <w:r w:rsidR="00D3356E">
        <w:t xml:space="preserve"> Safeguarding Children Board is a kind of ‘safeguarding umbrella’ which makes sure that everyone knows what to do if they are worried about a child or young person and helps professionals and volunteers to do this effectively with policies, procedures and training.  This website has been developed to provide accessible, up-to-date information for everyone in Warwickshire</w:t>
      </w:r>
      <w:r w:rsidR="008C417E">
        <w:t>/Staffordshire</w:t>
      </w:r>
      <w:r w:rsidR="00D3356E">
        <w:t>; professionals (whether paid or volunteers), children and young people, families, and the general public.</w:t>
      </w:r>
    </w:p>
    <w:p w:rsidR="008F7D21" w:rsidRDefault="008F7D21" w:rsidP="008F7D21">
      <w:pPr>
        <w:ind w:right="14"/>
      </w:pPr>
    </w:p>
    <w:p w:rsidR="005E3175" w:rsidRDefault="00D3356E" w:rsidP="008F7D21">
      <w:pPr>
        <w:ind w:right="14"/>
      </w:pPr>
      <w:r>
        <w:t>Each and every one of us has a duty to safeguard, protect and promote the welfare of children and young people. Safeguarding is everyone’s business.</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8F7D21" w:rsidRDefault="00D3356E" w:rsidP="008F7D21">
      <w:pPr>
        <w:ind w:right="14"/>
      </w:pPr>
      <w:r>
        <w:t xml:space="preserve">These procedures apply to all children in with a permanent residence, or otherwise, where there is a suspicion that they may be at risk of significant harm.   </w:t>
      </w:r>
    </w:p>
    <w:p w:rsidR="008F7D21" w:rsidRDefault="008F7D21" w:rsidP="008F7D21">
      <w:pPr>
        <w:ind w:right="14"/>
      </w:pPr>
    </w:p>
    <w:p w:rsidR="005E3175" w:rsidRDefault="00D3356E" w:rsidP="008F7D21">
      <w:pPr>
        <w:ind w:right="14"/>
      </w:pPr>
      <w:r>
        <w:t>This policy should be read in conjunction with the guidelines within “Working Together to Safeguard Children”.</w:t>
      </w:r>
    </w:p>
    <w:p w:rsidR="005E3175" w:rsidRDefault="005E3175" w:rsidP="0048714C">
      <w:pPr>
        <w:spacing w:after="0" w:line="259" w:lineRule="auto"/>
        <w:ind w:left="372" w:firstLine="0"/>
      </w:pPr>
    </w:p>
    <w:p w:rsidR="005E3175" w:rsidRDefault="00D3356E" w:rsidP="0048714C">
      <w:pPr>
        <w:ind w:left="367" w:right="14"/>
      </w:pPr>
      <w:r>
        <w:t xml:space="preserve">The agreed Protocol for all the young people residing at </w:t>
      </w:r>
      <w:r w:rsidR="00655E5C">
        <w:t xml:space="preserve">Stepping Stones </w:t>
      </w:r>
      <w:r w:rsidR="00A75F6C">
        <w:t>School is</w:t>
      </w:r>
      <w:r>
        <w:t xml:space="preserve"> to make a Child Protection referral in line with the local authority procedures</w:t>
      </w:r>
    </w:p>
    <w:p w:rsidR="005E3175" w:rsidRDefault="005E3175" w:rsidP="0048714C">
      <w:pPr>
        <w:spacing w:after="0" w:line="259" w:lineRule="auto"/>
        <w:ind w:left="372" w:firstLine="0"/>
      </w:pPr>
    </w:p>
    <w:p w:rsidR="005E3175" w:rsidRDefault="00655E5C" w:rsidP="0048714C">
      <w:pPr>
        <w:ind w:left="367" w:right="14"/>
      </w:pPr>
      <w:r>
        <w:t xml:space="preserve">Stepping Stones School </w:t>
      </w:r>
      <w:r w:rsidR="00D3356E">
        <w:t>will lia</w:t>
      </w:r>
      <w:r w:rsidR="008C417E">
        <w:t>ise with the Warwickshire/Staffordshire Children’s</w:t>
      </w:r>
      <w:r w:rsidR="00D3356E">
        <w:t xml:space="preserve"> Services Departmen</w:t>
      </w:r>
      <w:r w:rsidR="008C417E">
        <w:t>t’s LADO</w:t>
      </w:r>
      <w:r w:rsidR="00D3356E">
        <w:t xml:space="preserve"> in relation to:</w:t>
      </w:r>
    </w:p>
    <w:p w:rsidR="005E3175" w:rsidRDefault="005E3175" w:rsidP="0048714C">
      <w:pPr>
        <w:spacing w:after="0" w:line="259" w:lineRule="auto"/>
        <w:ind w:left="372" w:firstLine="0"/>
      </w:pPr>
    </w:p>
    <w:p w:rsidR="005E3175" w:rsidRDefault="00D3356E" w:rsidP="0048714C">
      <w:pPr>
        <w:numPr>
          <w:ilvl w:val="0"/>
          <w:numId w:val="4"/>
        </w:numPr>
        <w:ind w:right="14" w:hanging="360"/>
      </w:pPr>
      <w:r>
        <w:t>Advice about local procedures</w:t>
      </w:r>
    </w:p>
    <w:p w:rsidR="005E3175" w:rsidRDefault="00D3356E" w:rsidP="0048714C">
      <w:pPr>
        <w:numPr>
          <w:ilvl w:val="0"/>
          <w:numId w:val="4"/>
        </w:numPr>
        <w:ind w:right="14" w:hanging="360"/>
      </w:pPr>
      <w:r>
        <w:t>Best practice</w:t>
      </w:r>
    </w:p>
    <w:p w:rsidR="005E3175" w:rsidRDefault="00D3356E" w:rsidP="0048714C">
      <w:pPr>
        <w:numPr>
          <w:ilvl w:val="0"/>
          <w:numId w:val="4"/>
        </w:numPr>
        <w:ind w:right="14" w:hanging="360"/>
      </w:pPr>
      <w:r>
        <w:t>Training</w:t>
      </w:r>
    </w:p>
    <w:p w:rsidR="005E3175" w:rsidRDefault="00D3356E" w:rsidP="0048714C">
      <w:pPr>
        <w:numPr>
          <w:ilvl w:val="0"/>
          <w:numId w:val="4"/>
        </w:numPr>
        <w:ind w:right="14" w:hanging="360"/>
      </w:pPr>
      <w:r>
        <w:t>Young Foundations Child Protection Procedures</w:t>
      </w:r>
    </w:p>
    <w:p w:rsidR="005E3175" w:rsidRDefault="00D3356E" w:rsidP="0048714C">
      <w:pPr>
        <w:numPr>
          <w:ilvl w:val="0"/>
          <w:numId w:val="4"/>
        </w:numPr>
        <w:ind w:right="14" w:hanging="360"/>
      </w:pPr>
      <w:r>
        <w:t>Any conflicts between locally agreed procedures and those of placing authorities.</w:t>
      </w:r>
    </w:p>
    <w:p w:rsidR="008F7D21" w:rsidRDefault="008F7D21" w:rsidP="008F7D21">
      <w:pPr>
        <w:ind w:left="357" w:right="14" w:firstLine="0"/>
      </w:pPr>
    </w:p>
    <w:p w:rsidR="005E3175" w:rsidRDefault="00D3356E" w:rsidP="008F7D21">
      <w:pPr>
        <w:ind w:left="357" w:right="14" w:firstLine="0"/>
      </w:pPr>
      <w:r>
        <w:t xml:space="preserve">All staff employed at </w:t>
      </w:r>
      <w:r w:rsidR="00655E5C">
        <w:t xml:space="preserve">Stepping Stones School </w:t>
      </w:r>
      <w:r>
        <w:t>have a responsibility to familiarise themselves with the local Child Protection Committee Procedures and Young Foundations Child Protection Procedures.</w:t>
      </w:r>
    </w:p>
    <w:p w:rsidR="005E3175" w:rsidRDefault="005E3175" w:rsidP="0048714C">
      <w:pPr>
        <w:spacing w:after="0" w:line="259" w:lineRule="auto"/>
        <w:ind w:left="372" w:firstLine="0"/>
      </w:pPr>
    </w:p>
    <w:p w:rsidR="005E3175" w:rsidRDefault="00D3356E" w:rsidP="0048714C">
      <w:pPr>
        <w:ind w:left="367" w:right="14"/>
      </w:pPr>
      <w:r>
        <w:t>All staff will have access to the local Child Protection Procedures; their location will be in the staff office/via the VLE.</w:t>
      </w:r>
    </w:p>
    <w:p w:rsidR="005E3175" w:rsidRDefault="005E3175" w:rsidP="0048714C">
      <w:pPr>
        <w:spacing w:after="0" w:line="259" w:lineRule="auto"/>
        <w:ind w:left="372" w:firstLine="0"/>
      </w:pPr>
    </w:p>
    <w:p w:rsidR="005E3175" w:rsidRDefault="00D3356E" w:rsidP="0048714C">
      <w:pPr>
        <w:ind w:left="367" w:right="14"/>
      </w:pPr>
      <w:r>
        <w:t>If staff are unsure in relation to any aspect of a potential child protection issue, advice and guidance should be sought from senior management.</w:t>
      </w:r>
    </w:p>
    <w:p w:rsidR="005E3175" w:rsidRDefault="005E3175" w:rsidP="0048714C">
      <w:pPr>
        <w:spacing w:after="0" w:line="259" w:lineRule="auto"/>
        <w:ind w:left="372" w:firstLine="0"/>
      </w:pPr>
    </w:p>
    <w:p w:rsidR="005E3175" w:rsidRDefault="00D3356E" w:rsidP="0048714C">
      <w:pPr>
        <w:spacing w:after="0" w:line="250" w:lineRule="auto"/>
        <w:ind w:left="367"/>
      </w:pPr>
      <w:r w:rsidRPr="00054BB0">
        <w:rPr>
          <w:u w:val="single" w:color="000000"/>
        </w:rPr>
        <w:t xml:space="preserve">The Designated Child Protection Officer for </w:t>
      </w:r>
      <w:r w:rsidR="00655E5C" w:rsidRPr="00054BB0">
        <w:rPr>
          <w:u w:val="single" w:color="000000"/>
        </w:rPr>
        <w:t xml:space="preserve">Stepping Stones </w:t>
      </w:r>
      <w:r w:rsidR="008E4293" w:rsidRPr="00054BB0">
        <w:rPr>
          <w:u w:val="single" w:color="000000"/>
        </w:rPr>
        <w:t>School is</w:t>
      </w:r>
      <w:r w:rsidRPr="00054BB0">
        <w:rPr>
          <w:u w:val="single" w:color="000000"/>
        </w:rPr>
        <w:t xml:space="preserve"> the </w:t>
      </w:r>
      <w:r w:rsidR="00054BB0">
        <w:rPr>
          <w:u w:val="single" w:color="000000"/>
        </w:rPr>
        <w:t xml:space="preserve">Regional Manager for the West Midlands </w:t>
      </w:r>
      <w:r w:rsidRPr="00054BB0">
        <w:rPr>
          <w:u w:val="single" w:color="000000"/>
        </w:rPr>
        <w:t>(Pat Bogle) or in</w:t>
      </w:r>
      <w:r w:rsidRPr="00054BB0">
        <w:t xml:space="preserve"> </w:t>
      </w:r>
      <w:r w:rsidRPr="00054BB0">
        <w:rPr>
          <w:u w:val="single" w:color="000000"/>
        </w:rPr>
        <w:t>their absence the Head Teacher.</w:t>
      </w:r>
    </w:p>
    <w:p w:rsidR="005E3175" w:rsidRDefault="005E3175" w:rsidP="0048714C">
      <w:pPr>
        <w:spacing w:after="0" w:line="259" w:lineRule="auto"/>
        <w:ind w:left="372" w:firstLine="0"/>
      </w:pPr>
    </w:p>
    <w:p w:rsidR="005E3175" w:rsidRDefault="00D3356E" w:rsidP="0048714C">
      <w:pPr>
        <w:ind w:left="367" w:right="14"/>
      </w:pPr>
      <w:r>
        <w:t>In the event of these persons being unavailable then the school on-call manager/deputy should be contacted.</w:t>
      </w:r>
    </w:p>
    <w:p w:rsidR="005E3175" w:rsidRDefault="005E3175" w:rsidP="0048714C">
      <w:pPr>
        <w:spacing w:after="0" w:line="259" w:lineRule="auto"/>
        <w:ind w:left="372" w:firstLine="0"/>
      </w:pPr>
    </w:p>
    <w:p w:rsidR="005E3175" w:rsidRDefault="00D3356E" w:rsidP="0048714C">
      <w:pPr>
        <w:ind w:left="367"/>
      </w:pPr>
      <w:r>
        <w:rPr>
          <w:b/>
          <w:u w:val="single" w:color="000000"/>
        </w:rPr>
        <w:t>Child Protection training is part of every care workers and teachers induction and is</w:t>
      </w:r>
      <w:r>
        <w:rPr>
          <w:b/>
        </w:rPr>
        <w:t xml:space="preserve"> </w:t>
      </w:r>
      <w:r>
        <w:rPr>
          <w:b/>
          <w:u w:val="single" w:color="000000"/>
        </w:rPr>
        <w:t>updated on a biannual basis.</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054BB0">
      <w:pPr>
        <w:spacing w:line="250" w:lineRule="auto"/>
        <w:ind w:left="0" w:firstLine="0"/>
      </w:pPr>
      <w:r>
        <w:rPr>
          <w:b/>
        </w:rPr>
        <w:t>Liaison:</w:t>
      </w:r>
    </w:p>
    <w:p w:rsidR="005E3175" w:rsidRDefault="005E3175" w:rsidP="0048714C">
      <w:pPr>
        <w:spacing w:after="0" w:line="259" w:lineRule="auto"/>
        <w:ind w:left="372" w:firstLine="0"/>
      </w:pPr>
    </w:p>
    <w:p w:rsidR="005E3175" w:rsidRDefault="00D3356E" w:rsidP="0048714C">
      <w:pPr>
        <w:ind w:left="367" w:right="138"/>
      </w:pPr>
      <w:r>
        <w:t>Communication between care staff and the teacher is on a regular on-going basis. There is a staff handover every day where information about every noteworthy aspect of the school is mentioned and reported. Due to the close working conditions within the school/children’s home any information regarding the welfare of the young person is readily and rapidly passed on. If there are any concerns regarding child protection then those concerns can be discussed with the Head of Care, Deputy or the Directors.</w:t>
      </w:r>
    </w:p>
    <w:p w:rsidR="005E3175" w:rsidRDefault="005E3175" w:rsidP="0048714C">
      <w:pPr>
        <w:spacing w:after="0" w:line="259" w:lineRule="auto"/>
        <w:ind w:left="372" w:firstLine="0"/>
      </w:pPr>
    </w:p>
    <w:p w:rsidR="008F7D21" w:rsidRDefault="008F7D21" w:rsidP="0048714C">
      <w:pPr>
        <w:ind w:left="367"/>
        <w:rPr>
          <w:b/>
          <w:u w:val="single" w:color="000000"/>
        </w:rPr>
      </w:pPr>
    </w:p>
    <w:p w:rsidR="008F7D21" w:rsidRDefault="008F7D21" w:rsidP="0048714C">
      <w:pPr>
        <w:ind w:left="367"/>
        <w:rPr>
          <w:b/>
          <w:u w:val="single" w:color="000000"/>
        </w:rPr>
      </w:pPr>
    </w:p>
    <w:p w:rsidR="00161933" w:rsidRDefault="00161933" w:rsidP="0048714C">
      <w:pPr>
        <w:ind w:left="367"/>
        <w:rPr>
          <w:b/>
          <w:u w:val="single" w:color="000000"/>
        </w:rPr>
      </w:pPr>
    </w:p>
    <w:p w:rsidR="00161933" w:rsidRDefault="00161933" w:rsidP="0048714C">
      <w:pPr>
        <w:ind w:left="367"/>
        <w:rPr>
          <w:b/>
          <w:u w:val="single" w:color="000000"/>
        </w:rPr>
      </w:pPr>
    </w:p>
    <w:p w:rsidR="00161933" w:rsidRDefault="00161933" w:rsidP="0048714C">
      <w:pPr>
        <w:ind w:left="367"/>
        <w:rPr>
          <w:b/>
          <w:u w:val="single" w:color="000000"/>
        </w:rPr>
      </w:pPr>
    </w:p>
    <w:p w:rsidR="00161933" w:rsidRDefault="00161933" w:rsidP="0048714C">
      <w:pPr>
        <w:ind w:left="367"/>
        <w:rPr>
          <w:b/>
          <w:u w:val="single" w:color="000000"/>
        </w:rPr>
      </w:pPr>
    </w:p>
    <w:p w:rsidR="00161933" w:rsidRDefault="00161933" w:rsidP="0048714C">
      <w:pPr>
        <w:ind w:left="367"/>
        <w:rPr>
          <w:b/>
          <w:u w:val="single" w:color="000000"/>
        </w:rPr>
      </w:pPr>
    </w:p>
    <w:p w:rsidR="005E3175" w:rsidRDefault="00D3356E" w:rsidP="0048714C">
      <w:pPr>
        <w:ind w:left="367"/>
      </w:pPr>
      <w:r>
        <w:rPr>
          <w:b/>
          <w:u w:val="single" w:color="000000"/>
        </w:rPr>
        <w:t>DEFINITIONS:</w:t>
      </w:r>
    </w:p>
    <w:p w:rsidR="005E3175" w:rsidRDefault="005E3175" w:rsidP="0048714C">
      <w:pPr>
        <w:spacing w:after="0" w:line="259" w:lineRule="auto"/>
        <w:ind w:left="372" w:firstLine="0"/>
      </w:pPr>
    </w:p>
    <w:p w:rsidR="005E3175" w:rsidRDefault="00D3356E" w:rsidP="0048714C">
      <w:pPr>
        <w:spacing w:line="250" w:lineRule="auto"/>
        <w:ind w:left="367"/>
      </w:pPr>
      <w:r>
        <w:rPr>
          <w:b/>
        </w:rPr>
        <w:t>Emotional Abuse</w:t>
      </w:r>
    </w:p>
    <w:p w:rsidR="005E3175" w:rsidRDefault="00D3356E" w:rsidP="0048714C">
      <w:pPr>
        <w:ind w:left="367" w:right="14"/>
      </w:pPr>
      <w:r>
        <w:t>Emotional abuse is the persistent emotional ill treatment of a child or young person such as to cause severe and persistent effects on the young person’s emotional development.</w:t>
      </w:r>
    </w:p>
    <w:p w:rsidR="005E3175" w:rsidRDefault="005E3175" w:rsidP="0048714C">
      <w:pPr>
        <w:spacing w:after="0" w:line="259" w:lineRule="auto"/>
        <w:ind w:left="372" w:firstLine="0"/>
      </w:pPr>
    </w:p>
    <w:p w:rsidR="005E3175" w:rsidRDefault="00D3356E" w:rsidP="0048714C">
      <w:pPr>
        <w:ind w:left="367" w:right="14"/>
      </w:pPr>
      <w:r>
        <w:t>It may involve conveying to children that they are worthless or unloved, inadequate or valued only insofar as they meet the needs of another person.  It may involve making young people feel frightened or in danger or feature developmentally inappropriate expectations.</w:t>
      </w:r>
    </w:p>
    <w:p w:rsidR="005E3175" w:rsidRDefault="005E3175" w:rsidP="0048714C">
      <w:pPr>
        <w:spacing w:after="0" w:line="259" w:lineRule="auto"/>
        <w:ind w:left="372" w:firstLine="0"/>
      </w:pPr>
    </w:p>
    <w:p w:rsidR="005E3175" w:rsidRDefault="00D3356E" w:rsidP="0048714C">
      <w:pPr>
        <w:ind w:left="367" w:right="14"/>
      </w:pPr>
      <w:r>
        <w:t>Some level of emotional abuse is involved in all types of ill treatment of young people, though emotional abuse may occur alone.</w:t>
      </w:r>
    </w:p>
    <w:p w:rsidR="005E3175" w:rsidRDefault="005E3175" w:rsidP="0048714C">
      <w:pPr>
        <w:spacing w:after="0" w:line="259" w:lineRule="auto"/>
        <w:ind w:left="372" w:firstLine="0"/>
      </w:pPr>
    </w:p>
    <w:p w:rsidR="005E3175" w:rsidRDefault="00D3356E" w:rsidP="0048714C">
      <w:pPr>
        <w:ind w:left="367" w:right="14"/>
      </w:pPr>
      <w:r>
        <w:t>Where this type of abuse is suspected, advice should be sought from those with expertise in child or adolescent mental health.</w:t>
      </w:r>
    </w:p>
    <w:p w:rsidR="005E3175" w:rsidRDefault="005E3175" w:rsidP="0048714C">
      <w:pPr>
        <w:spacing w:after="0" w:line="259" w:lineRule="auto"/>
        <w:ind w:left="372" w:firstLine="0"/>
      </w:pPr>
    </w:p>
    <w:p w:rsidR="008F7D21" w:rsidRDefault="008F7D21" w:rsidP="0048714C">
      <w:pPr>
        <w:ind w:left="367" w:right="482"/>
        <w:rPr>
          <w:b/>
        </w:rPr>
      </w:pPr>
      <w:r>
        <w:rPr>
          <w:b/>
        </w:rPr>
        <w:t>Neglect</w:t>
      </w:r>
    </w:p>
    <w:p w:rsidR="005E3175" w:rsidRDefault="00D3356E" w:rsidP="008F7D21">
      <w:pPr>
        <w:ind w:left="357" w:right="482" w:firstLine="0"/>
      </w:pPr>
      <w:r>
        <w:rPr>
          <w:b/>
        </w:rPr>
        <w:t xml:space="preserve"> </w:t>
      </w:r>
      <w:r>
        <w:t>Neglect is the persistent failure to meet a child’s basic physical and/or psychological needs, likely to result in the serious impairment of health and development, including non-organic failure to thrive.</w:t>
      </w:r>
    </w:p>
    <w:p w:rsidR="005E3175" w:rsidRDefault="005E3175" w:rsidP="0048714C">
      <w:pPr>
        <w:spacing w:after="0" w:line="259" w:lineRule="auto"/>
        <w:ind w:left="372" w:firstLine="0"/>
      </w:pPr>
    </w:p>
    <w:p w:rsidR="005E3175" w:rsidRDefault="00D3356E" w:rsidP="0048714C">
      <w:pPr>
        <w:ind w:left="367" w:right="14"/>
      </w:pPr>
      <w:r>
        <w:t xml:space="preserve">Neglect may also involve parental failure to provide adequate food, shelter or clothing, protection from physical harm or danger or ensure access to appropriate </w:t>
      </w:r>
      <w:r>
        <w:lastRenderedPageBreak/>
        <w:t>medical care/treatment (may also include neglect of child’s basic emotional needs).  Evidence of neglect is built up over time and can cover a range of parenting tasks which include:</w:t>
      </w:r>
    </w:p>
    <w:p w:rsidR="005E3175" w:rsidRDefault="005E3175" w:rsidP="0048714C">
      <w:pPr>
        <w:spacing w:after="0" w:line="259" w:lineRule="auto"/>
        <w:ind w:left="372" w:firstLine="0"/>
      </w:pPr>
    </w:p>
    <w:p w:rsidR="005E3175" w:rsidRDefault="00D3356E" w:rsidP="0048714C">
      <w:pPr>
        <w:numPr>
          <w:ilvl w:val="0"/>
          <w:numId w:val="5"/>
        </w:numPr>
        <w:ind w:right="14" w:hanging="360"/>
      </w:pPr>
      <w:r>
        <w:t>Failure by parents or carers to meet the basic essential needs e.g. adequate food, clothes, warmth, hygiene and medical care.</w:t>
      </w:r>
    </w:p>
    <w:p w:rsidR="005E3175" w:rsidRDefault="00D3356E" w:rsidP="0048714C">
      <w:pPr>
        <w:numPr>
          <w:ilvl w:val="0"/>
          <w:numId w:val="5"/>
        </w:numPr>
        <w:ind w:right="14" w:hanging="360"/>
      </w:pPr>
      <w:r>
        <w:t>A child seems to be listless, apathetic and unresponsive with no apparent medical cause.</w:t>
      </w:r>
    </w:p>
    <w:p w:rsidR="005E3175" w:rsidRDefault="00D3356E" w:rsidP="0048714C">
      <w:pPr>
        <w:numPr>
          <w:ilvl w:val="0"/>
          <w:numId w:val="5"/>
        </w:numPr>
        <w:ind w:right="14" w:hanging="360"/>
      </w:pPr>
      <w:r>
        <w:t>Failure of a young person to grow within normal development milestones.</w:t>
      </w:r>
    </w:p>
    <w:p w:rsidR="005E3175" w:rsidRDefault="00D3356E" w:rsidP="0048714C">
      <w:pPr>
        <w:numPr>
          <w:ilvl w:val="0"/>
          <w:numId w:val="5"/>
        </w:numPr>
        <w:ind w:right="14" w:hanging="360"/>
      </w:pPr>
      <w:r>
        <w:t>Observed thriving of a child away from home.</w:t>
      </w:r>
    </w:p>
    <w:p w:rsidR="005E3175" w:rsidRDefault="00D3356E" w:rsidP="0048714C">
      <w:pPr>
        <w:numPr>
          <w:ilvl w:val="0"/>
          <w:numId w:val="5"/>
        </w:numPr>
        <w:ind w:right="14" w:hanging="360"/>
      </w:pPr>
      <w:r>
        <w:t>Voracious appetite.</w:t>
      </w:r>
    </w:p>
    <w:p w:rsidR="005E3175" w:rsidRDefault="005E3175" w:rsidP="0048714C">
      <w:pPr>
        <w:spacing w:after="0" w:line="259" w:lineRule="auto"/>
        <w:ind w:left="372" w:firstLine="0"/>
      </w:pPr>
    </w:p>
    <w:p w:rsidR="005E3175" w:rsidRDefault="00D3356E" w:rsidP="0048714C">
      <w:pPr>
        <w:spacing w:line="250" w:lineRule="auto"/>
        <w:ind w:left="367"/>
      </w:pPr>
      <w:r>
        <w:rPr>
          <w:b/>
        </w:rPr>
        <w:t>P</w:t>
      </w:r>
      <w:r w:rsidR="008F7D21">
        <w:rPr>
          <w:b/>
        </w:rPr>
        <w:t>hysical Abuse</w:t>
      </w:r>
    </w:p>
    <w:p w:rsidR="005E3175" w:rsidRDefault="00D3356E" w:rsidP="0048714C">
      <w:pPr>
        <w:ind w:left="367" w:right="14"/>
      </w:pPr>
      <w:r>
        <w:t>Actual or likely injury to a child where there is evidence or reason to suspect the injury or likely injury was deliberately inflicted or not prevented.</w:t>
      </w:r>
    </w:p>
    <w:p w:rsidR="005E3175" w:rsidRDefault="005E3175" w:rsidP="0048714C">
      <w:pPr>
        <w:spacing w:after="0" w:line="259" w:lineRule="auto"/>
        <w:ind w:left="372" w:firstLine="0"/>
      </w:pPr>
    </w:p>
    <w:p w:rsidR="005E3175" w:rsidRDefault="00D3356E" w:rsidP="0048714C">
      <w:pPr>
        <w:ind w:left="367" w:right="14"/>
      </w:pPr>
      <w:r>
        <w:t>Physical abuse may involve hitting, shaking, throwing, poisoning, burning or scalding, drowning, suffocating or otherwise causing physical harm to a child.</w:t>
      </w:r>
    </w:p>
    <w:p w:rsidR="005E3175" w:rsidRDefault="005E3175" w:rsidP="0048714C">
      <w:pPr>
        <w:spacing w:after="0" w:line="259" w:lineRule="auto"/>
        <w:ind w:left="372" w:firstLine="0"/>
      </w:pPr>
    </w:p>
    <w:p w:rsidR="005E3175" w:rsidRDefault="00D3356E" w:rsidP="008F7D21">
      <w:pPr>
        <w:spacing w:after="28"/>
        <w:ind w:left="367" w:right="14"/>
      </w:pPr>
      <w:r>
        <w:t>Physical abuse may also be caused when a parent or carer feigns symptoms of, or deliberately causes, ill health to a child (variously described as “fabricated or induced illness” or</w:t>
      </w:r>
      <w:r w:rsidR="008F7D21">
        <w:t xml:space="preserve"> </w:t>
      </w:r>
      <w:r>
        <w:t>“Munchausen’s syndrome by proxy”).</w:t>
      </w:r>
    </w:p>
    <w:p w:rsidR="005E3175" w:rsidRDefault="005E3175" w:rsidP="0048714C">
      <w:pPr>
        <w:spacing w:after="0" w:line="259" w:lineRule="auto"/>
        <w:ind w:left="372" w:firstLine="0"/>
      </w:pPr>
    </w:p>
    <w:p w:rsidR="008F7D21" w:rsidRDefault="008F7D21" w:rsidP="0048714C">
      <w:pPr>
        <w:spacing w:line="250" w:lineRule="auto"/>
        <w:ind w:left="367"/>
        <w:rPr>
          <w:b/>
        </w:rPr>
      </w:pPr>
    </w:p>
    <w:p w:rsidR="008F7D21" w:rsidRDefault="008F7D21" w:rsidP="0048714C">
      <w:pPr>
        <w:spacing w:line="250" w:lineRule="auto"/>
        <w:ind w:left="367"/>
        <w:rPr>
          <w:b/>
        </w:rPr>
      </w:pPr>
    </w:p>
    <w:p w:rsidR="00161933" w:rsidRDefault="00161933" w:rsidP="0048714C">
      <w:pPr>
        <w:spacing w:line="250" w:lineRule="auto"/>
        <w:ind w:left="367"/>
        <w:rPr>
          <w:b/>
        </w:rPr>
      </w:pPr>
    </w:p>
    <w:p w:rsidR="005E3175" w:rsidRDefault="008F7D21" w:rsidP="0048714C">
      <w:pPr>
        <w:spacing w:line="250" w:lineRule="auto"/>
        <w:ind w:left="367"/>
      </w:pPr>
      <w:r>
        <w:rPr>
          <w:b/>
        </w:rPr>
        <w:t>Sexual Abuse</w:t>
      </w:r>
    </w:p>
    <w:p w:rsidR="005E3175" w:rsidRDefault="00D3356E" w:rsidP="0048714C">
      <w:pPr>
        <w:ind w:left="367" w:right="14"/>
      </w:pPr>
      <w:r>
        <w:t>Sexual abuse is defined as the sexual exploitation of children and young people (under 18 years old) and involves forcing or enticing a child to take part in sexual activities, whether or not s/he are aware of what is happening.</w:t>
      </w:r>
    </w:p>
    <w:p w:rsidR="005E3175" w:rsidRDefault="005E3175" w:rsidP="0048714C">
      <w:pPr>
        <w:spacing w:after="0" w:line="259" w:lineRule="auto"/>
        <w:ind w:left="372" w:firstLine="0"/>
      </w:pPr>
    </w:p>
    <w:p w:rsidR="005E3175" w:rsidRDefault="00D3356E" w:rsidP="0048714C">
      <w:pPr>
        <w:ind w:left="367" w:right="14"/>
      </w:pPr>
      <w:r>
        <w:lastRenderedPageBreak/>
        <w:t>Activities may involve physical contact, including penetration (e.g. rape or buggery) and other non-penetrative acts.</w:t>
      </w:r>
    </w:p>
    <w:p w:rsidR="005E3175" w:rsidRDefault="005E3175" w:rsidP="0048714C">
      <w:pPr>
        <w:spacing w:after="0" w:line="259" w:lineRule="auto"/>
        <w:ind w:left="372" w:firstLine="0"/>
      </w:pPr>
    </w:p>
    <w:p w:rsidR="005E3175" w:rsidRDefault="00D3356E" w:rsidP="0048714C">
      <w:pPr>
        <w:ind w:left="367" w:right="14"/>
      </w:pPr>
      <w:r>
        <w:t>Sexual abuse may take non-physical forms e.g. involving a child in looking at, or in production of pornography, watching sexual activities or encouraging him/her to behave in sexually inappropriate ways.</w:t>
      </w:r>
    </w:p>
    <w:p w:rsidR="005E3175" w:rsidRDefault="005E3175" w:rsidP="0048714C">
      <w:pPr>
        <w:spacing w:after="0" w:line="259" w:lineRule="auto"/>
        <w:ind w:left="372" w:firstLine="0"/>
      </w:pPr>
    </w:p>
    <w:p w:rsidR="005E3175" w:rsidRDefault="00D3356E" w:rsidP="0048714C">
      <w:pPr>
        <w:ind w:left="367" w:right="14"/>
      </w:pPr>
      <w:r>
        <w:t>For the purpose of criminal prosecution, sexual abuse will be related to the age of consent.</w:t>
      </w:r>
    </w:p>
    <w:p w:rsidR="005E3175" w:rsidRDefault="005E3175" w:rsidP="0048714C">
      <w:pPr>
        <w:spacing w:after="0" w:line="259" w:lineRule="auto"/>
        <w:ind w:left="372" w:firstLine="0"/>
      </w:pPr>
    </w:p>
    <w:p w:rsidR="005E3175" w:rsidRDefault="00D3356E" w:rsidP="0048714C">
      <w:pPr>
        <w:spacing w:line="250" w:lineRule="auto"/>
        <w:ind w:left="367"/>
      </w:pPr>
      <w:r>
        <w:rPr>
          <w:b/>
        </w:rPr>
        <w:t>Social Services Responsibilities:</w:t>
      </w:r>
    </w:p>
    <w:p w:rsidR="005E3175" w:rsidRDefault="00D3356E" w:rsidP="0048714C">
      <w:pPr>
        <w:ind w:left="367" w:right="14"/>
      </w:pPr>
      <w:r>
        <w:t>The key objective for Social Services Departments is to ensure that children are protected from significant harm.</w:t>
      </w:r>
    </w:p>
    <w:p w:rsidR="005E3175" w:rsidRDefault="005E3175" w:rsidP="0048714C">
      <w:pPr>
        <w:spacing w:after="0" w:line="259" w:lineRule="auto"/>
        <w:ind w:left="372" w:firstLine="0"/>
      </w:pPr>
    </w:p>
    <w:p w:rsidR="005E3175" w:rsidRDefault="00D3356E" w:rsidP="0048714C">
      <w:pPr>
        <w:ind w:left="367" w:right="14"/>
      </w:pPr>
      <w:r>
        <w:t>Specific responsibilities include:</w:t>
      </w:r>
    </w:p>
    <w:p w:rsidR="005E3175" w:rsidRDefault="005E3175" w:rsidP="0048714C">
      <w:pPr>
        <w:spacing w:after="0" w:line="259" w:lineRule="auto"/>
        <w:ind w:left="372" w:firstLine="0"/>
      </w:pPr>
    </w:p>
    <w:p w:rsidR="005E3175" w:rsidRDefault="00D3356E" w:rsidP="0048714C">
      <w:pPr>
        <w:numPr>
          <w:ilvl w:val="0"/>
          <w:numId w:val="6"/>
        </w:numPr>
        <w:ind w:right="14" w:hanging="360"/>
      </w:pPr>
      <w:r>
        <w:t>Undertaking, in conjunction with the police, enquiries under s.47 Children Act 1989 wherever there is reasonable cause to suspect that a child is suffering or is likely to suffer abuse or neglect.</w:t>
      </w:r>
    </w:p>
    <w:p w:rsidR="005E3175" w:rsidRDefault="00D3356E" w:rsidP="0048714C">
      <w:pPr>
        <w:numPr>
          <w:ilvl w:val="0"/>
          <w:numId w:val="6"/>
        </w:numPr>
        <w:ind w:right="14" w:hanging="360"/>
      </w:pPr>
      <w:r>
        <w:t>Convening and chairing child protection conferences.</w:t>
      </w:r>
    </w:p>
    <w:p w:rsidR="005E3175" w:rsidRDefault="00D3356E" w:rsidP="0048714C">
      <w:pPr>
        <w:numPr>
          <w:ilvl w:val="0"/>
          <w:numId w:val="6"/>
        </w:numPr>
        <w:ind w:right="14" w:hanging="360"/>
      </w:pPr>
      <w:r>
        <w:t>Maintaining the child protection register.</w:t>
      </w:r>
    </w:p>
    <w:p w:rsidR="005E3175" w:rsidRDefault="00D3356E" w:rsidP="0048714C">
      <w:pPr>
        <w:numPr>
          <w:ilvl w:val="0"/>
          <w:numId w:val="6"/>
        </w:numPr>
        <w:ind w:right="14" w:hanging="360"/>
      </w:pPr>
      <w:r>
        <w:t>Providing a key worker for every child on the protection register.</w:t>
      </w:r>
    </w:p>
    <w:p w:rsidR="005E3175" w:rsidRDefault="00D3356E" w:rsidP="0048714C">
      <w:pPr>
        <w:numPr>
          <w:ilvl w:val="0"/>
          <w:numId w:val="6"/>
        </w:numPr>
        <w:ind w:right="14" w:hanging="360"/>
      </w:pPr>
      <w:r>
        <w:t>Ensuring that the agencies who are party to the protection plan co-ordinate their activities to protect the child.</w:t>
      </w:r>
    </w:p>
    <w:p w:rsidR="005E3175" w:rsidRDefault="00D3356E" w:rsidP="0048714C">
      <w:pPr>
        <w:numPr>
          <w:ilvl w:val="0"/>
          <w:numId w:val="6"/>
        </w:numPr>
        <w:spacing w:after="33"/>
        <w:ind w:right="14" w:hanging="360"/>
      </w:pPr>
      <w:r>
        <w:t>Undertaking a core assessment in relation to each child on the register, ensuring that other agencies contribute as necessary to the assessment.</w:t>
      </w:r>
    </w:p>
    <w:p w:rsidR="005E3175" w:rsidRDefault="00D3356E" w:rsidP="0048714C">
      <w:pPr>
        <w:numPr>
          <w:ilvl w:val="0"/>
          <w:numId w:val="6"/>
        </w:numPr>
        <w:ind w:right="14" w:hanging="360"/>
      </w:pPr>
      <w:r>
        <w:t>Convening regular reviews of the child’s progress through both core group and child protection review meetings.</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D46826" w:rsidRDefault="00D46826" w:rsidP="0048714C">
      <w:pPr>
        <w:spacing w:line="250" w:lineRule="auto"/>
        <w:ind w:left="367"/>
        <w:rPr>
          <w:b/>
        </w:rPr>
      </w:pPr>
    </w:p>
    <w:p w:rsidR="005E3175" w:rsidRDefault="00D3356E" w:rsidP="0048714C">
      <w:pPr>
        <w:spacing w:line="250" w:lineRule="auto"/>
        <w:ind w:left="367"/>
      </w:pPr>
      <w:r>
        <w:rPr>
          <w:b/>
        </w:rPr>
        <w:t>Children Living away from Home:</w:t>
      </w:r>
    </w:p>
    <w:p w:rsidR="005E3175" w:rsidRDefault="005E3175" w:rsidP="0048714C">
      <w:pPr>
        <w:spacing w:after="0" w:line="259" w:lineRule="auto"/>
        <w:ind w:left="372" w:firstLine="0"/>
      </w:pPr>
    </w:p>
    <w:p w:rsidR="005E3175" w:rsidRDefault="00D3356E" w:rsidP="0048714C">
      <w:pPr>
        <w:tabs>
          <w:tab w:val="center" w:pos="1333"/>
          <w:tab w:val="center" w:pos="5051"/>
        </w:tabs>
        <w:spacing w:line="250" w:lineRule="auto"/>
        <w:ind w:left="0" w:firstLine="0"/>
      </w:pPr>
      <w:r>
        <w:rPr>
          <w:b/>
        </w:rPr>
        <w:t>Basic Safeguards:</w:t>
      </w:r>
    </w:p>
    <w:p w:rsidR="005E3175" w:rsidRDefault="00D3356E" w:rsidP="0048714C">
      <w:pPr>
        <w:ind w:left="367" w:right="14"/>
      </w:pPr>
      <w:r>
        <w:t xml:space="preserve">There are a variety of essential safeguards which can reduce risk of abuse/neglect and should be observed in all settings in which children live away from home, including residential care such as that provided by </w:t>
      </w:r>
      <w:r w:rsidR="00655E5C">
        <w:t xml:space="preserve">Stepping Stones School </w:t>
      </w:r>
      <w:r>
        <w:t>inc;</w:t>
      </w:r>
    </w:p>
    <w:p w:rsidR="005E3175" w:rsidRDefault="005E3175" w:rsidP="0048714C">
      <w:pPr>
        <w:spacing w:after="0" w:line="259" w:lineRule="auto"/>
        <w:ind w:left="372" w:firstLine="0"/>
      </w:pPr>
    </w:p>
    <w:p w:rsidR="005E3175" w:rsidRDefault="00D3356E" w:rsidP="0048714C">
      <w:pPr>
        <w:numPr>
          <w:ilvl w:val="0"/>
          <w:numId w:val="6"/>
        </w:numPr>
        <w:ind w:right="14" w:hanging="360"/>
      </w:pPr>
      <w:r>
        <w:t>Children and young people feeling valued and respected.</w:t>
      </w:r>
    </w:p>
    <w:p w:rsidR="005E3175" w:rsidRDefault="00D3356E" w:rsidP="0048714C">
      <w:pPr>
        <w:numPr>
          <w:ilvl w:val="0"/>
          <w:numId w:val="6"/>
        </w:numPr>
        <w:ind w:right="14" w:hanging="360"/>
      </w:pPr>
      <w:r>
        <w:t>An openness to the external world, including families and community.</w:t>
      </w:r>
    </w:p>
    <w:p w:rsidR="005E3175" w:rsidRDefault="00D3356E" w:rsidP="0048714C">
      <w:pPr>
        <w:numPr>
          <w:ilvl w:val="0"/>
          <w:numId w:val="6"/>
        </w:numPr>
        <w:ind w:right="14" w:hanging="360"/>
      </w:pPr>
      <w:r>
        <w:t>Staff/carers trained in all aspects of safeguarding children.</w:t>
      </w:r>
    </w:p>
    <w:p w:rsidR="005E3175" w:rsidRDefault="00D3356E" w:rsidP="0048714C">
      <w:pPr>
        <w:numPr>
          <w:ilvl w:val="0"/>
          <w:numId w:val="6"/>
        </w:numPr>
        <w:ind w:right="14" w:hanging="360"/>
      </w:pPr>
      <w:r>
        <w:t>Ready access by children and young people to trusted adults.</w:t>
      </w:r>
    </w:p>
    <w:p w:rsidR="005E3175" w:rsidRDefault="00D3356E" w:rsidP="0048714C">
      <w:pPr>
        <w:numPr>
          <w:ilvl w:val="0"/>
          <w:numId w:val="6"/>
        </w:numPr>
        <w:ind w:right="14" w:hanging="360"/>
      </w:pPr>
      <w:r>
        <w:t>Clear, effective complaints procedures.</w:t>
      </w:r>
    </w:p>
    <w:p w:rsidR="005E3175" w:rsidRDefault="00D3356E" w:rsidP="0048714C">
      <w:pPr>
        <w:numPr>
          <w:ilvl w:val="0"/>
          <w:numId w:val="6"/>
        </w:numPr>
        <w:ind w:right="14" w:hanging="360"/>
      </w:pPr>
      <w:r>
        <w:t>Rigorous recruitment and selection procedures.</w:t>
      </w:r>
    </w:p>
    <w:p w:rsidR="005E3175" w:rsidRDefault="00D3356E" w:rsidP="0048714C">
      <w:pPr>
        <w:numPr>
          <w:ilvl w:val="0"/>
          <w:numId w:val="6"/>
        </w:numPr>
        <w:ind w:right="14" w:hanging="360"/>
      </w:pPr>
      <w:r>
        <w:t>Clear procedures and support systems for dealing with expressions of concern by staff about their peers.</w:t>
      </w:r>
    </w:p>
    <w:p w:rsidR="00B47A0A" w:rsidRDefault="00D3356E" w:rsidP="0048714C">
      <w:pPr>
        <w:numPr>
          <w:ilvl w:val="0"/>
          <w:numId w:val="6"/>
        </w:numPr>
        <w:ind w:right="14" w:hanging="360"/>
      </w:pPr>
      <w:r>
        <w:t>A respect for diversity and sensitivity to race, religion, ge</w:t>
      </w:r>
      <w:r w:rsidR="004725B2">
        <w:t>nder, sexuality and disability.</w:t>
      </w:r>
      <w:r>
        <w:tab/>
      </w:r>
    </w:p>
    <w:p w:rsidR="005E3175" w:rsidRDefault="00D3356E" w:rsidP="0048714C">
      <w:pPr>
        <w:numPr>
          <w:ilvl w:val="0"/>
          <w:numId w:val="6"/>
        </w:numPr>
        <w:ind w:right="14" w:hanging="360"/>
      </w:pPr>
      <w:r>
        <w:t>Effective supervision and support extending to temporary staff and volunteers.</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4725B2">
      <w:pPr>
        <w:spacing w:line="250" w:lineRule="auto"/>
        <w:ind w:left="0" w:firstLine="0"/>
      </w:pPr>
      <w:r>
        <w:rPr>
          <w:b/>
        </w:rPr>
        <w:t>Referral Route: Overview</w:t>
      </w:r>
    </w:p>
    <w:p w:rsidR="005E3175" w:rsidRDefault="005E3175" w:rsidP="0048714C">
      <w:pPr>
        <w:spacing w:after="0" w:line="259" w:lineRule="auto"/>
        <w:ind w:left="372" w:firstLine="0"/>
      </w:pPr>
    </w:p>
    <w:p w:rsidR="005E3175" w:rsidRDefault="00D3356E" w:rsidP="0048714C">
      <w:pPr>
        <w:ind w:left="367" w:right="14"/>
      </w:pPr>
      <w:r>
        <w:t>All suspicions or allegations of abuse of a child or young person must be taken seriously and acted upon immediately.</w:t>
      </w:r>
    </w:p>
    <w:p w:rsidR="005E3175" w:rsidRDefault="005E3175" w:rsidP="0048714C">
      <w:pPr>
        <w:spacing w:after="0" w:line="259" w:lineRule="auto"/>
        <w:ind w:left="372" w:firstLine="0"/>
      </w:pPr>
    </w:p>
    <w:p w:rsidR="005E3175" w:rsidRDefault="00D3356E" w:rsidP="0048714C">
      <w:pPr>
        <w:ind w:left="367" w:right="14"/>
      </w:pPr>
      <w:r>
        <w:t>At the end of any discussion or dialogue about a child or young person, the member of staff and the Social Services Department should be clear about who will be taking what action, or that no further action will be taken.  Staff should ensure that any decision is recorded in appropriate logbooks.</w:t>
      </w:r>
    </w:p>
    <w:p w:rsidR="005E3175" w:rsidRDefault="005E3175" w:rsidP="0048714C">
      <w:pPr>
        <w:spacing w:after="0" w:line="259" w:lineRule="auto"/>
        <w:ind w:left="372" w:firstLine="0"/>
      </w:pPr>
    </w:p>
    <w:p w:rsidR="005E3175" w:rsidRDefault="00D3356E" w:rsidP="0048714C">
      <w:pPr>
        <w:ind w:left="367" w:right="14"/>
      </w:pPr>
      <w:r>
        <w:t>Where staff make referrals of child abuse or concern, it is expected that, under normal circumstances, parents will be informed of the origin of the concern.</w:t>
      </w:r>
    </w:p>
    <w:p w:rsidR="005E3175" w:rsidRDefault="005E3175" w:rsidP="0048714C">
      <w:pPr>
        <w:spacing w:after="0" w:line="259" w:lineRule="auto"/>
        <w:ind w:left="372" w:firstLine="0"/>
      </w:pPr>
    </w:p>
    <w:p w:rsidR="005E3175" w:rsidRDefault="00D3356E" w:rsidP="0048714C">
      <w:pPr>
        <w:ind w:left="367" w:right="14"/>
      </w:pPr>
      <w:r>
        <w:t>As soon as sufficient concern exists that a child may be at risk of significant harm, a referr</w:t>
      </w:r>
      <w:r w:rsidR="004725B2">
        <w:t xml:space="preserve">al must be made without delay. </w:t>
      </w:r>
      <w:r>
        <w:t>The member of staff should provide the following information:</w:t>
      </w:r>
    </w:p>
    <w:p w:rsidR="005E3175" w:rsidRDefault="005E3175" w:rsidP="0048714C">
      <w:pPr>
        <w:spacing w:after="0" w:line="259" w:lineRule="auto"/>
        <w:ind w:left="372" w:firstLine="0"/>
      </w:pPr>
    </w:p>
    <w:p w:rsidR="005E3175" w:rsidRDefault="00D3356E" w:rsidP="0048714C">
      <w:pPr>
        <w:numPr>
          <w:ilvl w:val="0"/>
          <w:numId w:val="7"/>
        </w:numPr>
        <w:ind w:right="14" w:hanging="720"/>
      </w:pPr>
      <w:r>
        <w:t>Your name, status and contact point.</w:t>
      </w:r>
    </w:p>
    <w:p w:rsidR="005E3175" w:rsidRDefault="00D3356E" w:rsidP="0048714C">
      <w:pPr>
        <w:numPr>
          <w:ilvl w:val="0"/>
          <w:numId w:val="7"/>
        </w:numPr>
        <w:ind w:right="14" w:hanging="720"/>
      </w:pPr>
      <w:r>
        <w:t>Full name, address and date of birth of young person.</w:t>
      </w:r>
    </w:p>
    <w:p w:rsidR="005E3175" w:rsidRDefault="00D3356E" w:rsidP="0048714C">
      <w:pPr>
        <w:numPr>
          <w:ilvl w:val="0"/>
          <w:numId w:val="7"/>
        </w:numPr>
        <w:ind w:right="14" w:hanging="720"/>
      </w:pPr>
      <w:r>
        <w:t>Names and dates of birth of family members.</w:t>
      </w:r>
    </w:p>
    <w:p w:rsidR="005E3175" w:rsidRDefault="00D3356E" w:rsidP="0048714C">
      <w:pPr>
        <w:numPr>
          <w:ilvl w:val="0"/>
          <w:numId w:val="7"/>
        </w:numPr>
        <w:ind w:right="14" w:hanging="720"/>
      </w:pPr>
      <w:r>
        <w:t>Other professionals involved.</w:t>
      </w:r>
    </w:p>
    <w:p w:rsidR="005E3175" w:rsidRDefault="00D3356E" w:rsidP="0048714C">
      <w:pPr>
        <w:numPr>
          <w:ilvl w:val="0"/>
          <w:numId w:val="7"/>
        </w:numPr>
        <w:ind w:right="14" w:hanging="720"/>
      </w:pPr>
      <w:r>
        <w:t>The reason for your concern and the way in which the information came to your attention.</w:t>
      </w:r>
    </w:p>
    <w:p w:rsidR="005E3175" w:rsidRDefault="005E3175" w:rsidP="0048714C">
      <w:pPr>
        <w:spacing w:after="0" w:line="259" w:lineRule="auto"/>
        <w:ind w:left="1092" w:firstLine="0"/>
      </w:pPr>
    </w:p>
    <w:p w:rsidR="005E3175" w:rsidRDefault="00D3356E" w:rsidP="0048714C">
      <w:pPr>
        <w:ind w:left="367" w:right="14"/>
      </w:pPr>
      <w:r>
        <w:t>All telephone referrals from professionals must be followed up by completion of the multi-agency referral form within 24 hours (see Appendix 1).</w:t>
      </w:r>
    </w:p>
    <w:p w:rsidR="005E3175" w:rsidRDefault="005E3175" w:rsidP="0048714C">
      <w:pPr>
        <w:spacing w:after="0" w:line="259" w:lineRule="auto"/>
        <w:ind w:left="372" w:firstLine="0"/>
      </w:pPr>
    </w:p>
    <w:p w:rsidR="005E3175" w:rsidRDefault="00D3356E" w:rsidP="0048714C">
      <w:pPr>
        <w:ind w:left="367" w:right="14"/>
      </w:pPr>
      <w:r>
        <w:t>It is the responsibility of the member of staff to ensure that compliance with Regulation 30 (1) of the Children’s Homes Regulations 2001, in the event of any incident described in column 1 occurring, the Agencies in column 2 must be notified (see Appendix 2).</w:t>
      </w:r>
    </w:p>
    <w:p w:rsidR="005E3175" w:rsidRDefault="005E3175" w:rsidP="0048714C">
      <w:pPr>
        <w:spacing w:after="0" w:line="259" w:lineRule="auto"/>
        <w:ind w:left="372" w:firstLine="0"/>
      </w:pPr>
    </w:p>
    <w:p w:rsidR="005E3175" w:rsidRDefault="00D3356E" w:rsidP="0048714C">
      <w:pPr>
        <w:spacing w:line="250" w:lineRule="auto"/>
        <w:ind w:left="367"/>
      </w:pPr>
      <w:r>
        <w:rPr>
          <w:b/>
        </w:rPr>
        <w:t>CHILD PROTECTION PROCEDURES</w:t>
      </w:r>
    </w:p>
    <w:p w:rsidR="005E3175" w:rsidRDefault="005E3175" w:rsidP="0048714C">
      <w:pPr>
        <w:spacing w:after="0" w:line="259" w:lineRule="auto"/>
        <w:ind w:left="372" w:firstLine="0"/>
      </w:pPr>
    </w:p>
    <w:p w:rsidR="005E3175" w:rsidRDefault="004725B2" w:rsidP="0048714C">
      <w:pPr>
        <w:ind w:left="367" w:right="14"/>
      </w:pPr>
      <w:r>
        <w:t xml:space="preserve">The School </w:t>
      </w:r>
      <w:r w:rsidR="00D3356E">
        <w:t>has a copy of the current Warwickshire</w:t>
      </w:r>
      <w:r w:rsidR="008C417E">
        <w:t>/Staffordshire</w:t>
      </w:r>
      <w:r w:rsidR="00D3356E">
        <w:t xml:space="preserve"> Child Protection/Safeguarding Procedures readily accessible.</w:t>
      </w:r>
    </w:p>
    <w:p w:rsidR="005E3175" w:rsidRDefault="00D3356E" w:rsidP="0048714C">
      <w:pPr>
        <w:ind w:left="367" w:right="14"/>
      </w:pPr>
      <w:r>
        <w:t>The Warwickshire</w:t>
      </w:r>
      <w:r w:rsidR="008C417E">
        <w:t>/Staffordshire</w:t>
      </w:r>
      <w:r>
        <w:t xml:space="preserve"> Child Protection/Safeguarding procedures state that the following must be followed in all cases:-</w:t>
      </w:r>
    </w:p>
    <w:p w:rsidR="004725B2" w:rsidRDefault="004725B2" w:rsidP="0048714C">
      <w:pPr>
        <w:spacing w:after="3" w:line="252" w:lineRule="auto"/>
        <w:ind w:left="367" w:right="110"/>
        <w:rPr>
          <w:i/>
        </w:rPr>
      </w:pPr>
    </w:p>
    <w:p w:rsidR="008C417E" w:rsidRDefault="00D3356E" w:rsidP="0048714C">
      <w:pPr>
        <w:spacing w:after="3" w:line="252" w:lineRule="auto"/>
        <w:ind w:left="367" w:right="110"/>
        <w:rPr>
          <w:i/>
        </w:rPr>
      </w:pPr>
      <w:r>
        <w:rPr>
          <w:i/>
        </w:rPr>
        <w:t>Where a member of staff is concerned that a</w:t>
      </w:r>
      <w:r w:rsidR="00C63F26">
        <w:rPr>
          <w:i/>
        </w:rPr>
        <w:t xml:space="preserve"> child may be suffering abuse. </w:t>
      </w:r>
      <w:r>
        <w:rPr>
          <w:i/>
        </w:rPr>
        <w:t>These may include suspicions on allegations where members of the child’s family may have carried out the abuse, staff members who are employed by the school or other young people or young people.</w:t>
      </w:r>
    </w:p>
    <w:p w:rsidR="005E3175" w:rsidRDefault="00D3356E" w:rsidP="0048714C">
      <w:pPr>
        <w:spacing w:after="3" w:line="252" w:lineRule="auto"/>
        <w:ind w:left="367" w:right="110"/>
      </w:pPr>
      <w:r>
        <w:t>All members of staff have a duty to be familiar with these procedures.</w:t>
      </w:r>
    </w:p>
    <w:p w:rsidR="005E3175" w:rsidRDefault="005E3175" w:rsidP="0048714C">
      <w:pPr>
        <w:spacing w:after="0" w:line="259" w:lineRule="auto"/>
        <w:ind w:left="732" w:firstLine="0"/>
      </w:pPr>
    </w:p>
    <w:p w:rsidR="005E3175" w:rsidRDefault="00D3356E" w:rsidP="0048714C">
      <w:pPr>
        <w:numPr>
          <w:ilvl w:val="0"/>
          <w:numId w:val="8"/>
        </w:numPr>
        <w:ind w:right="14" w:hanging="360"/>
      </w:pPr>
      <w:r>
        <w:t xml:space="preserve">It is the responsibility of Young Foundations and </w:t>
      </w:r>
      <w:r w:rsidR="00655E5C">
        <w:t xml:space="preserve">Stepping Stones </w:t>
      </w:r>
      <w:r w:rsidR="00950832">
        <w:t>School to</w:t>
      </w:r>
      <w:r>
        <w:t xml:space="preserve"> ensure that all staff receive training around Child Protection.</w:t>
      </w:r>
    </w:p>
    <w:p w:rsidR="005E3175" w:rsidRDefault="005E3175" w:rsidP="0048714C">
      <w:pPr>
        <w:spacing w:after="0" w:line="259" w:lineRule="auto"/>
        <w:ind w:left="732" w:firstLine="0"/>
      </w:pPr>
    </w:p>
    <w:p w:rsidR="005E3175" w:rsidRDefault="00D3356E" w:rsidP="0048714C">
      <w:pPr>
        <w:numPr>
          <w:ilvl w:val="0"/>
          <w:numId w:val="8"/>
        </w:numPr>
        <w:ind w:right="14" w:hanging="360"/>
      </w:pPr>
      <w:r>
        <w:t>Staff meetings, supervision and training should increase awareness of the issues relating to emotional, physical, sexual abuse and neglect.</w:t>
      </w:r>
    </w:p>
    <w:p w:rsidR="005E3175" w:rsidRDefault="005E3175" w:rsidP="0048714C">
      <w:pPr>
        <w:spacing w:after="11" w:line="259" w:lineRule="auto"/>
        <w:ind w:left="372" w:firstLine="0"/>
      </w:pPr>
    </w:p>
    <w:p w:rsidR="005E3175" w:rsidRDefault="00D3356E" w:rsidP="0048714C">
      <w:pPr>
        <w:numPr>
          <w:ilvl w:val="0"/>
          <w:numId w:val="8"/>
        </w:numPr>
        <w:ind w:right="14" w:hanging="360"/>
      </w:pPr>
      <w:r>
        <w:t>Staff must be aware and implement the School’s “Whistle Blowing” policy (see Appendix</w:t>
      </w:r>
    </w:p>
    <w:p w:rsidR="005E3175" w:rsidRDefault="00D3356E" w:rsidP="0048714C">
      <w:pPr>
        <w:ind w:left="1102" w:right="14"/>
      </w:pPr>
      <w:r>
        <w:t>3).</w:t>
      </w:r>
    </w:p>
    <w:p w:rsidR="005E3175" w:rsidRDefault="005E3175" w:rsidP="0048714C">
      <w:pPr>
        <w:spacing w:after="0" w:line="259" w:lineRule="auto"/>
        <w:ind w:left="372" w:firstLine="0"/>
      </w:pPr>
    </w:p>
    <w:p w:rsidR="005E3175" w:rsidRDefault="00D3356E" w:rsidP="0048714C">
      <w:pPr>
        <w:numPr>
          <w:ilvl w:val="0"/>
          <w:numId w:val="8"/>
        </w:numPr>
        <w:ind w:right="14" w:hanging="360"/>
      </w:pPr>
      <w:r>
        <w:t>Staff need to have an understanding and awareness of the impact of bullying on young people and adhere to the School’s “Bullying” policy (see Appendix 4).</w:t>
      </w:r>
    </w:p>
    <w:p w:rsidR="005E3175" w:rsidRDefault="005E3175" w:rsidP="0048714C">
      <w:pPr>
        <w:spacing w:after="7" w:line="259" w:lineRule="auto"/>
        <w:ind w:left="372" w:firstLine="0"/>
      </w:pPr>
    </w:p>
    <w:p w:rsidR="005E3175" w:rsidRDefault="00D3356E" w:rsidP="0048714C">
      <w:pPr>
        <w:numPr>
          <w:ilvl w:val="0"/>
          <w:numId w:val="8"/>
        </w:numPr>
        <w:ind w:right="14" w:hanging="360"/>
      </w:pPr>
      <w:r>
        <w:t>Staff are to be aware of and implement the school’s Visitor’s procedure.</w:t>
      </w:r>
    </w:p>
    <w:p w:rsidR="005E3175" w:rsidRDefault="005E3175" w:rsidP="0048714C">
      <w:pPr>
        <w:spacing w:after="0" w:line="259" w:lineRule="auto"/>
        <w:ind w:left="372" w:firstLine="0"/>
      </w:pPr>
    </w:p>
    <w:p w:rsidR="005E3175" w:rsidRDefault="00D3356E" w:rsidP="0048714C">
      <w:pPr>
        <w:spacing w:line="250" w:lineRule="auto"/>
        <w:ind w:left="367"/>
      </w:pPr>
      <w:r>
        <w:rPr>
          <w:b/>
        </w:rPr>
        <w:t>When working with young people:</w:t>
      </w:r>
    </w:p>
    <w:p w:rsidR="005E3175" w:rsidRDefault="005E3175" w:rsidP="0048714C">
      <w:pPr>
        <w:spacing w:after="33" w:line="259" w:lineRule="auto"/>
        <w:ind w:left="372" w:firstLine="0"/>
      </w:pPr>
    </w:p>
    <w:p w:rsidR="005E3175" w:rsidRDefault="00D3356E" w:rsidP="0048714C">
      <w:pPr>
        <w:numPr>
          <w:ilvl w:val="0"/>
          <w:numId w:val="8"/>
        </w:numPr>
        <w:ind w:right="14" w:hanging="360"/>
      </w:pPr>
      <w:r>
        <w:t>Staff should have knowledge of the young person’s placement plan, contact arrangements and risk assessments.</w:t>
      </w:r>
    </w:p>
    <w:p w:rsidR="005E3175" w:rsidRDefault="00D3356E" w:rsidP="0048714C">
      <w:pPr>
        <w:numPr>
          <w:ilvl w:val="0"/>
          <w:numId w:val="8"/>
        </w:numPr>
        <w:ind w:right="14" w:hanging="360"/>
      </w:pPr>
      <w:r>
        <w:t>Be open and sensitive to what young people want to say by being aware of and alert to both verbal and non-verbal cues.</w:t>
      </w:r>
    </w:p>
    <w:p w:rsidR="005E3175" w:rsidRDefault="00D3356E" w:rsidP="0048714C">
      <w:pPr>
        <w:numPr>
          <w:ilvl w:val="0"/>
          <w:numId w:val="8"/>
        </w:numPr>
        <w:ind w:right="14" w:hanging="360"/>
      </w:pPr>
      <w:r>
        <w:t>Be sure that the young person knows that you cannot guarantee confidentiality in situations regarding child abuse.  Young people must be made clear that any information disclosed may have to be shared within the School structures and partner agencies.</w:t>
      </w:r>
    </w:p>
    <w:p w:rsidR="005E3175" w:rsidRDefault="00D3356E" w:rsidP="0048714C">
      <w:pPr>
        <w:numPr>
          <w:ilvl w:val="0"/>
          <w:numId w:val="8"/>
        </w:numPr>
        <w:ind w:right="14" w:hanging="360"/>
      </w:pPr>
      <w:r>
        <w:t>Staff must not make any judgements regarding any allegations of abuse.</w:t>
      </w:r>
    </w:p>
    <w:p w:rsidR="005E3175" w:rsidRDefault="00D3356E" w:rsidP="0048714C">
      <w:pPr>
        <w:numPr>
          <w:ilvl w:val="0"/>
          <w:numId w:val="8"/>
        </w:numPr>
        <w:ind w:right="14" w:hanging="360"/>
      </w:pPr>
      <w:r>
        <w:t>Listen to what a young person has to say, reassure them that you are listening and believe what they tell you.</w:t>
      </w:r>
    </w:p>
    <w:p w:rsidR="005E3175" w:rsidRDefault="00D3356E" w:rsidP="0048714C">
      <w:pPr>
        <w:numPr>
          <w:ilvl w:val="0"/>
          <w:numId w:val="8"/>
        </w:numPr>
        <w:ind w:right="14" w:hanging="360"/>
      </w:pPr>
      <w:r>
        <w:lastRenderedPageBreak/>
        <w:t>The residential staff may be required to support the young person during this process, this will depend on the relationship between the staff and the young person and the nature of the child protection issues.</w:t>
      </w:r>
    </w:p>
    <w:p w:rsidR="004725B2" w:rsidRDefault="00D3356E" w:rsidP="0048714C">
      <w:pPr>
        <w:numPr>
          <w:ilvl w:val="0"/>
          <w:numId w:val="8"/>
        </w:numPr>
        <w:ind w:right="14" w:hanging="360"/>
      </w:pPr>
      <w:r>
        <w:t xml:space="preserve">Do not prompt or ask leading questions. </w:t>
      </w:r>
      <w:r>
        <w:tab/>
      </w:r>
    </w:p>
    <w:p w:rsidR="005E3175" w:rsidRDefault="00D3356E" w:rsidP="0048714C">
      <w:pPr>
        <w:numPr>
          <w:ilvl w:val="0"/>
          <w:numId w:val="8"/>
        </w:numPr>
        <w:ind w:right="14" w:hanging="360"/>
      </w:pPr>
      <w:r>
        <w:t>Do not promise anything you cannot do.</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48714C">
      <w:pPr>
        <w:spacing w:line="250" w:lineRule="auto"/>
        <w:ind w:left="367"/>
      </w:pPr>
      <w:r>
        <w:rPr>
          <w:b/>
        </w:rPr>
        <w:t>Taking Young People to Staff Homes</w:t>
      </w:r>
    </w:p>
    <w:p w:rsidR="005E3175" w:rsidRDefault="005E3175" w:rsidP="0048714C">
      <w:pPr>
        <w:spacing w:after="0" w:line="259" w:lineRule="auto"/>
        <w:ind w:left="372" w:firstLine="0"/>
      </w:pPr>
    </w:p>
    <w:p w:rsidR="005E3175" w:rsidRDefault="00D3356E" w:rsidP="0048714C">
      <w:pPr>
        <w:ind w:left="367" w:right="14"/>
      </w:pPr>
      <w:r>
        <w:t xml:space="preserve">In the first instance it is not good practice to take </w:t>
      </w:r>
      <w:r w:rsidR="004725B2">
        <w:t xml:space="preserve">young people to staffs’ homes. </w:t>
      </w:r>
      <w:r>
        <w:t>To reduce and control the risk of allegation or suspected abuse, no staff must take young people to their homes for whatever reason unless this has been authorised by the young person’s social worker and all the appropriate security checks have been done on whoever resides at the address and has been entered into the young person’s care plan.  All the above must be confirmed in writing.</w:t>
      </w:r>
    </w:p>
    <w:p w:rsidR="005E3175" w:rsidRDefault="005E3175" w:rsidP="0048714C">
      <w:pPr>
        <w:spacing w:after="33" w:line="259" w:lineRule="auto"/>
        <w:ind w:left="372" w:firstLine="0"/>
      </w:pPr>
    </w:p>
    <w:p w:rsidR="005E3175" w:rsidRDefault="005E3175" w:rsidP="0048714C">
      <w:pPr>
        <w:spacing w:after="0" w:line="259" w:lineRule="auto"/>
        <w:ind w:left="446" w:firstLine="0"/>
      </w:pPr>
    </w:p>
    <w:p w:rsidR="005E3175" w:rsidRDefault="005E3175" w:rsidP="0048714C">
      <w:pPr>
        <w:spacing w:after="0" w:line="259" w:lineRule="auto"/>
        <w:ind w:left="446" w:firstLine="0"/>
      </w:pPr>
    </w:p>
    <w:p w:rsidR="005E3175" w:rsidRDefault="00D3356E" w:rsidP="0048714C">
      <w:pPr>
        <w:spacing w:after="0" w:line="259" w:lineRule="auto"/>
        <w:ind w:left="366" w:firstLine="0"/>
      </w:pPr>
      <w:r>
        <w:rPr>
          <w:b/>
          <w:sz w:val="28"/>
        </w:rPr>
        <w:t>Protection of children within a school setting:</w:t>
      </w:r>
    </w:p>
    <w:p w:rsidR="005E3175" w:rsidRDefault="005E3175" w:rsidP="0048714C">
      <w:pPr>
        <w:spacing w:after="0" w:line="259" w:lineRule="auto"/>
        <w:ind w:left="372" w:firstLine="0"/>
      </w:pPr>
    </w:p>
    <w:p w:rsidR="005E3175" w:rsidRDefault="00D3356E" w:rsidP="0048714C">
      <w:pPr>
        <w:spacing w:line="250" w:lineRule="auto"/>
        <w:ind w:left="367"/>
      </w:pPr>
      <w:r>
        <w:rPr>
          <w:b/>
        </w:rPr>
        <w:t>Safeguarding and promoting the welfare of children</w:t>
      </w:r>
      <w:r>
        <w:t>:</w:t>
      </w:r>
    </w:p>
    <w:p w:rsidR="005E3175" w:rsidRDefault="005E3175" w:rsidP="0048714C">
      <w:pPr>
        <w:spacing w:after="0" w:line="259" w:lineRule="auto"/>
        <w:ind w:left="372" w:firstLine="0"/>
      </w:pPr>
    </w:p>
    <w:p w:rsidR="005E3175" w:rsidRDefault="00D3356E" w:rsidP="0048714C">
      <w:pPr>
        <w:ind w:left="367" w:right="14"/>
      </w:pPr>
      <w:r>
        <w:t>In all instances the following documents have been used as guidance in creating this policy</w:t>
      </w:r>
    </w:p>
    <w:p w:rsidR="005E3175" w:rsidRDefault="005E3175" w:rsidP="0048714C">
      <w:pPr>
        <w:spacing w:after="16" w:line="259" w:lineRule="auto"/>
        <w:ind w:left="372" w:firstLine="0"/>
      </w:pPr>
    </w:p>
    <w:p w:rsidR="005E3175" w:rsidRDefault="00D3356E" w:rsidP="0048714C">
      <w:pPr>
        <w:spacing w:line="250" w:lineRule="auto"/>
        <w:ind w:left="1102"/>
      </w:pPr>
      <w:r>
        <w:rPr>
          <w:b/>
        </w:rPr>
        <w:t>‘Keeping children safe in education’</w:t>
      </w:r>
    </w:p>
    <w:p w:rsidR="005E3175" w:rsidRDefault="00D3356E" w:rsidP="0048714C">
      <w:pPr>
        <w:spacing w:line="250" w:lineRule="auto"/>
        <w:ind w:left="1102"/>
      </w:pPr>
      <w:r>
        <w:rPr>
          <w:b/>
        </w:rPr>
        <w:t>Statutory guidan</w:t>
      </w:r>
      <w:r w:rsidR="004725B2">
        <w:rPr>
          <w:b/>
        </w:rPr>
        <w:t>ce for schools and colleges 2020</w:t>
      </w:r>
    </w:p>
    <w:p w:rsidR="005E3175" w:rsidRDefault="005E3175" w:rsidP="0048714C">
      <w:pPr>
        <w:spacing w:after="0" w:line="259" w:lineRule="auto"/>
        <w:ind w:left="1092" w:firstLine="0"/>
      </w:pPr>
    </w:p>
    <w:p w:rsidR="005E3175" w:rsidRDefault="005E3175" w:rsidP="0048714C">
      <w:pPr>
        <w:spacing w:after="0" w:line="259" w:lineRule="auto"/>
        <w:ind w:left="372" w:firstLine="0"/>
      </w:pPr>
    </w:p>
    <w:p w:rsidR="005E3175" w:rsidRDefault="00D3356E" w:rsidP="0048714C">
      <w:pPr>
        <w:spacing w:line="250" w:lineRule="auto"/>
        <w:ind w:left="1102"/>
      </w:pPr>
      <w:r>
        <w:t>‘</w:t>
      </w:r>
      <w:r>
        <w:rPr>
          <w:b/>
        </w:rPr>
        <w:t>Working Tog</w:t>
      </w:r>
      <w:r w:rsidR="00763360">
        <w:rPr>
          <w:b/>
        </w:rPr>
        <w:t>ether to Safeguard Children 2018</w:t>
      </w:r>
      <w:r>
        <w:rPr>
          <w:b/>
        </w:rPr>
        <w:t>’</w:t>
      </w:r>
    </w:p>
    <w:p w:rsidR="005E3175" w:rsidRDefault="00D3356E" w:rsidP="0048714C">
      <w:pPr>
        <w:spacing w:line="250" w:lineRule="auto"/>
        <w:ind w:left="1102"/>
      </w:pPr>
      <w:r>
        <w:rPr>
          <w:b/>
        </w:rPr>
        <w:lastRenderedPageBreak/>
        <w:t>A guide to inter-agency working to safeguard and promote the welfare of children</w:t>
      </w:r>
    </w:p>
    <w:p w:rsidR="005E3175" w:rsidRDefault="005E3175" w:rsidP="0048714C">
      <w:pPr>
        <w:spacing w:after="0" w:line="259" w:lineRule="auto"/>
        <w:ind w:left="1092" w:firstLine="0"/>
      </w:pPr>
    </w:p>
    <w:p w:rsidR="005E3175" w:rsidRDefault="005E3175" w:rsidP="0048714C">
      <w:pPr>
        <w:spacing w:after="0" w:line="259" w:lineRule="auto"/>
        <w:ind w:left="1092" w:firstLine="0"/>
      </w:pPr>
    </w:p>
    <w:p w:rsidR="005E3175" w:rsidRDefault="00D3356E" w:rsidP="0048714C">
      <w:pPr>
        <w:spacing w:after="467"/>
        <w:ind w:left="367" w:right="14"/>
      </w:pPr>
      <w:r>
        <w:t>All staff are asked to read these documents as part of their induction/on-going training.</w:t>
      </w:r>
    </w:p>
    <w:p w:rsidR="005E3175" w:rsidRDefault="00655E5C" w:rsidP="004725B2">
      <w:pPr>
        <w:spacing w:after="157" w:line="250" w:lineRule="auto"/>
        <w:ind w:left="0" w:firstLine="0"/>
      </w:pPr>
      <w:r>
        <w:rPr>
          <w:b/>
        </w:rPr>
        <w:t xml:space="preserve">Stepping Stones School </w:t>
      </w:r>
      <w:r w:rsidR="00D3356E">
        <w:rPr>
          <w:b/>
        </w:rPr>
        <w:t>understands:</w:t>
      </w:r>
    </w:p>
    <w:p w:rsidR="005E3175" w:rsidRDefault="00D3356E" w:rsidP="0048714C">
      <w:pPr>
        <w:spacing w:after="4" w:line="248" w:lineRule="auto"/>
        <w:ind w:left="367" w:right="-5"/>
      </w:pPr>
      <w:r>
        <w:t xml:space="preserve">Everyone in </w:t>
      </w:r>
      <w:r w:rsidR="00655E5C">
        <w:t xml:space="preserve">Stepping Stones School </w:t>
      </w:r>
      <w:r>
        <w:t>who comes into contact with children and their families has a role to play in safeguarding children. School staff are particularly important as they are in a position to identify concerns early and provide help for children, to prevent concerns from escalating. School staff form part of the wider safeguarding system for children. This system is described in statutory guidance ‘Working Together to Safeguard Children’.</w:t>
      </w:r>
    </w:p>
    <w:p w:rsidR="005E3175" w:rsidRDefault="005E3175" w:rsidP="0048714C">
      <w:pPr>
        <w:spacing w:after="0" w:line="259" w:lineRule="auto"/>
        <w:ind w:left="372" w:firstLine="0"/>
      </w:pPr>
    </w:p>
    <w:p w:rsidR="005E3175" w:rsidRDefault="00D3356E" w:rsidP="0048714C">
      <w:pPr>
        <w:ind w:left="367" w:right="14"/>
      </w:pPr>
      <w:r>
        <w:t>School staff work with social care, the police, health services and others to promote the welfare of children and protect them from harm.</w:t>
      </w:r>
    </w:p>
    <w:p w:rsidR="005E3175" w:rsidRDefault="00D3356E" w:rsidP="0048714C">
      <w:pPr>
        <w:spacing w:after="4" w:line="248" w:lineRule="auto"/>
        <w:ind w:left="367" w:right="-5"/>
      </w:pPr>
      <w:r>
        <w:t>The school has a trained designated safeguarding lead who will provide support to staff members to carry out their safeguarding duties and who will liaise closely with other services such as children’s social care.</w:t>
      </w:r>
    </w:p>
    <w:p w:rsidR="005E3175" w:rsidRDefault="005E3175" w:rsidP="0048714C">
      <w:pPr>
        <w:spacing w:after="0" w:line="259" w:lineRule="auto"/>
        <w:ind w:left="372" w:firstLine="0"/>
      </w:pPr>
    </w:p>
    <w:p w:rsidR="005E3175" w:rsidRDefault="00D3356E" w:rsidP="004725B2">
      <w:pPr>
        <w:spacing w:line="250" w:lineRule="auto"/>
        <w:ind w:left="0" w:firstLine="0"/>
      </w:pPr>
      <w:r>
        <w:rPr>
          <w:b/>
        </w:rPr>
        <w:t>The role of school staff:</w:t>
      </w:r>
    </w:p>
    <w:p w:rsidR="005E3175" w:rsidRDefault="005E3175" w:rsidP="0048714C">
      <w:pPr>
        <w:spacing w:after="0" w:line="259" w:lineRule="auto"/>
        <w:ind w:left="372" w:firstLine="0"/>
      </w:pPr>
    </w:p>
    <w:p w:rsidR="005E3175" w:rsidRDefault="00D3356E" w:rsidP="0048714C">
      <w:pPr>
        <w:spacing w:after="233" w:line="248" w:lineRule="auto"/>
        <w:ind w:left="367" w:right="-5"/>
      </w:pPr>
      <w:r>
        <w:t xml:space="preserve">The </w:t>
      </w:r>
      <w:r>
        <w:rPr>
          <w:i/>
        </w:rPr>
        <w:t xml:space="preserve">Teacher Standards 2012 </w:t>
      </w:r>
      <w:r>
        <w:t xml:space="preserve">state that teachers, including </w:t>
      </w:r>
      <w:r w:rsidR="004725B2">
        <w:t>Head teacher</w:t>
      </w:r>
      <w:r>
        <w:t>, should safeguard children’s wellbeing and maintain public trust in the teaching profession as part of their professional duties. Young Foundations apply this responsibility on its teaching staff, monitoring and improving practice through key performance management and CPD.</w:t>
      </w:r>
    </w:p>
    <w:p w:rsidR="005E3175" w:rsidRDefault="00D3356E" w:rsidP="0048714C">
      <w:pPr>
        <w:spacing w:after="233"/>
        <w:ind w:left="367" w:right="14"/>
      </w:pPr>
      <w:r>
        <w:t>Teachers and non-teaching staff alike know they has a key role in promoting high responsibility on staff to provide a safe environment in which children can learn.</w:t>
      </w:r>
    </w:p>
    <w:p w:rsidR="005E3175" w:rsidRDefault="00D3356E" w:rsidP="0048714C">
      <w:pPr>
        <w:spacing w:after="234" w:line="248" w:lineRule="auto"/>
        <w:ind w:left="367" w:right="-5"/>
      </w:pPr>
      <w:r>
        <w:lastRenderedPageBreak/>
        <w:t>All school staff have a responsibility to identify children who may be in need of extra help or who are suffering, or are likely to suffer, significant harm. All staff then have a responsibility to take appropriate action, working with other services as needed.</w:t>
      </w:r>
    </w:p>
    <w:p w:rsidR="005E3175" w:rsidRDefault="00D3356E" w:rsidP="0048714C">
      <w:pPr>
        <w:spacing w:after="231" w:line="248" w:lineRule="auto"/>
        <w:ind w:left="367" w:right="-5"/>
      </w:pPr>
      <w:r>
        <w:t>All staff members are trained in the Mental Health Care UK &amp; Young Foundations Safeguarding policies and procedures as part of staff induction. This includes: Safer recruitment training, CSE training, the school’s child protection policy; the school’s or college’s staff behaviour policy, code of conduct and the designated safeguarding lead training.</w:t>
      </w:r>
    </w:p>
    <w:p w:rsidR="005E3175" w:rsidRDefault="00D3356E" w:rsidP="0048714C">
      <w:pPr>
        <w:ind w:left="367" w:right="14"/>
      </w:pPr>
      <w:r>
        <w:t>All staff members receive appropriate child protection training which is regularly updated.</w:t>
      </w:r>
    </w:p>
    <w:p w:rsidR="005E3175" w:rsidRDefault="005E3175" w:rsidP="0048714C">
      <w:pPr>
        <w:spacing w:after="0" w:line="259" w:lineRule="auto"/>
        <w:ind w:left="372" w:firstLine="0"/>
      </w:pPr>
    </w:p>
    <w:p w:rsidR="005E3175" w:rsidRDefault="00D3356E" w:rsidP="004725B2">
      <w:pPr>
        <w:spacing w:line="250" w:lineRule="auto"/>
        <w:ind w:left="0" w:firstLine="0"/>
      </w:pPr>
      <w:r>
        <w:rPr>
          <w:b/>
        </w:rPr>
        <w:t>Training and the Designated Safeguarding Officer/Lead:</w:t>
      </w:r>
    </w:p>
    <w:p w:rsidR="005E3175" w:rsidRDefault="005E3175" w:rsidP="0048714C">
      <w:pPr>
        <w:spacing w:after="0" w:line="259" w:lineRule="auto"/>
        <w:ind w:left="372" w:firstLine="0"/>
      </w:pPr>
    </w:p>
    <w:p w:rsidR="005E3175" w:rsidRDefault="00D3356E" w:rsidP="0048714C">
      <w:pPr>
        <w:spacing w:after="230"/>
        <w:ind w:left="367" w:right="14"/>
      </w:pPr>
      <w:r>
        <w:t>The school designated safeguarding lead (A senior member of school staff) receives appropriate training carried out every two years in order to understand the assessment process for providing early help and intervention.</w:t>
      </w:r>
    </w:p>
    <w:p w:rsidR="005E3175" w:rsidRDefault="00D3356E" w:rsidP="0048714C">
      <w:pPr>
        <w:ind w:left="367" w:right="14"/>
      </w:pPr>
      <w:r>
        <w:t>This person will have a working knowledge of how local authorities conduct child protection procedures</w:t>
      </w:r>
    </w:p>
    <w:p w:rsidR="005E3175" w:rsidRDefault="005E3175" w:rsidP="0048714C">
      <w:pPr>
        <w:spacing w:after="2" w:line="259" w:lineRule="auto"/>
        <w:ind w:left="372" w:firstLine="0"/>
      </w:pPr>
    </w:p>
    <w:p w:rsidR="004725B2" w:rsidRDefault="00D3356E" w:rsidP="004725B2">
      <w:pPr>
        <w:ind w:left="367" w:right="14"/>
      </w:pPr>
      <w:r>
        <w:t>Ensure each member of staff has access to and understands the school’s child protection policy and procedures</w:t>
      </w:r>
    </w:p>
    <w:p w:rsidR="004725B2" w:rsidRDefault="004725B2" w:rsidP="004725B2">
      <w:pPr>
        <w:ind w:left="367" w:right="14"/>
      </w:pPr>
    </w:p>
    <w:p w:rsidR="005E3175" w:rsidRDefault="00D3356E" w:rsidP="004725B2">
      <w:pPr>
        <w:ind w:left="367" w:right="14"/>
      </w:pPr>
      <w:r>
        <w:t>Be alert to the specific needs of children in need</w:t>
      </w:r>
    </w:p>
    <w:p w:rsidR="004725B2" w:rsidRDefault="004725B2" w:rsidP="0048714C">
      <w:pPr>
        <w:spacing w:after="199"/>
        <w:ind w:left="367" w:right="14"/>
      </w:pPr>
    </w:p>
    <w:p w:rsidR="005E3175" w:rsidRDefault="00D3356E" w:rsidP="0048714C">
      <w:pPr>
        <w:spacing w:after="199"/>
        <w:ind w:left="367" w:right="14"/>
      </w:pPr>
      <w:r>
        <w:t>Be able to keep detailed, accurate, secure written records of concerns and referrals</w:t>
      </w:r>
    </w:p>
    <w:p w:rsidR="005E3175" w:rsidRDefault="00D3356E" w:rsidP="0048714C">
      <w:pPr>
        <w:spacing w:after="196"/>
        <w:ind w:left="367" w:right="14"/>
      </w:pPr>
      <w:r>
        <w:t>Obtain access to resources and attend any relevant or refresher training courses</w:t>
      </w:r>
    </w:p>
    <w:p w:rsidR="005E3175" w:rsidRDefault="00D3356E" w:rsidP="0048714C">
      <w:pPr>
        <w:ind w:left="367" w:right="14"/>
      </w:pPr>
      <w:r>
        <w:lastRenderedPageBreak/>
        <w:t>Encourage a culture of listening to children and taking account of their wishes and feelings, among all staff, in any measures the school or college may put in place to protect them</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48714C">
      <w:pPr>
        <w:spacing w:line="250" w:lineRule="auto"/>
        <w:ind w:left="367"/>
      </w:pPr>
      <w:r>
        <w:rPr>
          <w:b/>
        </w:rPr>
        <w:t>Safer recruitment:</w:t>
      </w:r>
    </w:p>
    <w:p w:rsidR="005E3175" w:rsidRDefault="00D3356E" w:rsidP="0048714C">
      <w:r>
        <w:rPr>
          <w:b/>
          <w:i/>
        </w:rPr>
        <w:t>Recruitment, selection and pre-employment vetting:</w:t>
      </w:r>
    </w:p>
    <w:p w:rsidR="005E3175" w:rsidRDefault="00D3356E" w:rsidP="0048714C">
      <w:pPr>
        <w:ind w:left="367" w:right="14"/>
      </w:pPr>
      <w:r>
        <w:t xml:space="preserve">We understand it is vital that </w:t>
      </w:r>
      <w:r w:rsidR="00655E5C">
        <w:t xml:space="preserve">Stepping Stones School </w:t>
      </w:r>
      <w:r>
        <w:t>create a culture of safe recruitment and adopt recruitment procedures that help deter, reject or identify people who might abuse children.</w:t>
      </w:r>
    </w:p>
    <w:p w:rsidR="005E3175" w:rsidRDefault="005E3175" w:rsidP="0048714C">
      <w:pPr>
        <w:spacing w:after="0" w:line="259" w:lineRule="auto"/>
        <w:ind w:left="372" w:firstLine="0"/>
      </w:pPr>
    </w:p>
    <w:p w:rsidR="005E3175" w:rsidRDefault="00D3356E" w:rsidP="0048714C">
      <w:pPr>
        <w:spacing w:after="4" w:line="248" w:lineRule="auto"/>
        <w:ind w:left="367" w:right="-5"/>
      </w:pPr>
      <w:r>
        <w:t>The Directors act swiftly, robustly and reasonably in making decisions about the suitability of the prospective employee based on checks and evidence including: criminal record checks (DBS checks), barred list checks(DBS) and prohibition checks together with references and interview information.</w:t>
      </w:r>
    </w:p>
    <w:p w:rsidR="005E3175" w:rsidRDefault="005E3175" w:rsidP="0048714C">
      <w:pPr>
        <w:spacing w:after="0" w:line="259" w:lineRule="auto"/>
        <w:ind w:left="372" w:firstLine="0"/>
      </w:pPr>
    </w:p>
    <w:p w:rsidR="005E3175" w:rsidRDefault="00D3356E" w:rsidP="0048714C">
      <w:pPr>
        <w:spacing w:line="250" w:lineRule="auto"/>
        <w:ind w:left="367"/>
      </w:pPr>
      <w:r>
        <w:rPr>
          <w:b/>
        </w:rPr>
        <w:t>Regulated activity:</w:t>
      </w:r>
    </w:p>
    <w:p w:rsidR="005E3175" w:rsidRDefault="005E3175" w:rsidP="0048714C">
      <w:pPr>
        <w:spacing w:after="0" w:line="259" w:lineRule="auto"/>
        <w:ind w:left="372" w:firstLine="0"/>
      </w:pPr>
    </w:p>
    <w:p w:rsidR="005E3175" w:rsidRDefault="00D3356E" w:rsidP="004725B2">
      <w:pPr>
        <w:spacing w:after="270" w:line="248" w:lineRule="auto"/>
        <w:ind w:right="-5"/>
      </w:pPr>
      <w:r>
        <w:t>An enhanced DBS check with barred list information is applied as the majority of staff will be engaging in regulated activity. A person will be considered to be in ‘regulated activity’ if as a result of their work they:</w:t>
      </w:r>
    </w:p>
    <w:p w:rsidR="005E3175" w:rsidRDefault="00D3356E" w:rsidP="0048714C">
      <w:pPr>
        <w:numPr>
          <w:ilvl w:val="0"/>
          <w:numId w:val="9"/>
        </w:numPr>
        <w:spacing w:after="227"/>
        <w:ind w:right="14" w:hanging="139"/>
      </w:pPr>
      <w:r>
        <w:t>will be responsible, on a regular basis, in any setting for the care or supervision of children; or</w:t>
      </w:r>
    </w:p>
    <w:p w:rsidR="005E3175" w:rsidRDefault="00D3356E" w:rsidP="0048714C">
      <w:pPr>
        <w:numPr>
          <w:ilvl w:val="0"/>
          <w:numId w:val="9"/>
        </w:numPr>
        <w:spacing w:after="4" w:line="248" w:lineRule="auto"/>
        <w:ind w:right="14" w:hanging="139"/>
      </w:pPr>
      <w:r>
        <w:t>will regularly work in our schools at times when children are on school premises (where the person’s work requires interaction with children, whether or not the work is paid (unless they are a supervised volunteer), or whether the person is directly employed or employed by a contractor)</w:t>
      </w:r>
    </w:p>
    <w:p w:rsidR="005E3175" w:rsidRDefault="005E3175" w:rsidP="0048714C">
      <w:pPr>
        <w:spacing w:after="0" w:line="259" w:lineRule="auto"/>
        <w:ind w:left="372" w:firstLine="0"/>
      </w:pPr>
    </w:p>
    <w:p w:rsidR="005E3175" w:rsidRDefault="00D3356E" w:rsidP="0048714C">
      <w:pPr>
        <w:spacing w:after="4" w:line="248" w:lineRule="auto"/>
        <w:ind w:left="367" w:right="-5"/>
      </w:pPr>
      <w:r>
        <w:t xml:space="preserve">The full legal definition of regulated activity is set out in Schedule 4 of the Safeguarding Vulnerable Groups Act 2006 as amended by the Protection of Freedoms </w:t>
      </w:r>
      <w:r>
        <w:lastRenderedPageBreak/>
        <w:t xml:space="preserve">Act 2012. HM Government have produced a factual note on </w:t>
      </w:r>
      <w:r>
        <w:rPr>
          <w:i/>
        </w:rPr>
        <w:t>Regulated Activity in relation to Children: scope.</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48714C">
      <w:pPr>
        <w:spacing w:after="231" w:line="250" w:lineRule="auto"/>
        <w:ind w:left="367"/>
        <w:rPr>
          <w:b/>
        </w:rPr>
      </w:pPr>
      <w:r>
        <w:rPr>
          <w:b/>
        </w:rPr>
        <w:t>Please refer to link below relating to ‘Regulated activity’ (children):</w:t>
      </w:r>
    </w:p>
    <w:p w:rsidR="00C63F26" w:rsidRDefault="00924690" w:rsidP="0048714C">
      <w:pPr>
        <w:spacing w:after="231" w:line="250" w:lineRule="auto"/>
        <w:ind w:left="367"/>
      </w:pPr>
      <w:hyperlink r:id="rId29" w:history="1">
        <w:r w:rsidR="00C63F26" w:rsidRPr="0039197F">
          <w:rPr>
            <w:rStyle w:val="Hyperlink"/>
          </w:rPr>
          <w:t>https://assets.publishing.service.gov.uk/government/uploads/system/uploads/attachment_data/file/550197/Regulated_activity_in_relation_to_children.pdf</w:t>
        </w:r>
      </w:hyperlink>
      <w:r w:rsidR="00C63F26">
        <w:t xml:space="preserve"> </w:t>
      </w:r>
    </w:p>
    <w:p w:rsidR="005E3175" w:rsidRDefault="00D3356E" w:rsidP="0048714C">
      <w:pPr>
        <w:spacing w:line="250" w:lineRule="auto"/>
        <w:ind w:left="367"/>
      </w:pPr>
      <w:r>
        <w:rPr>
          <w:b/>
        </w:rPr>
        <w:t>Employment history and references:</w:t>
      </w:r>
    </w:p>
    <w:p w:rsidR="005E3175" w:rsidRDefault="005E3175" w:rsidP="0048714C">
      <w:pPr>
        <w:spacing w:after="0" w:line="259" w:lineRule="auto"/>
        <w:ind w:left="372" w:firstLine="0"/>
      </w:pPr>
    </w:p>
    <w:p w:rsidR="005E3175" w:rsidRDefault="00655E5C" w:rsidP="004725B2">
      <w:pPr>
        <w:spacing w:after="4" w:line="248" w:lineRule="auto"/>
        <w:ind w:left="372" w:right="-5" w:firstLine="0"/>
      </w:pPr>
      <w:r>
        <w:t xml:space="preserve">Stepping Stones School </w:t>
      </w:r>
      <w:r w:rsidR="00D3356E">
        <w:t>always ask for written information about previous employment history and check that information is not contradictory or incomplete. If a candidate for a teaching post is not currently employed as a teacher, we check with the school, college or local authority at which they were most recently employed, to confirm details of their employment and their reasons for leaving.</w:t>
      </w:r>
    </w:p>
    <w:p w:rsidR="004725B2" w:rsidRDefault="004725B2" w:rsidP="0048714C">
      <w:pPr>
        <w:spacing w:after="4" w:line="248" w:lineRule="auto"/>
        <w:ind w:left="367" w:right="-5"/>
      </w:pPr>
    </w:p>
    <w:p w:rsidR="005E3175" w:rsidRDefault="00D3356E" w:rsidP="0048714C">
      <w:pPr>
        <w:spacing w:after="4" w:line="248" w:lineRule="auto"/>
        <w:ind w:left="367" w:right="-5"/>
      </w:pPr>
      <w:r>
        <w:t>References are taken on all short-listed candidates, including internal ones, before interview, so that any issues of concern they raise can be explored further with the referee, and taken up with the candidate at interview.</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48714C">
      <w:pPr>
        <w:spacing w:line="250" w:lineRule="auto"/>
        <w:ind w:left="367"/>
      </w:pPr>
      <w:r>
        <w:rPr>
          <w:b/>
        </w:rPr>
        <w:t>Single central record:</w:t>
      </w:r>
    </w:p>
    <w:p w:rsidR="005E3175" w:rsidRDefault="005E3175" w:rsidP="0048714C">
      <w:pPr>
        <w:spacing w:after="0" w:line="259" w:lineRule="auto"/>
        <w:ind w:left="372" w:firstLine="0"/>
      </w:pPr>
    </w:p>
    <w:p w:rsidR="005E3175" w:rsidRDefault="00D3356E" w:rsidP="0048714C">
      <w:pPr>
        <w:spacing w:after="246"/>
        <w:ind w:left="367" w:right="14"/>
      </w:pPr>
      <w:r>
        <w:t>We keep a single central record, referred to in the regulations as the register. The single central record covers the following people:</w:t>
      </w:r>
    </w:p>
    <w:p w:rsidR="005E3175" w:rsidRDefault="00D3356E" w:rsidP="0048714C">
      <w:pPr>
        <w:numPr>
          <w:ilvl w:val="0"/>
          <w:numId w:val="10"/>
        </w:numPr>
        <w:spacing w:after="197" w:line="259" w:lineRule="auto"/>
        <w:ind w:right="14" w:hanging="360"/>
      </w:pPr>
      <w:r>
        <w:t>all staff (including supply staff) who work at the school providing education to children;</w:t>
      </w:r>
    </w:p>
    <w:p w:rsidR="005E3175" w:rsidRDefault="00D3356E" w:rsidP="0048714C">
      <w:pPr>
        <w:numPr>
          <w:ilvl w:val="0"/>
          <w:numId w:val="10"/>
        </w:numPr>
        <w:spacing w:after="197" w:line="259" w:lineRule="auto"/>
        <w:ind w:right="14" w:hanging="360"/>
      </w:pPr>
      <w:r>
        <w:t>all others who work in regular contact with children in the school including volunteers</w:t>
      </w:r>
    </w:p>
    <w:p w:rsidR="005E3175" w:rsidRDefault="00D3356E" w:rsidP="0048714C">
      <w:pPr>
        <w:numPr>
          <w:ilvl w:val="0"/>
          <w:numId w:val="10"/>
        </w:numPr>
        <w:ind w:right="14" w:hanging="360"/>
      </w:pPr>
      <w:r>
        <w:lastRenderedPageBreak/>
        <w:t>all members of the Director Board</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655E5C" w:rsidP="0048714C">
      <w:pPr>
        <w:spacing w:line="250" w:lineRule="auto"/>
        <w:ind w:left="367"/>
      </w:pPr>
      <w:r>
        <w:rPr>
          <w:b/>
        </w:rPr>
        <w:t xml:space="preserve">Stepping Stones </w:t>
      </w:r>
      <w:r w:rsidR="004725B2">
        <w:rPr>
          <w:b/>
        </w:rPr>
        <w:t>School Single</w:t>
      </w:r>
      <w:r w:rsidR="00D3356E">
        <w:rPr>
          <w:b/>
        </w:rPr>
        <w:t xml:space="preserve"> Central Record Document</w:t>
      </w:r>
      <w:r w:rsidR="00D3356E">
        <w:t>:</w:t>
      </w:r>
    </w:p>
    <w:p w:rsidR="005E3175" w:rsidRDefault="005E3175" w:rsidP="0048714C">
      <w:pPr>
        <w:spacing w:after="0" w:line="259" w:lineRule="auto"/>
        <w:ind w:left="372" w:firstLine="0"/>
      </w:pPr>
    </w:p>
    <w:p w:rsidR="005E3175" w:rsidRDefault="00D3356E" w:rsidP="0048714C">
      <w:pPr>
        <w:ind w:left="367" w:right="14"/>
      </w:pPr>
      <w:r>
        <w:t>The SSCR holds all staff vetting information and can be accessed from within the school systems</w:t>
      </w:r>
    </w:p>
    <w:p w:rsidR="004725B2" w:rsidRDefault="004725B2" w:rsidP="004725B2">
      <w:pPr>
        <w:spacing w:line="250" w:lineRule="auto"/>
        <w:ind w:left="0" w:firstLine="0"/>
      </w:pPr>
    </w:p>
    <w:p w:rsidR="004725B2" w:rsidRDefault="004725B2" w:rsidP="004725B2">
      <w:pPr>
        <w:spacing w:line="250" w:lineRule="auto"/>
        <w:ind w:left="0" w:firstLine="0"/>
      </w:pPr>
    </w:p>
    <w:p w:rsidR="004725B2" w:rsidRDefault="004725B2" w:rsidP="004725B2">
      <w:pPr>
        <w:spacing w:line="250" w:lineRule="auto"/>
        <w:ind w:left="0" w:firstLine="0"/>
      </w:pPr>
    </w:p>
    <w:p w:rsidR="004725B2" w:rsidRDefault="004725B2" w:rsidP="004725B2">
      <w:pPr>
        <w:spacing w:line="250" w:lineRule="auto"/>
        <w:ind w:left="0" w:firstLine="0"/>
      </w:pPr>
    </w:p>
    <w:p w:rsidR="005E3175" w:rsidRDefault="00D3356E" w:rsidP="004725B2">
      <w:pPr>
        <w:spacing w:line="250" w:lineRule="auto"/>
        <w:ind w:left="0" w:firstLine="0"/>
      </w:pPr>
      <w:r>
        <w:rPr>
          <w:b/>
        </w:rPr>
        <w:t>Visitors:</w:t>
      </w:r>
    </w:p>
    <w:p w:rsidR="005E3175" w:rsidRDefault="005E3175" w:rsidP="0048714C">
      <w:pPr>
        <w:spacing w:after="0" w:line="259" w:lineRule="auto"/>
        <w:ind w:left="372" w:firstLine="0"/>
      </w:pPr>
    </w:p>
    <w:p w:rsidR="005E3175" w:rsidRDefault="00D3356E" w:rsidP="0048714C">
      <w:pPr>
        <w:ind w:left="367" w:right="14"/>
      </w:pPr>
      <w:r>
        <w:t>The school ensures visitors are supervised on site at all times.</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48714C">
      <w:pPr>
        <w:spacing w:after="0" w:line="259" w:lineRule="auto"/>
        <w:ind w:left="372" w:firstLine="0"/>
      </w:pPr>
      <w:r>
        <w:rPr>
          <w:b/>
          <w:i/>
          <w:u w:val="single" w:color="000000"/>
        </w:rPr>
        <w:t>Key Legislative links:</w:t>
      </w:r>
    </w:p>
    <w:p w:rsidR="00F964FC" w:rsidRDefault="00F964FC" w:rsidP="00765B7D">
      <w:pPr>
        <w:spacing w:after="10" w:line="248" w:lineRule="auto"/>
        <w:ind w:left="0" w:firstLine="0"/>
      </w:pPr>
      <w:r>
        <w:t xml:space="preserve">     </w:t>
      </w:r>
    </w:p>
    <w:p w:rsidR="004725B2" w:rsidRDefault="00F964FC" w:rsidP="00765B7D">
      <w:pPr>
        <w:spacing w:after="10" w:line="248" w:lineRule="auto"/>
        <w:ind w:left="0" w:firstLine="0"/>
      </w:pPr>
      <w:r>
        <w:t xml:space="preserve">     </w:t>
      </w:r>
      <w:hyperlink r:id="rId30" w:history="1">
        <w:r w:rsidR="004725B2">
          <w:rPr>
            <w:rStyle w:val="Hyperlink"/>
          </w:rPr>
          <w:t>Keeping Children Safe in Education 2020</w:t>
        </w:r>
      </w:hyperlink>
    </w:p>
    <w:p w:rsidR="004725B2" w:rsidRDefault="004725B2" w:rsidP="004725B2">
      <w:pPr>
        <w:spacing w:after="10" w:line="248" w:lineRule="auto"/>
        <w:ind w:left="0" w:firstLine="357"/>
      </w:pPr>
    </w:p>
    <w:p w:rsidR="004725B2" w:rsidRDefault="00924690" w:rsidP="004725B2">
      <w:pPr>
        <w:spacing w:after="10" w:line="248" w:lineRule="auto"/>
        <w:ind w:left="0" w:firstLine="357"/>
      </w:pPr>
      <w:hyperlink r:id="rId31" w:history="1">
        <w:r w:rsidR="004725B2">
          <w:rPr>
            <w:rStyle w:val="Hyperlink"/>
          </w:rPr>
          <w:t>Working Together to Safeguard Children 2018</w:t>
        </w:r>
      </w:hyperlink>
    </w:p>
    <w:p w:rsidR="005E3175" w:rsidRDefault="004725B2" w:rsidP="00765B7D">
      <w:pPr>
        <w:spacing w:after="10" w:line="248" w:lineRule="auto"/>
        <w:ind w:left="0" w:firstLine="0"/>
      </w:pPr>
      <w:r>
        <w:t xml:space="preserve"> </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48714C">
      <w:pPr>
        <w:spacing w:after="0" w:line="259" w:lineRule="auto"/>
        <w:ind w:left="367"/>
      </w:pPr>
      <w:r>
        <w:rPr>
          <w:b/>
          <w:i/>
          <w:u w:val="single" w:color="000000"/>
        </w:rPr>
        <w:t>Further references:</w:t>
      </w:r>
    </w:p>
    <w:p w:rsidR="005E3175" w:rsidRDefault="005E3175" w:rsidP="0048714C">
      <w:pPr>
        <w:spacing w:after="0" w:line="259" w:lineRule="auto"/>
        <w:ind w:left="372" w:firstLine="0"/>
      </w:pPr>
    </w:p>
    <w:p w:rsidR="005E3175" w:rsidRDefault="00924690" w:rsidP="0048714C">
      <w:pPr>
        <w:spacing w:after="10" w:line="248" w:lineRule="auto"/>
        <w:ind w:left="367"/>
      </w:pPr>
      <w:hyperlink r:id="rId32">
        <w:r w:rsidR="00D3356E">
          <w:rPr>
            <w:color w:val="0000FF"/>
            <w:u w:val="single" w:color="0000FF"/>
          </w:rPr>
          <w:t>Children Act 1989</w:t>
        </w:r>
      </w:hyperlink>
      <w:hyperlink r:id="rId33">
        <w:r w:rsidR="00D3356E">
          <w:rPr>
            <w:rFonts w:ascii="Times New Roman" w:eastAsia="Times New Roman" w:hAnsi="Times New Roman" w:cs="Times New Roman"/>
          </w:rPr>
          <w:t xml:space="preserve"> </w:t>
        </w:r>
      </w:hyperlink>
    </w:p>
    <w:p w:rsidR="005E3175" w:rsidRDefault="005E3175" w:rsidP="0048714C">
      <w:pPr>
        <w:spacing w:after="0" w:line="259" w:lineRule="auto"/>
        <w:ind w:left="1092" w:firstLine="0"/>
      </w:pPr>
    </w:p>
    <w:p w:rsidR="005E3175" w:rsidRDefault="00924690" w:rsidP="0048714C">
      <w:pPr>
        <w:spacing w:after="10" w:line="248" w:lineRule="auto"/>
        <w:ind w:left="367"/>
      </w:pPr>
      <w:hyperlink r:id="rId34">
        <w:r w:rsidR="00D3356E">
          <w:rPr>
            <w:color w:val="0000FF"/>
            <w:u w:val="single" w:color="0000FF"/>
          </w:rPr>
          <w:t>Care Standards Act 2000</w:t>
        </w:r>
      </w:hyperlink>
      <w:hyperlink r:id="rId35">
        <w:r w:rsidR="00D3356E">
          <w:rPr>
            <w:rFonts w:ascii="Times New Roman" w:eastAsia="Times New Roman" w:hAnsi="Times New Roman" w:cs="Times New Roman"/>
          </w:rPr>
          <w:t xml:space="preserve"> </w:t>
        </w:r>
      </w:hyperlink>
    </w:p>
    <w:p w:rsidR="005E3175" w:rsidRDefault="00924690" w:rsidP="0048714C">
      <w:pPr>
        <w:spacing w:after="10" w:line="248" w:lineRule="auto"/>
        <w:ind w:left="367"/>
      </w:pPr>
      <w:hyperlink r:id="rId36">
        <w:r w:rsidR="00D3356E">
          <w:rPr>
            <w:color w:val="0000FF"/>
            <w:u w:val="single" w:color="0000FF"/>
          </w:rPr>
          <w:t>National Minimum Standards for Residential Special Schools</w:t>
        </w:r>
      </w:hyperlink>
      <w:hyperlink r:id="rId37">
        <w:r w:rsidR="00D3356E">
          <w:rPr>
            <w:color w:val="0000FF"/>
          </w:rPr>
          <w:t xml:space="preserve"> </w:t>
        </w:r>
      </w:hyperlink>
    </w:p>
    <w:p w:rsidR="005E3175" w:rsidRDefault="005E3175" w:rsidP="0048714C">
      <w:pPr>
        <w:spacing w:after="12" w:line="259" w:lineRule="auto"/>
        <w:ind w:left="372" w:firstLine="0"/>
      </w:pPr>
    </w:p>
    <w:p w:rsidR="005E3175" w:rsidRDefault="00924690" w:rsidP="0048714C">
      <w:pPr>
        <w:spacing w:after="10" w:line="248" w:lineRule="auto"/>
        <w:ind w:left="367"/>
      </w:pPr>
      <w:hyperlink r:id="rId38">
        <w:r w:rsidR="00D3356E">
          <w:rPr>
            <w:color w:val="0000FF"/>
            <w:u w:val="single" w:color="0000FF"/>
          </w:rPr>
          <w:t>National Minimum Standards for Children’s Homes</w:t>
        </w:r>
      </w:hyperlink>
      <w:hyperlink r:id="rId39">
        <w:r w:rsidR="00D3356E">
          <w:rPr>
            <w:color w:val="0000FF"/>
          </w:rPr>
          <w:t xml:space="preserve"> </w:t>
        </w:r>
      </w:hyperlink>
    </w:p>
    <w:p w:rsidR="005E3175" w:rsidRDefault="005E3175" w:rsidP="0048714C">
      <w:pPr>
        <w:spacing w:after="0" w:line="259" w:lineRule="auto"/>
        <w:ind w:left="372" w:firstLine="0"/>
      </w:pPr>
    </w:p>
    <w:p w:rsidR="005E3175" w:rsidRDefault="00924690" w:rsidP="0048714C">
      <w:pPr>
        <w:spacing w:after="10" w:line="248" w:lineRule="auto"/>
        <w:ind w:left="367"/>
      </w:pPr>
      <w:hyperlink r:id="rId40">
        <w:r w:rsidR="00D3356E">
          <w:rPr>
            <w:color w:val="0000FF"/>
            <w:u w:val="single" w:color="0000FF"/>
          </w:rPr>
          <w:t>Disclosure and Barring Service</w:t>
        </w:r>
      </w:hyperlink>
      <w:hyperlink r:id="rId41">
        <w:r w:rsidR="00D3356E">
          <w:rPr>
            <w:color w:val="0000FF"/>
          </w:rPr>
          <w:t xml:space="preserve"> </w:t>
        </w:r>
      </w:hyperlink>
    </w:p>
    <w:p w:rsidR="005E3175" w:rsidRDefault="005E3175" w:rsidP="0048714C">
      <w:pPr>
        <w:spacing w:after="0" w:line="259" w:lineRule="auto"/>
        <w:ind w:left="372" w:firstLine="0"/>
      </w:pPr>
    </w:p>
    <w:p w:rsidR="005E3175" w:rsidRDefault="00924690" w:rsidP="0048714C">
      <w:pPr>
        <w:spacing w:after="10" w:line="248" w:lineRule="auto"/>
        <w:ind w:left="367"/>
      </w:pPr>
      <w:hyperlink r:id="rId42">
        <w:r w:rsidR="00D3356E">
          <w:rPr>
            <w:color w:val="0000FF"/>
            <w:u w:val="single" w:color="0000FF"/>
          </w:rPr>
          <w:t>The Education (Independent School Standards) Regulations 2014</w:t>
        </w:r>
      </w:hyperlink>
      <w:hyperlink r:id="rId43">
        <w:r w:rsidR="00D3356E">
          <w:rPr>
            <w:rFonts w:ascii="Times New Roman" w:eastAsia="Times New Roman" w:hAnsi="Times New Roman" w:cs="Times New Roman"/>
          </w:rPr>
          <w:t xml:space="preserve"> </w:t>
        </w:r>
      </w:hyperlink>
    </w:p>
    <w:p w:rsidR="005E3175" w:rsidRDefault="005E3175" w:rsidP="0048714C">
      <w:pPr>
        <w:spacing w:after="0" w:line="259" w:lineRule="auto"/>
        <w:ind w:left="372" w:firstLine="0"/>
      </w:pPr>
    </w:p>
    <w:p w:rsidR="005E3175" w:rsidRDefault="00924690" w:rsidP="0048714C">
      <w:pPr>
        <w:spacing w:after="10" w:line="248" w:lineRule="auto"/>
        <w:ind w:left="367"/>
      </w:pPr>
      <w:hyperlink r:id="rId44">
        <w:r w:rsidR="00D3356E">
          <w:rPr>
            <w:color w:val="0000FF"/>
            <w:u w:val="single" w:color="0000FF"/>
          </w:rPr>
          <w:t>The Education (Provision of Information by Independent Schools) (England) Regulations 2010</w:t>
        </w:r>
      </w:hyperlink>
      <w:hyperlink r:id="rId45">
        <w:r w:rsidR="00D3356E">
          <w:rPr>
            <w:color w:val="0000FF"/>
          </w:rPr>
          <w:t xml:space="preserve"> </w:t>
        </w:r>
      </w:hyperlink>
      <w:hyperlink r:id="rId46">
        <w:r w:rsidR="00D3356E">
          <w:rPr>
            <w:color w:val="0000FF"/>
            <w:u w:val="single" w:color="0000FF"/>
          </w:rPr>
          <w:t>(SI 2010/2919)</w:t>
        </w:r>
      </w:hyperlink>
      <w:hyperlink r:id="rId47">
        <w:r w:rsidR="00D3356E">
          <w:rPr>
            <w:rFonts w:ascii="Times New Roman" w:eastAsia="Times New Roman" w:hAnsi="Times New Roman" w:cs="Times New Roman"/>
          </w:rPr>
          <w:t xml:space="preserve"> </w:t>
        </w:r>
      </w:hyperlink>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48714C">
      <w:pPr>
        <w:spacing w:after="0" w:line="259" w:lineRule="auto"/>
        <w:ind w:left="367"/>
      </w:pPr>
      <w:r>
        <w:rPr>
          <w:b/>
          <w:i/>
          <w:u w:val="single" w:color="000000"/>
        </w:rPr>
        <w:t>Further information:</w:t>
      </w:r>
    </w:p>
    <w:p w:rsidR="005E3175" w:rsidRDefault="005E3175" w:rsidP="0048714C">
      <w:pPr>
        <w:spacing w:after="0" w:line="259" w:lineRule="auto"/>
        <w:ind w:left="372" w:firstLine="0"/>
      </w:pPr>
    </w:p>
    <w:p w:rsidR="005E3175" w:rsidRDefault="00D3356E" w:rsidP="0048714C">
      <w:pPr>
        <w:spacing w:line="250" w:lineRule="auto"/>
        <w:ind w:left="367"/>
      </w:pPr>
      <w:r>
        <w:rPr>
          <w:b/>
        </w:rPr>
        <w:t>Education:</w:t>
      </w:r>
    </w:p>
    <w:p w:rsidR="005E3175" w:rsidRDefault="005E3175" w:rsidP="0048714C">
      <w:pPr>
        <w:spacing w:after="0" w:line="259" w:lineRule="auto"/>
        <w:ind w:left="372" w:firstLine="0"/>
      </w:pPr>
    </w:p>
    <w:p w:rsidR="005E3175" w:rsidRDefault="00D3356E" w:rsidP="0048714C">
      <w:pPr>
        <w:numPr>
          <w:ilvl w:val="0"/>
          <w:numId w:val="11"/>
        </w:numPr>
        <w:spacing w:after="266"/>
        <w:ind w:left="496" w:right="14" w:hanging="139"/>
      </w:pPr>
      <w:r>
        <w:t>The Children Act 1989 and 2004</w:t>
      </w:r>
    </w:p>
    <w:p w:rsidR="005E3175" w:rsidRDefault="00D3356E" w:rsidP="0048714C">
      <w:pPr>
        <w:numPr>
          <w:ilvl w:val="0"/>
          <w:numId w:val="11"/>
        </w:numPr>
        <w:spacing w:after="264"/>
        <w:ind w:left="496" w:right="14" w:hanging="139"/>
      </w:pPr>
      <w:r>
        <w:t>Education Act 2002</w:t>
      </w:r>
    </w:p>
    <w:p w:rsidR="005E3175" w:rsidRDefault="00D3356E" w:rsidP="0048714C">
      <w:pPr>
        <w:numPr>
          <w:ilvl w:val="0"/>
          <w:numId w:val="11"/>
        </w:numPr>
        <w:spacing w:after="264"/>
        <w:ind w:left="496" w:right="14" w:hanging="139"/>
      </w:pPr>
      <w:r>
        <w:t>The Education (Health Standards) (England) Regulations 2003</w:t>
      </w:r>
    </w:p>
    <w:p w:rsidR="005E3175" w:rsidRDefault="00D3356E" w:rsidP="0048714C">
      <w:pPr>
        <w:numPr>
          <w:ilvl w:val="0"/>
          <w:numId w:val="11"/>
        </w:numPr>
        <w:spacing w:after="254"/>
        <w:ind w:left="496" w:right="14" w:hanging="139"/>
      </w:pPr>
      <w:r>
        <w:t>The Further Education (Providers of Education) (England) (Regulations) 2006</w:t>
      </w:r>
    </w:p>
    <w:p w:rsidR="005E3175" w:rsidRDefault="00D3356E" w:rsidP="0048714C">
      <w:pPr>
        <w:numPr>
          <w:ilvl w:val="0"/>
          <w:numId w:val="11"/>
        </w:numPr>
        <w:spacing w:after="230"/>
        <w:ind w:left="496" w:right="14" w:hanging="139"/>
      </w:pPr>
      <w:r>
        <w:t>The Education (Pupil Referral Units) (Application of Enactment) (England) Regulations 2007 as amended by SI 2010/1919, SI 2012/ 1201, SI 2012/1825, SI 2012/3158</w:t>
      </w:r>
    </w:p>
    <w:p w:rsidR="005E3175" w:rsidRDefault="00D3356E" w:rsidP="0048714C">
      <w:pPr>
        <w:numPr>
          <w:ilvl w:val="0"/>
          <w:numId w:val="11"/>
        </w:numPr>
        <w:spacing w:after="258"/>
        <w:ind w:left="496" w:right="14" w:hanging="139"/>
      </w:pPr>
      <w:r>
        <w:t>The School Staffing (England) Regulations 2009 as amended by SI 2012/1740 and SI 2013/1940</w:t>
      </w:r>
    </w:p>
    <w:p w:rsidR="005E3175" w:rsidRDefault="00D3356E" w:rsidP="0048714C">
      <w:pPr>
        <w:numPr>
          <w:ilvl w:val="0"/>
          <w:numId w:val="11"/>
        </w:numPr>
        <w:ind w:left="496" w:right="14" w:hanging="139"/>
      </w:pPr>
      <w:r>
        <w:t>The Education (Independent School Standards) (England) Regulations 2010 as amended by</w:t>
      </w:r>
    </w:p>
    <w:p w:rsidR="005E3175" w:rsidRDefault="00D3356E" w:rsidP="0048714C">
      <w:pPr>
        <w:spacing w:after="235"/>
        <w:ind w:left="367" w:right="14"/>
      </w:pPr>
      <w:r>
        <w:t>SI 2012/2962</w:t>
      </w:r>
    </w:p>
    <w:p w:rsidR="005E3175" w:rsidRDefault="00D3356E" w:rsidP="0048714C">
      <w:pPr>
        <w:numPr>
          <w:ilvl w:val="0"/>
          <w:numId w:val="11"/>
        </w:numPr>
        <w:ind w:left="496" w:right="14" w:hanging="139"/>
      </w:pPr>
      <w:r>
        <w:t>The Education (Non-Maintained Special Schools) (England) Regulations 2011</w:t>
      </w: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5E3175" w:rsidP="0048714C">
      <w:pPr>
        <w:spacing w:after="0" w:line="259" w:lineRule="auto"/>
        <w:ind w:left="372" w:firstLine="0"/>
      </w:pPr>
    </w:p>
    <w:p w:rsidR="005E3175" w:rsidRDefault="00D3356E" w:rsidP="0048714C">
      <w:pPr>
        <w:spacing w:line="250" w:lineRule="auto"/>
        <w:ind w:left="367"/>
      </w:pPr>
      <w:r>
        <w:rPr>
          <w:b/>
        </w:rPr>
        <w:t>Police:</w:t>
      </w:r>
    </w:p>
    <w:p w:rsidR="005E3175" w:rsidRDefault="005E3175" w:rsidP="0048714C">
      <w:pPr>
        <w:spacing w:after="16" w:line="259" w:lineRule="auto"/>
        <w:ind w:left="372" w:firstLine="0"/>
      </w:pPr>
    </w:p>
    <w:p w:rsidR="005E3175" w:rsidRDefault="00D3356E" w:rsidP="0048714C">
      <w:pPr>
        <w:numPr>
          <w:ilvl w:val="0"/>
          <w:numId w:val="11"/>
        </w:numPr>
        <w:spacing w:after="266"/>
        <w:ind w:left="496" w:right="14" w:hanging="139"/>
      </w:pPr>
      <w:r>
        <w:t>Police Act 1997</w:t>
      </w:r>
    </w:p>
    <w:p w:rsidR="005E3175" w:rsidRDefault="00D3356E" w:rsidP="0048714C">
      <w:pPr>
        <w:numPr>
          <w:ilvl w:val="0"/>
          <w:numId w:val="11"/>
        </w:numPr>
        <w:spacing w:after="246"/>
        <w:ind w:left="496" w:right="14" w:hanging="139"/>
      </w:pPr>
      <w:r>
        <w:t>The Police Act 1997 (Criminal Records) Regulations 2002, as amended</w:t>
      </w:r>
    </w:p>
    <w:p w:rsidR="005E3175" w:rsidRDefault="00D3356E" w:rsidP="0048714C">
      <w:pPr>
        <w:numPr>
          <w:ilvl w:val="0"/>
          <w:numId w:val="11"/>
        </w:numPr>
        <w:ind w:left="496" w:right="14" w:hanging="139"/>
      </w:pPr>
      <w:r>
        <w:t>The Police Act 1997 (Criminal Records) (No 2) Regulations 2009, as amended</w:t>
      </w:r>
    </w:p>
    <w:p w:rsidR="005E3175" w:rsidRDefault="005E3175" w:rsidP="0048714C">
      <w:pPr>
        <w:spacing w:after="0" w:line="259" w:lineRule="auto"/>
        <w:ind w:left="372" w:firstLine="0"/>
      </w:pPr>
    </w:p>
    <w:p w:rsidR="005E3175" w:rsidRDefault="00D3356E" w:rsidP="0048714C">
      <w:pPr>
        <w:spacing w:line="250" w:lineRule="auto"/>
        <w:ind w:left="367"/>
      </w:pPr>
      <w:r>
        <w:rPr>
          <w:b/>
        </w:rPr>
        <w:t>Other:</w:t>
      </w:r>
    </w:p>
    <w:p w:rsidR="005E3175" w:rsidRDefault="005E3175" w:rsidP="0048714C">
      <w:pPr>
        <w:spacing w:after="19" w:line="259" w:lineRule="auto"/>
        <w:ind w:left="372" w:firstLine="0"/>
      </w:pPr>
    </w:p>
    <w:p w:rsidR="005E3175" w:rsidRDefault="00D3356E" w:rsidP="0048714C">
      <w:pPr>
        <w:numPr>
          <w:ilvl w:val="0"/>
          <w:numId w:val="11"/>
        </w:numPr>
        <w:spacing w:after="263"/>
        <w:ind w:left="496" w:right="14" w:hanging="139"/>
      </w:pPr>
      <w:r>
        <w:t>Safeguarding Vulnerable Groups Act 2006</w:t>
      </w:r>
    </w:p>
    <w:p w:rsidR="005E3175" w:rsidRDefault="00D3356E" w:rsidP="0048714C">
      <w:pPr>
        <w:numPr>
          <w:ilvl w:val="0"/>
          <w:numId w:val="11"/>
        </w:numPr>
        <w:spacing w:after="263"/>
        <w:ind w:left="496" w:right="14" w:hanging="139"/>
      </w:pPr>
      <w:r>
        <w:t>Protection of Freedoms Act 2012</w:t>
      </w:r>
    </w:p>
    <w:p w:rsidR="005E3175" w:rsidRDefault="00D3356E" w:rsidP="0048714C">
      <w:pPr>
        <w:numPr>
          <w:ilvl w:val="0"/>
          <w:numId w:val="11"/>
        </w:numPr>
        <w:spacing w:after="263"/>
        <w:ind w:left="496" w:right="14" w:hanging="139"/>
      </w:pPr>
      <w:r>
        <w:t>Equality Act 2010</w:t>
      </w:r>
    </w:p>
    <w:p w:rsidR="005E3175" w:rsidRDefault="00D3356E" w:rsidP="0048714C">
      <w:pPr>
        <w:numPr>
          <w:ilvl w:val="0"/>
          <w:numId w:val="11"/>
        </w:numPr>
        <w:spacing w:after="264"/>
        <w:ind w:left="496" w:right="14" w:hanging="139"/>
      </w:pPr>
      <w:r>
        <w:t>The Common Law Duty of Care</w:t>
      </w:r>
    </w:p>
    <w:p w:rsidR="005E3175" w:rsidRDefault="00D3356E" w:rsidP="0048714C">
      <w:pPr>
        <w:numPr>
          <w:ilvl w:val="0"/>
          <w:numId w:val="11"/>
        </w:numPr>
        <w:ind w:left="496" w:right="14" w:hanging="139"/>
      </w:pPr>
      <w:r>
        <w:t>The Rehabilitation of Offenders Act 1974 (Exceptions) Order 1975, as amended</w:t>
      </w:r>
    </w:p>
    <w:p w:rsidR="005E3175" w:rsidRDefault="005E3175" w:rsidP="0048714C">
      <w:pPr>
        <w:spacing w:after="0" w:line="259" w:lineRule="auto"/>
        <w:ind w:left="372" w:firstLine="0"/>
      </w:pPr>
    </w:p>
    <w:p w:rsidR="005E3175" w:rsidRDefault="00D3356E" w:rsidP="0048714C">
      <w:pPr>
        <w:spacing w:after="226" w:line="250" w:lineRule="auto"/>
        <w:ind w:left="367"/>
      </w:pPr>
      <w:r>
        <w:rPr>
          <w:u w:val="single" w:color="000000"/>
        </w:rPr>
        <w:t>Specific safeguarding issues listed below via the GOV.UK website:</w:t>
      </w:r>
    </w:p>
    <w:p w:rsidR="00C63F26" w:rsidRDefault="00924690" w:rsidP="00C63F26">
      <w:pPr>
        <w:spacing w:after="30"/>
        <w:ind w:right="14"/>
        <w:rPr>
          <w:rStyle w:val="Hyperlink"/>
          <w:color w:val="000000"/>
          <w:u w:val="none"/>
        </w:rPr>
      </w:pPr>
      <w:hyperlink r:id="rId48" w:history="1">
        <w:r w:rsidR="00C63F26" w:rsidRPr="0039197F">
          <w:rPr>
            <w:rStyle w:val="Hyperlink"/>
          </w:rPr>
          <w:t>https://assets.publishing.service.gov.uk/government/uploads/system/uploads/attachment_data/file/912592/Keeping_children_safe_in_education_Sep_2020.pdf</w:t>
        </w:r>
      </w:hyperlink>
      <w:r w:rsidR="00C63F26">
        <w:rPr>
          <w:rStyle w:val="Hyperlink"/>
          <w:color w:val="000000"/>
          <w:u w:val="none"/>
        </w:rPr>
        <w:t xml:space="preserve"> </w:t>
      </w:r>
    </w:p>
    <w:p w:rsidR="00C63F26" w:rsidRPr="00C63F26" w:rsidRDefault="00C63F26" w:rsidP="00C63F26">
      <w:pPr>
        <w:spacing w:after="30"/>
        <w:ind w:right="14"/>
        <w:rPr>
          <w:rStyle w:val="Hyperlink"/>
          <w:color w:val="000000"/>
          <w:u w:val="none"/>
        </w:rPr>
      </w:pPr>
    </w:p>
    <w:p w:rsidR="005E3175" w:rsidRDefault="00D3356E" w:rsidP="0048714C">
      <w:pPr>
        <w:numPr>
          <w:ilvl w:val="0"/>
          <w:numId w:val="11"/>
        </w:numPr>
        <w:spacing w:after="30"/>
        <w:ind w:left="496" w:right="14" w:hanging="139"/>
      </w:pPr>
      <w:r>
        <w:t>Child sexual exploitation (CSE) – see also below</w:t>
      </w:r>
    </w:p>
    <w:p w:rsidR="005E3175" w:rsidRDefault="00D3356E" w:rsidP="0048714C">
      <w:pPr>
        <w:numPr>
          <w:ilvl w:val="0"/>
          <w:numId w:val="11"/>
        </w:numPr>
        <w:ind w:left="496" w:right="14" w:hanging="139"/>
      </w:pPr>
      <w:r>
        <w:t>bullying including cyberbullying</w:t>
      </w:r>
    </w:p>
    <w:p w:rsidR="005E3175" w:rsidRDefault="00D3356E" w:rsidP="0048714C">
      <w:pPr>
        <w:numPr>
          <w:ilvl w:val="0"/>
          <w:numId w:val="11"/>
        </w:numPr>
        <w:ind w:left="496" w:right="14" w:hanging="139"/>
      </w:pPr>
      <w:r>
        <w:t>Domestic violence</w:t>
      </w:r>
    </w:p>
    <w:p w:rsidR="005E3175" w:rsidRDefault="00D3356E" w:rsidP="0048714C">
      <w:pPr>
        <w:numPr>
          <w:ilvl w:val="0"/>
          <w:numId w:val="11"/>
        </w:numPr>
        <w:ind w:left="496" w:right="14" w:hanging="139"/>
      </w:pPr>
      <w:r>
        <w:lastRenderedPageBreak/>
        <w:t>Drugs</w:t>
      </w:r>
    </w:p>
    <w:p w:rsidR="005E3175" w:rsidRDefault="00D3356E" w:rsidP="0048714C">
      <w:pPr>
        <w:numPr>
          <w:ilvl w:val="0"/>
          <w:numId w:val="11"/>
        </w:numPr>
        <w:ind w:left="496" w:right="14" w:hanging="139"/>
      </w:pPr>
      <w:r>
        <w:t>Fabricated or induced illness</w:t>
      </w:r>
    </w:p>
    <w:p w:rsidR="005E3175" w:rsidRDefault="00D3356E" w:rsidP="0048714C">
      <w:pPr>
        <w:numPr>
          <w:ilvl w:val="0"/>
          <w:numId w:val="11"/>
        </w:numPr>
        <w:ind w:left="496" w:right="14" w:hanging="139"/>
      </w:pPr>
      <w:r>
        <w:t>Faith abuse</w:t>
      </w:r>
    </w:p>
    <w:p w:rsidR="005E3175" w:rsidRDefault="00D3356E" w:rsidP="0048714C">
      <w:pPr>
        <w:numPr>
          <w:ilvl w:val="0"/>
          <w:numId w:val="11"/>
        </w:numPr>
        <w:ind w:left="496" w:right="14" w:hanging="139"/>
      </w:pPr>
      <w:r>
        <w:t>Female genital mutilation (FGM) – see also below</w:t>
      </w:r>
    </w:p>
    <w:p w:rsidR="005E3175" w:rsidRDefault="00D3356E" w:rsidP="0048714C">
      <w:pPr>
        <w:numPr>
          <w:ilvl w:val="0"/>
          <w:numId w:val="11"/>
        </w:numPr>
        <w:ind w:left="496" w:right="14" w:hanging="139"/>
      </w:pPr>
      <w:r>
        <w:t>Gangs and youth violence</w:t>
      </w:r>
    </w:p>
    <w:p w:rsidR="005E3175" w:rsidRDefault="00D3356E" w:rsidP="0048714C">
      <w:pPr>
        <w:numPr>
          <w:ilvl w:val="0"/>
          <w:numId w:val="11"/>
        </w:numPr>
        <w:ind w:left="496" w:right="14" w:hanging="139"/>
      </w:pPr>
      <w:r>
        <w:t>Mental health</w:t>
      </w:r>
    </w:p>
    <w:p w:rsidR="005E3175" w:rsidRDefault="00D3356E" w:rsidP="0048714C">
      <w:pPr>
        <w:numPr>
          <w:ilvl w:val="0"/>
          <w:numId w:val="11"/>
        </w:numPr>
        <w:ind w:left="496" w:right="14" w:hanging="139"/>
      </w:pPr>
      <w:r>
        <w:t>Private fostering</w:t>
      </w:r>
    </w:p>
    <w:p w:rsidR="005E3175" w:rsidRDefault="00D3356E" w:rsidP="0048714C">
      <w:pPr>
        <w:numPr>
          <w:ilvl w:val="0"/>
          <w:numId w:val="11"/>
        </w:numPr>
        <w:ind w:left="496" w:right="14" w:hanging="139"/>
      </w:pPr>
      <w:r>
        <w:t>Radicalisation</w:t>
      </w:r>
    </w:p>
    <w:p w:rsidR="005E3175" w:rsidRDefault="00D3356E" w:rsidP="0048714C">
      <w:pPr>
        <w:numPr>
          <w:ilvl w:val="0"/>
          <w:numId w:val="11"/>
        </w:numPr>
        <w:ind w:left="496" w:right="14" w:hanging="139"/>
      </w:pPr>
      <w:r>
        <w:t>Sexting</w:t>
      </w:r>
    </w:p>
    <w:p w:rsidR="005E3175" w:rsidRDefault="00D3356E" w:rsidP="0048714C">
      <w:pPr>
        <w:numPr>
          <w:ilvl w:val="0"/>
          <w:numId w:val="11"/>
        </w:numPr>
        <w:ind w:left="496" w:right="14" w:hanging="139"/>
      </w:pPr>
      <w:r>
        <w:t>Teenage relationship abuse</w:t>
      </w:r>
    </w:p>
    <w:p w:rsidR="004F07EC" w:rsidRPr="004F07EC" w:rsidRDefault="00D46826" w:rsidP="0048714C">
      <w:pPr>
        <w:pStyle w:val="Heading1"/>
      </w:pPr>
      <w:r w:rsidRPr="004F07EC">
        <w:rPr>
          <w:sz w:val="20"/>
          <w:szCs w:val="20"/>
        </w:rPr>
        <w:lastRenderedPageBreak/>
        <w:t>Referrals are made through the Warwickshire</w:t>
      </w:r>
      <w:r>
        <w:t xml:space="preserve"> </w:t>
      </w:r>
      <w:r w:rsidR="004F07EC" w:rsidRPr="004F07EC">
        <w:rPr>
          <w:sz w:val="20"/>
          <w:szCs w:val="20"/>
        </w:rPr>
        <w:t>MASH Re</w:t>
      </w:r>
      <w:r w:rsidR="004F07EC">
        <w:rPr>
          <w:sz w:val="20"/>
          <w:szCs w:val="20"/>
        </w:rPr>
        <w:t xml:space="preserve">ferral Form </w:t>
      </w:r>
      <w:hyperlink r:id="rId49" w:history="1">
        <w:r w:rsidR="004F07EC" w:rsidRPr="00055832">
          <w:rPr>
            <w:rStyle w:val="Hyperlink"/>
            <w:sz w:val="20"/>
            <w:szCs w:val="20"/>
          </w:rPr>
          <w:t>http://www.warwickshire.gov.uk/mashinfoforprofessionals</w:t>
        </w:r>
      </w:hyperlink>
      <w:r w:rsidR="004F07EC">
        <w:rPr>
          <w:sz w:val="20"/>
          <w:szCs w:val="20"/>
        </w:rPr>
        <w:t xml:space="preserve"> </w:t>
      </w:r>
      <w:r w:rsidR="004F07EC" w:rsidRPr="004F07EC">
        <w:rPr>
          <w:noProof/>
        </w:rPr>
        <w:lastRenderedPageBreak/>
        <w:drawing>
          <wp:inline distT="0" distB="0" distL="0" distR="0">
            <wp:extent cx="5091548" cy="721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92797" cy="7221721"/>
                    </a:xfrm>
                    <a:prstGeom prst="rect">
                      <a:avLst/>
                    </a:prstGeom>
                    <a:noFill/>
                    <a:ln>
                      <a:noFill/>
                    </a:ln>
                  </pic:spPr>
                </pic:pic>
              </a:graphicData>
            </a:graphic>
          </wp:inline>
        </w:drawing>
      </w:r>
    </w:p>
    <w:p w:rsidR="00D46826" w:rsidRDefault="00D46826" w:rsidP="0048714C">
      <w:pPr>
        <w:pStyle w:val="Heading1"/>
      </w:pPr>
    </w:p>
    <w:p w:rsidR="00D46826" w:rsidRDefault="00D46826" w:rsidP="0048714C">
      <w:pPr>
        <w:pStyle w:val="Heading1"/>
      </w:pPr>
    </w:p>
    <w:p w:rsidR="005E3175" w:rsidRDefault="00D3356E" w:rsidP="0048714C">
      <w:pPr>
        <w:spacing w:after="1" w:line="259" w:lineRule="auto"/>
        <w:ind w:left="-485" w:right="-757" w:firstLine="0"/>
      </w:pPr>
      <w:r>
        <w:rPr>
          <w:rFonts w:ascii="Calibri" w:eastAsia="Calibri" w:hAnsi="Calibri" w:cs="Calibri"/>
          <w:noProof/>
        </w:rPr>
        <mc:AlternateContent>
          <mc:Choice Requires="wpg">
            <w:drawing>
              <wp:inline distT="0" distB="0" distL="0" distR="0">
                <wp:extent cx="6560566" cy="2495169"/>
                <wp:effectExtent l="0" t="0" r="0" b="0"/>
                <wp:docPr id="38822" name="Group 38822"/>
                <wp:cNvGraphicFramePr/>
                <a:graphic xmlns:a="http://schemas.openxmlformats.org/drawingml/2006/main">
                  <a:graphicData uri="http://schemas.microsoft.com/office/word/2010/wordprocessingGroup">
                    <wpg:wgp>
                      <wpg:cNvGrpSpPr/>
                      <wpg:grpSpPr>
                        <a:xfrm>
                          <a:off x="0" y="0"/>
                          <a:ext cx="6560566" cy="2495169"/>
                          <a:chOff x="0" y="0"/>
                          <a:chExt cx="6560566" cy="2495169"/>
                        </a:xfrm>
                      </wpg:grpSpPr>
                      <wps:wsp>
                        <wps:cNvPr id="4014" name="Rectangle 4014"/>
                        <wps:cNvSpPr/>
                        <wps:spPr>
                          <a:xfrm>
                            <a:off x="71628" y="163109"/>
                            <a:ext cx="2937352" cy="20643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b/>
                                </w:rPr>
                                <w:t>What supports are currently in place</w:t>
                              </w:r>
                            </w:p>
                          </w:txbxContent>
                        </wps:txbx>
                        <wps:bodyPr horzOverflow="overflow" vert="horz" lIns="0" tIns="0" rIns="0" bIns="0" rtlCol="0">
                          <a:noAutofit/>
                        </wps:bodyPr>
                      </wps:wsp>
                      <wps:wsp>
                        <wps:cNvPr id="4015" name="Rectangle 4015"/>
                        <wps:cNvSpPr/>
                        <wps:spPr>
                          <a:xfrm>
                            <a:off x="2280539" y="163109"/>
                            <a:ext cx="46619" cy="20643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016" name="Rectangle 4016"/>
                        <wps:cNvSpPr/>
                        <wps:spPr>
                          <a:xfrm>
                            <a:off x="71628" y="359511"/>
                            <a:ext cx="50673" cy="22438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7" name="Rectangle 4017"/>
                        <wps:cNvSpPr/>
                        <wps:spPr>
                          <a:xfrm>
                            <a:off x="71628" y="536051"/>
                            <a:ext cx="258425" cy="207922"/>
                          </a:xfrm>
                          <a:prstGeom prst="rect">
                            <a:avLst/>
                          </a:prstGeom>
                          <a:ln>
                            <a:noFill/>
                          </a:ln>
                        </wps:spPr>
                        <wps:txbx>
                          <w:txbxContent>
                            <w:p w:rsidR="00923EBD" w:rsidRDefault="00923EBD">
                              <w:pPr>
                                <w:spacing w:after="160" w:line="259" w:lineRule="auto"/>
                                <w:ind w:left="0" w:firstLine="0"/>
                              </w:pPr>
                              <w:r>
                                <w:t xml:space="preserve">     </w:t>
                              </w:r>
                            </w:p>
                          </w:txbxContent>
                        </wps:txbx>
                        <wps:bodyPr horzOverflow="overflow" vert="horz" lIns="0" tIns="0" rIns="0" bIns="0" rtlCol="0">
                          <a:noAutofit/>
                        </wps:bodyPr>
                      </wps:wsp>
                      <wps:wsp>
                        <wps:cNvPr id="4018" name="Rectangle 4018"/>
                        <wps:cNvSpPr/>
                        <wps:spPr>
                          <a:xfrm>
                            <a:off x="265481" y="527151"/>
                            <a:ext cx="50673" cy="22438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19" name="Rectangle 4019"/>
                        <wps:cNvSpPr/>
                        <wps:spPr>
                          <a:xfrm>
                            <a:off x="3882517" y="7467"/>
                            <a:ext cx="50673" cy="22438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20" name="Rectangle 4020"/>
                        <wps:cNvSpPr/>
                        <wps:spPr>
                          <a:xfrm>
                            <a:off x="3882517" y="182727"/>
                            <a:ext cx="50673" cy="22438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21" name="Rectangle 4021"/>
                        <wps:cNvSpPr/>
                        <wps:spPr>
                          <a:xfrm>
                            <a:off x="3882517" y="357987"/>
                            <a:ext cx="50673" cy="22438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022" name="Picture 4022"/>
                          <pic:cNvPicPr/>
                        </pic:nvPicPr>
                        <pic:blipFill>
                          <a:blip r:embed="rId51"/>
                          <a:stretch>
                            <a:fillRect/>
                          </a:stretch>
                        </pic:blipFill>
                        <pic:spPr>
                          <a:xfrm>
                            <a:off x="3881628" y="531621"/>
                            <a:ext cx="2543810" cy="1779905"/>
                          </a:xfrm>
                          <a:prstGeom prst="rect">
                            <a:avLst/>
                          </a:prstGeom>
                        </pic:spPr>
                      </pic:pic>
                      <wps:wsp>
                        <wps:cNvPr id="4023" name="Rectangle 4023"/>
                        <wps:cNvSpPr/>
                        <wps:spPr>
                          <a:xfrm>
                            <a:off x="6426454" y="2176500"/>
                            <a:ext cx="50673" cy="224381"/>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24" name="Rectangle 4024"/>
                        <wps:cNvSpPr/>
                        <wps:spPr>
                          <a:xfrm>
                            <a:off x="3882517" y="2313660"/>
                            <a:ext cx="50673" cy="22438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38" name="Shape 436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39" name="Shape 43639"/>
                        <wps:cNvSpPr/>
                        <wps:spPr>
                          <a:xfrm>
                            <a:off x="6096" y="0"/>
                            <a:ext cx="3807841" cy="9144"/>
                          </a:xfrm>
                          <a:custGeom>
                            <a:avLst/>
                            <a:gdLst/>
                            <a:ahLst/>
                            <a:cxnLst/>
                            <a:rect l="0" t="0" r="0" b="0"/>
                            <a:pathLst>
                              <a:path w="3807841" h="9144">
                                <a:moveTo>
                                  <a:pt x="0" y="0"/>
                                </a:moveTo>
                                <a:lnTo>
                                  <a:pt x="3807841" y="0"/>
                                </a:lnTo>
                                <a:lnTo>
                                  <a:pt x="3807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0" name="Shape 43640"/>
                        <wps:cNvSpPr/>
                        <wps:spPr>
                          <a:xfrm>
                            <a:off x="38139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1" name="Shape 43641"/>
                        <wps:cNvSpPr/>
                        <wps:spPr>
                          <a:xfrm>
                            <a:off x="3820033" y="0"/>
                            <a:ext cx="2734310" cy="9144"/>
                          </a:xfrm>
                          <a:custGeom>
                            <a:avLst/>
                            <a:gdLst/>
                            <a:ahLst/>
                            <a:cxnLst/>
                            <a:rect l="0" t="0" r="0" b="0"/>
                            <a:pathLst>
                              <a:path w="2734310" h="9144">
                                <a:moveTo>
                                  <a:pt x="0" y="0"/>
                                </a:moveTo>
                                <a:lnTo>
                                  <a:pt x="2734310" y="0"/>
                                </a:lnTo>
                                <a:lnTo>
                                  <a:pt x="2734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2" name="Shape 43642"/>
                        <wps:cNvSpPr/>
                        <wps:spPr>
                          <a:xfrm>
                            <a:off x="65544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3" name="Shape 43643"/>
                        <wps:cNvSpPr/>
                        <wps:spPr>
                          <a:xfrm>
                            <a:off x="0" y="6223"/>
                            <a:ext cx="9144" cy="2482850"/>
                          </a:xfrm>
                          <a:custGeom>
                            <a:avLst/>
                            <a:gdLst/>
                            <a:ahLst/>
                            <a:cxnLst/>
                            <a:rect l="0" t="0" r="0" b="0"/>
                            <a:pathLst>
                              <a:path w="9144" h="2482850">
                                <a:moveTo>
                                  <a:pt x="0" y="0"/>
                                </a:moveTo>
                                <a:lnTo>
                                  <a:pt x="9144" y="0"/>
                                </a:lnTo>
                                <a:lnTo>
                                  <a:pt x="9144" y="2482850"/>
                                </a:lnTo>
                                <a:lnTo>
                                  <a:pt x="0" y="2482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4" name="Shape 43644"/>
                        <wps:cNvSpPr/>
                        <wps:spPr>
                          <a:xfrm>
                            <a:off x="0" y="24890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5" name="Shape 43645"/>
                        <wps:cNvSpPr/>
                        <wps:spPr>
                          <a:xfrm>
                            <a:off x="6096" y="2489073"/>
                            <a:ext cx="3807841" cy="9144"/>
                          </a:xfrm>
                          <a:custGeom>
                            <a:avLst/>
                            <a:gdLst/>
                            <a:ahLst/>
                            <a:cxnLst/>
                            <a:rect l="0" t="0" r="0" b="0"/>
                            <a:pathLst>
                              <a:path w="3807841" h="9144">
                                <a:moveTo>
                                  <a:pt x="0" y="0"/>
                                </a:moveTo>
                                <a:lnTo>
                                  <a:pt x="3807841" y="0"/>
                                </a:lnTo>
                                <a:lnTo>
                                  <a:pt x="3807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6" name="Shape 43646"/>
                        <wps:cNvSpPr/>
                        <wps:spPr>
                          <a:xfrm>
                            <a:off x="3804793" y="24890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7" name="Shape 43647"/>
                        <wps:cNvSpPr/>
                        <wps:spPr>
                          <a:xfrm>
                            <a:off x="3810889" y="2489073"/>
                            <a:ext cx="2743454" cy="9144"/>
                          </a:xfrm>
                          <a:custGeom>
                            <a:avLst/>
                            <a:gdLst/>
                            <a:ahLst/>
                            <a:cxnLst/>
                            <a:rect l="0" t="0" r="0" b="0"/>
                            <a:pathLst>
                              <a:path w="2743454" h="9144">
                                <a:moveTo>
                                  <a:pt x="0" y="0"/>
                                </a:moveTo>
                                <a:lnTo>
                                  <a:pt x="2743454" y="0"/>
                                </a:lnTo>
                                <a:lnTo>
                                  <a:pt x="2743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8" name="Shape 43648"/>
                        <wps:cNvSpPr/>
                        <wps:spPr>
                          <a:xfrm>
                            <a:off x="6554470" y="6223"/>
                            <a:ext cx="9144" cy="2482850"/>
                          </a:xfrm>
                          <a:custGeom>
                            <a:avLst/>
                            <a:gdLst/>
                            <a:ahLst/>
                            <a:cxnLst/>
                            <a:rect l="0" t="0" r="0" b="0"/>
                            <a:pathLst>
                              <a:path w="9144" h="2482850">
                                <a:moveTo>
                                  <a:pt x="0" y="0"/>
                                </a:moveTo>
                                <a:lnTo>
                                  <a:pt x="9144" y="0"/>
                                </a:lnTo>
                                <a:lnTo>
                                  <a:pt x="9144" y="2482850"/>
                                </a:lnTo>
                                <a:lnTo>
                                  <a:pt x="0" y="24828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9" name="Shape 43649"/>
                        <wps:cNvSpPr/>
                        <wps:spPr>
                          <a:xfrm>
                            <a:off x="6554470" y="24890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8822" o:spid="_x0000_s1031" style="width:516.6pt;height:196.45pt;mso-position-horizontal-relative:char;mso-position-vertical-relative:line" coordsize="65605,249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">
                <v:rect id="Rectangle 4014" o:spid="_x0000_s1032" style="position:absolute;left:716;top:1631;width:2937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9ZMUA&#10;AADdAAAADwAAAGRycy9kb3ducmV2LnhtbESPQYvCMBSE78L+h/AW9qapi4h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71kxQAAAN0AAAAPAAAAAAAAAAAAAAAAAJgCAABkcnMv&#10;ZG93bnJldi54bWxQSwUGAAAAAAQABAD1AAAAigMAAAAA&#10;" filled="f" stroked="f">
                  <v:textbox inset="0,0,0,0">
                    <w:txbxContent>
                      <w:p w:rsidR="00923EBD" w:rsidRDefault="00923EBD">
                        <w:pPr>
                          <w:spacing w:after="160" w:line="259" w:lineRule="auto"/>
                          <w:ind w:left="0" w:firstLine="0"/>
                        </w:pPr>
                        <w:r>
                          <w:rPr>
                            <w:rFonts w:ascii="Times New Roman" w:eastAsia="Times New Roman" w:hAnsi="Times New Roman" w:cs="Times New Roman"/>
                            <w:b/>
                          </w:rPr>
                          <w:t>What supports are currently in place</w:t>
                        </w:r>
                      </w:p>
                    </w:txbxContent>
                  </v:textbox>
                </v:rect>
                <v:rect id="Rectangle 4015" o:spid="_x0000_s1033" style="position:absolute;left:22805;top:163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Y/8cA&#10;AADdAAAADwAAAGRycy9kb3ducmV2LnhtbESPQWvCQBSE7wX/w/IEb3Wj2B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GP/HAAAA3QAAAA8AAAAAAAAAAAAAAAAAmAIAAGRy&#10;cy9kb3ducmV2LnhtbFBLBQYAAAAABAAEAPUAAACMAwAAAAA=&#10;" filled="f" stroked="f">
                  <v:textbox inset="0,0,0,0">
                    <w:txbxContent>
                      <w:p w:rsidR="00923EBD" w:rsidRDefault="00923EBD">
                        <w:pPr>
                          <w:spacing w:after="160" w:line="259" w:lineRule="auto"/>
                          <w:ind w:left="0" w:firstLine="0"/>
                        </w:pPr>
                        <w:r>
                          <w:rPr>
                            <w:rFonts w:ascii="Times New Roman" w:eastAsia="Times New Roman" w:hAnsi="Times New Roman" w:cs="Times New Roman"/>
                            <w:b/>
                          </w:rPr>
                          <w:t xml:space="preserve"> </w:t>
                        </w:r>
                      </w:p>
                    </w:txbxContent>
                  </v:textbox>
                </v:rect>
                <v:rect id="Rectangle 4016" o:spid="_x0000_s1034" style="position:absolute;left:716;top:359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GiMQA&#10;AADdAAAADwAAAGRycy9kb3ducmV2LnhtbESPQYvCMBSE74L/ITzBm6YuIl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hojEAAAA3QAAAA8AAAAAAAAAAAAAAAAAmAIAAGRycy9k&#10;b3ducmV2LnhtbFBLBQYAAAAABAAEAPUAAACJAwAAAAA=&#10;" filled="f" stroked="f">
                  <v:textbox inset="0,0,0,0">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v:textbox>
                </v:rect>
                <v:rect id="Rectangle 4017" o:spid="_x0000_s1035" style="position:absolute;left:716;top:5360;width:258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jE8cA&#10;AADdAAAADwAAAGRycy9kb3ducmV2LnhtbESPQWvCQBSE7wX/w/IEb3WjSB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IxPHAAAA3QAAAA8AAAAAAAAAAAAAAAAAmAIAAGRy&#10;cy9kb3ducmV2LnhtbFBLBQYAAAAABAAEAPUAAACMAwAAAAA=&#10;" filled="f" stroked="f">
                  <v:textbox inset="0,0,0,0">
                    <w:txbxContent>
                      <w:p w:rsidR="00923EBD" w:rsidRDefault="00923EBD">
                        <w:pPr>
                          <w:spacing w:after="160" w:line="259" w:lineRule="auto"/>
                          <w:ind w:left="0" w:firstLine="0"/>
                        </w:pPr>
                        <w:r>
                          <w:t xml:space="preserve">     </w:t>
                        </w:r>
                      </w:p>
                    </w:txbxContent>
                  </v:textbox>
                </v:rect>
                <v:rect id="Rectangle 4018" o:spid="_x0000_s1036" style="position:absolute;left:2654;top:52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3YcQA&#10;AADdAAAADwAAAGRycy9kb3ducmV2LnhtbERPTWvCQBC9F/wPyxR6qxtFSh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t2HEAAAA3QAAAA8AAAAAAAAAAAAAAAAAmAIAAGRycy9k&#10;b3ducmV2LnhtbFBLBQYAAAAABAAEAPUAAACJAwAAAAA=&#10;" filled="f" stroked="f">
                  <v:textbox inset="0,0,0,0">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v:textbox>
                </v:rect>
                <v:rect id="Rectangle 4019" o:spid="_x0000_s1037" style="position:absolute;left:38825;top: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S+sYA&#10;AADdAAAADwAAAGRycy9kb3ducmV2LnhtbESPQWvCQBSE7wX/w/IKvTUbixQ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YS+sYAAADdAAAADwAAAAAAAAAAAAAAAACYAgAAZHJz&#10;L2Rvd25yZXYueG1sUEsFBgAAAAAEAAQA9QAAAIsDAAAAAA==&#10;" filled="f" stroked="f">
                  <v:textbox inset="0,0,0,0">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v:textbox>
                </v:rect>
                <v:rect id="Rectangle 4020" o:spid="_x0000_s1038" style="position:absolute;left:38825;top:18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x2sQA&#10;AADdAAAADwAAAGRycy9kb3ducmV2LnhtbERPTWvCQBC9C/6HZYTedNNQio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cdrEAAAA3QAAAA8AAAAAAAAAAAAAAAAAmAIAAGRycy9k&#10;b3ducmV2LnhtbFBLBQYAAAAABAAEAPUAAACJAwAAAAA=&#10;" filled="f" stroked="f">
                  <v:textbox inset="0,0,0,0">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v:textbox>
                </v:rect>
                <v:rect id="Rectangle 4021" o:spid="_x0000_s1039" style="position:absolute;left:38825;top:35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Qc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NRBxQAAAN0AAAAPAAAAAAAAAAAAAAAAAJgCAABkcnMv&#10;ZG93bnJldi54bWxQSwUGAAAAAAQABAD1AAAAigMAAAAA&#10;" filled="f" stroked="f">
                  <v:textbox inset="0,0,0,0">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2" o:spid="_x0000_s1040" type="#_x0000_t75" style="position:absolute;left:38816;top:5316;width:25438;height:17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kbrGAAAA3QAAAA8AAABkcnMvZG93bnJldi54bWxEj09rwkAUxO8Fv8PyhN7qxkRaiVnFlkqF&#10;4qHqweMj+/JHs29DdqvJt3eFQo/DzPyGyVa9acSVOldbVjCdRCCIc6trLhUcD5uXOQjnkTU2lknB&#10;QA5Wy9FThqm2N/6h696XIkDYpaig8r5NpXR5RQbdxLbEwStsZ9AH2ZVSd3gLcNPIOIpepcGaw0KF&#10;LX1UlF/2v0ZB81UMevd52uD7/Ls+D29JnCeJUs/jfr0A4an3/+G/9lYrmEVxDI834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RusYAAADdAAAADwAAAAAAAAAAAAAA&#10;AACfAgAAZHJzL2Rvd25yZXYueG1sUEsFBgAAAAAEAAQA9wAAAJIDAAAAAA==&#10;">
                  <v:imagedata r:id="rId52" o:title=""/>
                </v:shape>
                <v:rect id="Rectangle 4023" o:spid="_x0000_s1041" style="position:absolute;left:64264;top:2176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vrccA&#10;AADdAAAADwAAAGRycy9kb3ducmV2LnhtbESPQWvCQBSE74L/YXlCb7rRF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763HAAAA3QAAAA8AAAAAAAAAAAAAAAAAmAIAAGRy&#10;cy9kb3ducmV2LnhtbFBLBQYAAAAABAAEAPUAAACMAwAAAAA=&#10;" filled="f" stroked="f">
                  <v:textbox inset="0,0,0,0">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v:textbox>
                </v:rect>
                <v:rect id="Rectangle 4024" o:spid="_x0000_s1042" style="position:absolute;left:38825;top:231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32cUA&#10;AADdAAAADwAAAGRycy9kb3ducmV2LnhtbESPT4vCMBTE74LfIbwFb5quiG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3fZxQAAAN0AAAAPAAAAAAAAAAAAAAAAAJgCAABkcnMv&#10;ZG93bnJldi54bWxQSwUGAAAAAAQABAD1AAAAigMAAAAA&#10;" filled="f" stroked="f">
                  <v:textbox inset="0,0,0,0">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v:textbox>
                </v:rect>
                <v:shape id="Shape 43638" o:spid="_x0000_s104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HRsQA&#10;AADeAAAADwAAAGRycy9kb3ducmV2LnhtbERPz2vCMBS+C/4P4Qm7zdRVVDqjuMGgDITZ7eDxrXlr&#10;y5qXNom2+++Xg+Dx4/u93Y+mFVdyvrGsYDFPQBCXVjdcKfj6fHvcgPABWWNrmRT8kYf9bjrZYqbt&#10;wCe6FqESMYR9hgrqELpMSl/WZNDPbUccuR/rDIYIXSW1wyGGm1Y+JclKGmw4NtTY0WtN5W9xMQq6&#10;vnLn3usX/r58vK85yWk8LpV6mI2HZxCBxnAX39y5VrBMV2ncG+/EK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x0bEAAAA3gAAAA8AAAAAAAAAAAAAAAAAmAIAAGRycy9k&#10;b3ducmV2LnhtbFBLBQYAAAAABAAEAPUAAACJAwAAAAA=&#10;" path="m,l9144,r,9144l,9144,,e" fillcolor="black" stroked="f" strokeweight="0">
                  <v:stroke miterlimit="83231f" joinstyle="miter"/>
                  <v:path arrowok="t" textboxrect="0,0,9144,9144"/>
                </v:shape>
                <v:shape id="Shape 43639" o:spid="_x0000_s1044" style="position:absolute;left:60;width:38079;height:91;visibility:visible;mso-wrap-style:square;v-text-anchor:top" coordsize="38078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KFsYA&#10;AADeAAAADwAAAGRycy9kb3ducmV2LnhtbESPT2sCMRTE7wW/Q3iCt5r4B9HVKCJUSj1pBT0+N8/d&#10;xc3LkqS67ac3hUKPw8z8hlmsWluLO/lQOdYw6CsQxLkzFRcajp9vr1MQISIbrB2Thm8KsFp2XhaY&#10;GffgPd0PsRAJwiFDDWWMTSZlyEuyGPquIU7e1XmLMUlfSOPxkeC2lkOlJtJixWmhxIY2JeW3w5fV&#10;gDe/P02PFzkbfpzH+W6r2h9UWve67XoOIlIb/8N/7XejYTyajGbweydd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5KFsYAAADeAAAADwAAAAAAAAAAAAAAAACYAgAAZHJz&#10;L2Rvd25yZXYueG1sUEsFBgAAAAAEAAQA9QAAAIsDAAAAAA==&#10;" path="m,l3807841,r,9144l,9144,,e" fillcolor="black" stroked="f" strokeweight="0">
                  <v:stroke miterlimit="83231f" joinstyle="miter"/>
                  <v:path arrowok="t" textboxrect="0,0,3807841,9144"/>
                </v:shape>
                <v:shape id="Shape 43640" o:spid="_x0000_s1045" style="position:absolute;left:381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4PcQA&#10;AADeAAAADwAAAGRycy9kb3ducmV2LnhtbESPy4rCMBSG94LvEI4wO03VotIxigqCDAjeFrM805xp&#10;i81JTaJ23n6yEFz+/De++bI1tXiQ85VlBcNBAoI4t7riQsHlvO3PQPiArLG2TAr+yMNy0e3MMdP2&#10;yUd6nEIh4gj7DBWUITSZlD4vyaAf2IY4er/WGQxRukJqh884bmo5SpKJNFhxfCixoU1J+fV0Nwqa&#10;W+G+b16v+ed++JpysqN2nyr10WtXnyACteEdfrV3WkE6nqQRIOJEFJ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1uD3EAAAA3gAAAA8AAAAAAAAAAAAAAAAAmAIAAGRycy9k&#10;b3ducmV2LnhtbFBLBQYAAAAABAAEAPUAAACJAwAAAAA=&#10;" path="m,l9144,r,9144l,9144,,e" fillcolor="black" stroked="f" strokeweight="0">
                  <v:stroke miterlimit="83231f" joinstyle="miter"/>
                  <v:path arrowok="t" textboxrect="0,0,9144,9144"/>
                </v:shape>
                <v:shape id="Shape 43641" o:spid="_x0000_s1046" style="position:absolute;left:38200;width:27343;height:91;visibility:visible;mso-wrap-style:square;v-text-anchor:top" coordsize="27343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LwcUA&#10;AADeAAAADwAAAGRycy9kb3ducmV2LnhtbESPUWvCMBSF3wf7D+EKe5uprshWjSKCMN9c3Q+4S65t&#10;tbnJmmi7f28Ggo+Hc853OIvVYFtxpS40jhVMxhkIYu1Mw5WC78P29R1EiMgGW8ek4I8CrJbPTwss&#10;jOv5i65lrESCcChQQR2jL6QMuiaLYew8cfKOrrMYk+wqaTrsE9y2cpplM2mx4bRQo6dNTfpcXqwC&#10;vT363V6XHzafunzd/+z06dcr9TIa1nMQkYb4CN/bn0ZB/jbLJ/B/J1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svBxQAAAN4AAAAPAAAAAAAAAAAAAAAAAJgCAABkcnMv&#10;ZG93bnJldi54bWxQSwUGAAAAAAQABAD1AAAAigMAAAAA&#10;" path="m,l2734310,r,9144l,9144,,e" fillcolor="black" stroked="f" strokeweight="0">
                  <v:stroke miterlimit="83231f" joinstyle="miter"/>
                  <v:path arrowok="t" textboxrect="0,0,2734310,9144"/>
                </v:shape>
                <v:shape id="Shape 43642" o:spid="_x0000_s1047" style="position:absolute;left:655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D0cUA&#10;AADeAAAADwAAAGRycy9kb3ducmV2LnhtbESPQWsCMRSE70L/Q3gFb5qtLrasRlFBEKGgtgePz81z&#10;d+nmZU2irv++EQSPw8x8w0xmranFlZyvLCv46CcgiHOrKy4U/P6sel8gfEDWWFsmBXfyMJu+dSaY&#10;aXvjHV33oRARwj5DBWUITSalz0sy6Pu2IY7eyTqDIUpXSO3wFuGmloMkGUmDFceFEhtalpT/7S9G&#10;QXMu3OHs9YKPl+3mk5M1td+pUt33dj4GEagNr/CzvdYK0uEoHcDjTr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4PRxQAAAN4AAAAPAAAAAAAAAAAAAAAAAJgCAABkcnMv&#10;ZG93bnJldi54bWxQSwUGAAAAAAQABAD1AAAAigMAAAAA&#10;" path="m,l9144,r,9144l,9144,,e" fillcolor="black" stroked="f" strokeweight="0">
                  <v:stroke miterlimit="83231f" joinstyle="miter"/>
                  <v:path arrowok="t" textboxrect="0,0,9144,9144"/>
                </v:shape>
                <v:shape id="Shape 43643" o:spid="_x0000_s1048" style="position:absolute;top:62;width:91;height:24828;visibility:visible;mso-wrap-style:square;v-text-anchor:top" coordsize="9144,248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cCMkA&#10;AADeAAAADwAAAGRycy9kb3ducmV2LnhtbESPW2vCQBSE3wv+h+UU+qabeomSuopa1NKC4AWhb8fs&#10;MQlmz4bsVuO/7xaEPg4z8w0znjamFFeqXWFZwWsnAkGcWl1wpuCwX7ZHIJxH1lhaJgV3cjCdtJ7G&#10;mGh74y1ddz4TAcIuQQW591UipUtzMug6tiIO3tnWBn2QdSZ1jbcAN6XsRlEsDRYcFnKsaJFTetn9&#10;GAVHvxkcv0/zgVysePnu1sPPKv5S6uW5mb2B8NT4//Cj/aEV9Htxvwd/d8IV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pcCMkAAADeAAAADwAAAAAAAAAAAAAAAACYAgAA&#10;ZHJzL2Rvd25yZXYueG1sUEsFBgAAAAAEAAQA9QAAAI4DAAAAAA==&#10;" path="m,l9144,r,2482850l,2482850,,e" fillcolor="black" stroked="f" strokeweight="0">
                  <v:stroke miterlimit="83231f" joinstyle="miter"/>
                  <v:path arrowok="t" textboxrect="0,0,9144,2482850"/>
                </v:shape>
                <v:shape id="Shape 43644" o:spid="_x0000_s1049" style="position:absolute;top:248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PsYA&#10;AADeAAAADwAAAGRycy9kb3ducmV2LnhtbESPQWvCQBSE70L/w/KE3upGG2xJ3UgVBBEEm/bQ42v2&#10;NQnNvo27G43/3hUKHoeZ+YZZLAfTihM531hWMJ0kIIhLqxuuFHx9bp5eQfiArLG1TAou5GGZP4wW&#10;mGl75g86FaESEcI+QwV1CF0mpS9rMugntiOO3q91BkOUrpLa4TnCTStnSTKXBhuOCzV2tK6p/Ct6&#10;o6A7Vu776PWKf/rD7oWTLQ37VKnH8fD+BiLQEO7h//ZWK0if52kKtzvx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6+PsYAAADeAAAADwAAAAAAAAAAAAAAAACYAgAAZHJz&#10;L2Rvd25yZXYueG1sUEsFBgAAAAAEAAQA9QAAAIsDAAAAAA==&#10;" path="m,l9144,r,9144l,9144,,e" fillcolor="black" stroked="f" strokeweight="0">
                  <v:stroke miterlimit="83231f" joinstyle="miter"/>
                  <v:path arrowok="t" textboxrect="0,0,9144,9144"/>
                </v:shape>
                <v:shape id="Shape 43645" o:spid="_x0000_s1050" style="position:absolute;left:60;top:24890;width:38079;height:92;visibility:visible;mso-wrap-style:square;v-text-anchor:top" coordsize="38078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zbsYA&#10;AADeAAAADwAAAGRycy9kb3ducmV2LnhtbESPQWsCMRSE74X+h/CE3mqiXcVujVIEi+hJK7TH183r&#10;7uLmZUlSXf31RhB6HGbmG2Y672wjjuRD7VjDoK9AEBfO1Fxq2H8unycgQkQ22DgmDWcKMJ89Pkwx&#10;N+7EWzruYikShEOOGqoY21zKUFRkMfRdS5y8X+ctxiR9KY3HU4LbRg6VGkuLNaeFCltaVFQcdn9W&#10;Ax789muy/5Gvw/V3Vmw+VHdBpfVTr3t/AxGpi//he3tlNGQv42wE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UzbsYAAADeAAAADwAAAAAAAAAAAAAAAACYAgAAZHJz&#10;L2Rvd25yZXYueG1sUEsFBgAAAAAEAAQA9QAAAIsDAAAAAA==&#10;" path="m,l3807841,r,9144l,9144,,e" fillcolor="black" stroked="f" strokeweight="0">
                  <v:stroke miterlimit="83231f" joinstyle="miter"/>
                  <v:path arrowok="t" textboxrect="0,0,3807841,9144"/>
                </v:shape>
                <v:shape id="Shape 43646" o:spid="_x0000_s1051" style="position:absolute;left:38047;top:248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F0sYA&#10;AADeAAAADwAAAGRycy9kb3ducmV2LnhtbESPT2vCQBTE74LfYXkFb7ppDVGiq9hCQQoF/x08PrOv&#10;SWj2bdxdNf32XUHwOMzMb5j5sjONuJLztWUFr6MEBHFhdc2lgsP+czgF4QOyxsYyKfgjD8tFvzfH&#10;XNsbb+m6C6WIEPY5KqhCaHMpfVGRQT+yLXH0fqwzGKJ0pdQObxFuGvmWJJk0WHNcqLClj4qK393F&#10;KGjPpTuevX7n02XzNeFkTd13qtTgpVvNQATqwjP8aK+1gnScpRnc78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F0sYAAADeAAAADwAAAAAAAAAAAAAAAACYAgAAZHJz&#10;L2Rvd25yZXYueG1sUEsFBgAAAAAEAAQA9QAAAIsDAAAAAA==&#10;" path="m,l9144,r,9144l,9144,,e" fillcolor="black" stroked="f" strokeweight="0">
                  <v:stroke miterlimit="83231f" joinstyle="miter"/>
                  <v:path arrowok="t" textboxrect="0,0,9144,9144"/>
                </v:shape>
                <v:shape id="Shape 43647" o:spid="_x0000_s1052" style="position:absolute;left:38108;top:24890;width:27435;height:92;visibility:visible;mso-wrap-style:square;v-text-anchor:top" coordsize="27434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MbccA&#10;AADeAAAADwAAAGRycy9kb3ducmV2LnhtbESPQWvCQBSE7wX/w/KEXkqzSRVbo6uUguhRbaH09pp9&#10;JsHs27i7avTXu0Khx2FmvmGm88404kTO15YVZEkKgriwuuZSwdfn4vkNhA/IGhvLpOBCHuaz3sMU&#10;c23PvKHTNpQiQtjnqKAKoc2l9EVFBn1iW+Lo7awzGKJ0pdQOzxFuGvmSpiNpsOa4UGFLHxUV++3R&#10;KFiMm+X+xz2tM9vW7nr8zfD7kCn12O/eJyACdeE//NdeaQXDwWj4Cvc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lTG3HAAAA3gAAAA8AAAAAAAAAAAAAAAAAmAIAAGRy&#10;cy9kb3ducmV2LnhtbFBLBQYAAAAABAAEAPUAAACMAwAAAAA=&#10;" path="m,l2743454,r,9144l,9144,,e" fillcolor="black" stroked="f" strokeweight="0">
                  <v:stroke miterlimit="83231f" joinstyle="miter"/>
                  <v:path arrowok="t" textboxrect="0,0,2743454,9144"/>
                </v:shape>
                <v:shape id="Shape 43648" o:spid="_x0000_s1053" style="position:absolute;left:65544;top:62;width:92;height:24828;visibility:visible;mso-wrap-style:square;v-text-anchor:top" coordsize="9144,248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OecUA&#10;AADeAAAADwAAAGRycy9kb3ducmV2LnhtbERPy2rCQBTdC/7DcIXudOIrLamj+MAqCoXaInR3zVyT&#10;YOZOyEw1/XtnIbg8nPdk1phSXKl2hWUF/V4Egji1uuBMwc/3uvsGwnlkjaVlUvBPDmbTdmuCibY3&#10;/qLrwWcihLBLUEHufZVI6dKcDLqerYgDd7a1QR9gnUld4y2Em1IOoiiWBgsODTlWtMwpvRz+jIKj&#10;/xwff0+LsVx+8HrlNq+7Kt4r9dJp5u8gPDX+KX64t1rBaBiPwt5wJ1w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s55xQAAAN4AAAAPAAAAAAAAAAAAAAAAAJgCAABkcnMv&#10;ZG93bnJldi54bWxQSwUGAAAAAAQABAD1AAAAigMAAAAA&#10;" path="m,l9144,r,2482850l,2482850,,e" fillcolor="black" stroked="f" strokeweight="0">
                  <v:stroke miterlimit="83231f" joinstyle="miter"/>
                  <v:path arrowok="t" textboxrect="0,0,9144,2482850"/>
                </v:shape>
                <v:shape id="Shape 43649" o:spid="_x0000_s1054" style="position:absolute;left:65544;top:248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RoMYA&#10;AADeAAAADwAAAGRycy9kb3ducmV2LnhtbESPQWsCMRSE70L/Q3gFb5ptXWxdjVKFggiCtR48PjfP&#10;3aWblzWJuv33RhA8DjPzDTOZtaYWF3K+sqzgrZ+AIM6trrhQsPv97n2C8AFZY22ZFPyTh9n0pTPB&#10;TNsr/9BlGwoRIewzVFCG0GRS+rwkg75vG+LoHa0zGKJ0hdQOrxFuavmeJENpsOK4UGJDi5Lyv+3Z&#10;KGhOhdufvJ7z4bxZfXCypHadKtV9bb/GIAK14Rl+tJdaQToYpiO434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8RoMYAAADeAAAADwAAAAAAAAAAAAAAAACYAgAAZHJz&#10;L2Rvd25yZXYueG1sUEsFBgAAAAAEAAQA9QAAAIsDAAAAAA==&#10;" path="m,l9144,r,9144l,9144,,e" fillcolor="black" stroked="f" strokeweight="0">
                  <v:stroke miterlimit="83231f" joinstyle="miter"/>
                  <v:path arrowok="t" textboxrect="0,0,9144,9144"/>
                </v:shape>
                <w10:anchorlock/>
              </v:group>
            </w:pict>
          </mc:Fallback>
        </mc:AlternateContent>
      </w:r>
    </w:p>
    <w:p w:rsidR="005E3175" w:rsidRDefault="005E3175" w:rsidP="0048714C">
      <w:pPr>
        <w:spacing w:after="0" w:line="259" w:lineRule="auto"/>
        <w:ind w:left="0" w:firstLine="0"/>
      </w:pPr>
    </w:p>
    <w:tbl>
      <w:tblPr>
        <w:tblStyle w:val="TableGrid"/>
        <w:tblW w:w="10261" w:type="dxa"/>
        <w:tblInd w:w="-450" w:type="dxa"/>
        <w:tblCellMar>
          <w:top w:w="25" w:type="dxa"/>
          <w:left w:w="108" w:type="dxa"/>
          <w:right w:w="55" w:type="dxa"/>
        </w:tblCellMar>
        <w:tblLook w:val="04A0" w:firstRow="1" w:lastRow="0" w:firstColumn="1" w:lastColumn="0" w:noHBand="0" w:noVBand="1"/>
      </w:tblPr>
      <w:tblGrid>
        <w:gridCol w:w="3210"/>
        <w:gridCol w:w="2400"/>
        <w:gridCol w:w="2521"/>
        <w:gridCol w:w="481"/>
        <w:gridCol w:w="1649"/>
      </w:tblGrid>
      <w:tr w:rsidR="005E3175">
        <w:trPr>
          <w:trHeight w:val="367"/>
        </w:trPr>
        <w:tc>
          <w:tcPr>
            <w:tcW w:w="8131" w:type="dxa"/>
            <w:gridSpan w:val="3"/>
            <w:tcBorders>
              <w:top w:val="single" w:sz="6" w:space="0" w:color="000000"/>
              <w:left w:val="single" w:sz="6" w:space="0" w:color="000000"/>
              <w:bottom w:val="nil"/>
              <w:right w:val="nil"/>
            </w:tcBorders>
          </w:tcPr>
          <w:p w:rsidR="005E3175" w:rsidRDefault="005E3175" w:rsidP="0048714C">
            <w:pPr>
              <w:spacing w:after="161" w:line="259" w:lineRule="auto"/>
              <w:ind w:left="1" w:firstLine="0"/>
            </w:pPr>
          </w:p>
          <w:p w:rsidR="005E3175" w:rsidRDefault="00D3356E" w:rsidP="0048714C">
            <w:pPr>
              <w:spacing w:after="0" w:line="259" w:lineRule="auto"/>
              <w:ind w:left="1" w:firstLine="0"/>
            </w:pPr>
            <w:r>
              <w:rPr>
                <w:b/>
              </w:rPr>
              <w:t xml:space="preserve">Key agencies </w:t>
            </w:r>
            <w:r>
              <w:t>(please tick if currently working with the family)</w:t>
            </w:r>
          </w:p>
        </w:tc>
        <w:tc>
          <w:tcPr>
            <w:tcW w:w="2130" w:type="dxa"/>
            <w:gridSpan w:val="2"/>
            <w:tcBorders>
              <w:top w:val="single" w:sz="6" w:space="0" w:color="000000"/>
              <w:left w:val="nil"/>
              <w:bottom w:val="nil"/>
              <w:right w:val="single" w:sz="6" w:space="0" w:color="000000"/>
            </w:tcBorders>
          </w:tcPr>
          <w:p w:rsidR="005E3175" w:rsidRDefault="005E3175" w:rsidP="0048714C">
            <w:pPr>
              <w:spacing w:after="160" w:line="259" w:lineRule="auto"/>
              <w:ind w:left="0" w:firstLine="0"/>
            </w:pPr>
          </w:p>
        </w:tc>
      </w:tr>
      <w:tr w:rsidR="005E3175">
        <w:trPr>
          <w:trHeight w:val="322"/>
        </w:trPr>
        <w:tc>
          <w:tcPr>
            <w:tcW w:w="3210" w:type="dxa"/>
            <w:vMerge w:val="restart"/>
            <w:tcBorders>
              <w:top w:val="nil"/>
              <w:left w:val="single" w:sz="6" w:space="0" w:color="000000"/>
              <w:bottom w:val="nil"/>
              <w:right w:val="nil"/>
            </w:tcBorders>
            <w:shd w:val="clear" w:color="auto" w:fill="FFFFFF"/>
          </w:tcPr>
          <w:p w:rsidR="005E3175" w:rsidRDefault="00D3356E" w:rsidP="0048714C">
            <w:pPr>
              <w:spacing w:after="74" w:line="259" w:lineRule="auto"/>
              <w:ind w:left="1" w:firstLine="0"/>
            </w:pPr>
            <w:r>
              <w:rPr>
                <w:sz w:val="20"/>
              </w:rPr>
              <w:t>G.P.</w:t>
            </w:r>
          </w:p>
          <w:p w:rsidR="005E3175" w:rsidRDefault="00D3356E" w:rsidP="0048714C">
            <w:pPr>
              <w:spacing w:after="0" w:line="259" w:lineRule="auto"/>
              <w:ind w:left="1" w:firstLine="0"/>
            </w:pPr>
            <w:r>
              <w:rPr>
                <w:sz w:val="20"/>
              </w:rPr>
              <w:t>School Nurse</w:t>
            </w:r>
          </w:p>
        </w:tc>
        <w:tc>
          <w:tcPr>
            <w:tcW w:w="2400" w:type="dxa"/>
            <w:vMerge w:val="restart"/>
            <w:tcBorders>
              <w:top w:val="nil"/>
              <w:left w:val="nil"/>
              <w:bottom w:val="nil"/>
              <w:right w:val="dashed" w:sz="4" w:space="0" w:color="000000"/>
            </w:tcBorders>
          </w:tcPr>
          <w:p w:rsidR="005E3175" w:rsidRDefault="00D3356E" w:rsidP="0048714C">
            <w:pPr>
              <w:spacing w:after="13" w:line="328" w:lineRule="auto"/>
              <w:ind w:left="22" w:right="302"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column">
                        <wp:posOffset>82296</wp:posOffset>
                      </wp:positionH>
                      <wp:positionV relativeFrom="paragraph">
                        <wp:posOffset>-12356</wp:posOffset>
                      </wp:positionV>
                      <wp:extent cx="117348" cy="726948"/>
                      <wp:effectExtent l="0" t="0" r="0" b="0"/>
                      <wp:wrapSquare wrapText="bothSides"/>
                      <wp:docPr id="36058" name="Group 36058"/>
                      <wp:cNvGraphicFramePr/>
                      <a:graphic xmlns:a="http://schemas.openxmlformats.org/drawingml/2006/main">
                        <a:graphicData uri="http://schemas.microsoft.com/office/word/2010/wordprocessingGroup">
                          <wpg:wgp>
                            <wpg:cNvGrpSpPr/>
                            <wpg:grpSpPr>
                              <a:xfrm>
                                <a:off x="0" y="0"/>
                                <a:ext cx="117348" cy="726948"/>
                                <a:chOff x="0" y="0"/>
                                <a:chExt cx="117348" cy="726948"/>
                              </a:xfrm>
                            </wpg:grpSpPr>
                            <wps:wsp>
                              <wps:cNvPr id="4062" name="Shape 406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99" name="Shape 4099"/>
                              <wps:cNvSpPr/>
                              <wps:spPr>
                                <a:xfrm>
                                  <a:off x="0" y="20421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28" name="Shape 4128"/>
                              <wps:cNvSpPr/>
                              <wps:spPr>
                                <a:xfrm>
                                  <a:off x="0" y="4069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58" name="Shape 4158"/>
                              <wps:cNvSpPr/>
                              <wps:spPr>
                                <a:xfrm>
                                  <a:off x="0" y="60960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BCF3D46" id="Group 36058" o:spid="_x0000_s1026" style="position:absolute;margin-left:6.5pt;margin-top:-.95pt;width:9.25pt;height:57.25pt;z-index:251672576" coordsize="1173,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">
                      <v:shape id="Shape 4062" o:spid="_x0000_s1027" style="position:absolute;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UXccA&#10;AADdAAAADwAAAGRycy9kb3ducmV2LnhtbESPQWvCQBSE7wX/w/IEb3W3WkSiq1Sl4EmptTTHZ/aZ&#10;BLNv0+waU399t1DocZiZb5j5srOVaKnxpWMNT0MFgjhzpuRcw/H99XEKwgdkg5Vj0vBNHpaL3sMc&#10;E+Nu/EbtIeQiQtgnqKEIoU6k9FlBFv3Q1cTRO7vGYoiyyaVp8BbhtpIjpSbSYslxocCa1gVll8PV&#10;avjcpqux2rQpnj9Oarf/ulfpaaP1oN+9zEAE6sJ/+K+9NRqe1WQE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MVF3HAAAA3QAAAA8AAAAAAAAAAAAAAAAAmAIAAGRy&#10;cy9kb3ducmV2LnhtbFBLBQYAAAAABAAEAPUAAACMAwAAAAA=&#10;" path="m,117348r117348,l117348,,,,,117348xe" filled="f" strokeweight=".72pt">
                        <v:path arrowok="t" textboxrect="0,0,117348,117348"/>
                      </v:shape>
                      <v:shape id="Shape 4099" o:spid="_x0000_s1028" style="position:absolute;top:2042;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2C8gA&#10;AADdAAAADwAAAGRycy9kb3ducmV2LnhtbESPT2vCQBTE74LfYXlCb7qrLUWjq9RKwVNL/YM5PrPP&#10;JDT7Ns1uY9pP3y0UPA4z8xtmsepsJVpqfOlYw3ikQBBnzpScazjsX4ZTED4gG6wck4Zv8rBa9nsL&#10;TIy78ju1u5CLCGGfoIYihDqR0mcFWfQjVxNH7+IaiyHKJpemwWuE20pOlHqUFkuOCwXW9FxQ9rH7&#10;shpO23R9rzZtipfjWb2+ff5U6Xmj9d2ge5qDCNSFW/i/vTUaHtRsB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PbYLyAAAAN0AAAAPAAAAAAAAAAAAAAAAAJgCAABk&#10;cnMvZG93bnJldi54bWxQSwUGAAAAAAQABAD1AAAAjQMAAAAA&#10;" path="m,117348r117348,l117348,,,,,117348xe" filled="f" strokeweight=".72pt">
                        <v:path arrowok="t" textboxrect="0,0,117348,117348"/>
                      </v:shape>
                      <v:shape id="Shape 4128" o:spid="_x0000_s1029" style="position:absolute;top:4069;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6sQA&#10;AADdAAAADwAAAGRycy9kb3ducmV2LnhtbERPz2vCMBS+D/wfwhN200Q3ZFSjTEXw5NBt2OOzebZl&#10;zUttYu3215uDsOPH93u26GwlWmp86VjDaKhAEGfOlJxr+PrcDN5A+IBssHJMGn7Jw2Lee5phYtyN&#10;99QeQi5iCPsENRQh1ImUPivIoh+6mjhyZ9dYDBE2uTQN3mK4reRYqYm0WHJsKLCmVUHZz+FqNRy3&#10;6fJFrdsUz98ntfu4/FXpaa31c797n4II1IV/8cO9NRpeR+M4N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1erEAAAA3QAAAA8AAAAAAAAAAAAAAAAAmAIAAGRycy9k&#10;b3ducmV2LnhtbFBLBQYAAAAABAAEAPUAAACJAwAAAAA=&#10;" path="m,117348r117348,l117348,,,,,117348xe" filled="f" strokeweight=".72pt">
                        <v:path arrowok="t" textboxrect="0,0,117348,117348"/>
                      </v:shape>
                      <v:shape id="Shape 4158" o:spid="_x0000_s1030" style="position:absolute;top:6096;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l8QA&#10;AADdAAAADwAAAGRycy9kb3ducmV2LnhtbERPz2vCMBS+D/wfwhN2m4luE+mMMieCp4lush6fzbMt&#10;a166JtbqX28OA48f3+/pvLOVaKnxpWMNw4ECQZw5U3Ku4ftr9TQB4QOywcoxabiQh/ms9zDFxLgz&#10;b6ndhVzEEPYJaihCqBMpfVaQRT9wNXHkjq6xGCJscmkaPMdwW8mRUmNpseTYUGBNHwVlv7uT1fCz&#10;ThfPatmmeNwf1Ofm71qlh6XWj/3u/Q1EoC7cxf/utdHwMnyNc+Ob+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ppfEAAAA3QAAAA8AAAAAAAAAAAAAAAAAmAIAAGRycy9k&#10;b3ducmV2LnhtbFBLBQYAAAAABAAEAPUAAACJAwAAAAA=&#10;" path="m,117348r117348,l117348,,,,,117348xe" filled="f" strokeweight=".72pt">
                        <v:path arrowok="t" textboxrect="0,0,117348,117348"/>
                      </v:shape>
                      <w10:wrap type="square"/>
                    </v:group>
                  </w:pict>
                </mc:Fallback>
              </mc:AlternateContent>
            </w:r>
            <w:r>
              <w:rPr>
                <w:sz w:val="20"/>
              </w:rPr>
              <w:t xml:space="preserve">Tel:  </w:t>
            </w:r>
            <w:r>
              <w:rPr>
                <w:rFonts w:ascii="Arial Unicode MS" w:eastAsia="Arial Unicode MS" w:hAnsi="Arial Unicode MS" w:cs="Arial Unicode MS"/>
                <w:sz w:val="20"/>
              </w:rPr>
              <w:t xml:space="preserve">     </w:t>
            </w:r>
            <w:r>
              <w:rPr>
                <w:sz w:val="20"/>
              </w:rPr>
              <w:t xml:space="preserve">  </w:t>
            </w:r>
            <w:r>
              <w:rPr>
                <w:sz w:val="20"/>
              </w:rPr>
              <w:tab/>
              <w:t>Tel:</w:t>
            </w:r>
          </w:p>
          <w:p w:rsidR="005E3175" w:rsidRDefault="00D3356E" w:rsidP="0048714C">
            <w:pPr>
              <w:tabs>
                <w:tab w:val="center" w:pos="230"/>
                <w:tab w:val="center" w:pos="767"/>
              </w:tabs>
              <w:spacing w:after="78" w:line="259" w:lineRule="auto"/>
              <w:ind w:left="0" w:firstLine="0"/>
            </w:pPr>
            <w:r>
              <w:rPr>
                <w:sz w:val="20"/>
              </w:rPr>
              <w:t>Tel:</w:t>
            </w:r>
          </w:p>
          <w:p w:rsidR="005E3175" w:rsidRDefault="00D3356E" w:rsidP="0048714C">
            <w:pPr>
              <w:tabs>
                <w:tab w:val="center" w:pos="230"/>
                <w:tab w:val="center" w:pos="767"/>
              </w:tabs>
              <w:spacing w:after="0" w:line="259" w:lineRule="auto"/>
              <w:ind w:left="0" w:firstLine="0"/>
            </w:pPr>
            <w:r>
              <w:rPr>
                <w:sz w:val="20"/>
              </w:rPr>
              <w:t>Tel:</w:t>
            </w:r>
          </w:p>
        </w:tc>
        <w:tc>
          <w:tcPr>
            <w:tcW w:w="2520" w:type="dxa"/>
            <w:tcBorders>
              <w:top w:val="nil"/>
              <w:left w:val="dashed" w:sz="4" w:space="0" w:color="000000"/>
              <w:bottom w:val="nil"/>
              <w:right w:val="nil"/>
            </w:tcBorders>
          </w:tcPr>
          <w:p w:rsidR="005E3175" w:rsidRDefault="00D3356E" w:rsidP="0048714C">
            <w:pPr>
              <w:spacing w:after="0" w:line="259" w:lineRule="auto"/>
              <w:ind w:left="0" w:firstLine="0"/>
            </w:pPr>
            <w:r>
              <w:rPr>
                <w:sz w:val="20"/>
              </w:rPr>
              <w:t>E.W.O.</w:t>
            </w:r>
          </w:p>
        </w:tc>
        <w:tc>
          <w:tcPr>
            <w:tcW w:w="481" w:type="dxa"/>
            <w:vMerge w:val="restart"/>
            <w:tcBorders>
              <w:top w:val="nil"/>
              <w:left w:val="nil"/>
              <w:bottom w:val="nil"/>
              <w:right w:val="nil"/>
            </w:tcBorders>
          </w:tcPr>
          <w:p w:rsidR="005E3175" w:rsidRDefault="00D3356E" w:rsidP="0048714C">
            <w:pPr>
              <w:spacing w:after="0" w:line="259" w:lineRule="auto"/>
              <w:ind w:left="22" w:firstLine="0"/>
            </w:pPr>
            <w:r>
              <w:rPr>
                <w:rFonts w:ascii="Calibri" w:eastAsia="Calibri" w:hAnsi="Calibri" w:cs="Calibri"/>
                <w:noProof/>
              </w:rPr>
              <mc:AlternateContent>
                <mc:Choice Requires="wpg">
                  <w:drawing>
                    <wp:inline distT="0" distB="0" distL="0" distR="0">
                      <wp:extent cx="117653" cy="726948"/>
                      <wp:effectExtent l="0" t="0" r="0" b="0"/>
                      <wp:docPr id="36198" name="Group 36198"/>
                      <wp:cNvGraphicFramePr/>
                      <a:graphic xmlns:a="http://schemas.openxmlformats.org/drawingml/2006/main">
                        <a:graphicData uri="http://schemas.microsoft.com/office/word/2010/wordprocessingGroup">
                          <wpg:wgp>
                            <wpg:cNvGrpSpPr/>
                            <wpg:grpSpPr>
                              <a:xfrm>
                                <a:off x="0" y="0"/>
                                <a:ext cx="117653" cy="726948"/>
                                <a:chOff x="0" y="0"/>
                                <a:chExt cx="117653" cy="726948"/>
                              </a:xfrm>
                            </wpg:grpSpPr>
                            <wps:wsp>
                              <wps:cNvPr id="4079" name="Shape 4079"/>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12" name="Shape 4112"/>
                              <wps:cNvSpPr/>
                              <wps:spPr>
                                <a:xfrm>
                                  <a:off x="0" y="204216"/>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41" name="Shape 4141"/>
                              <wps:cNvSpPr/>
                              <wps:spPr>
                                <a:xfrm>
                                  <a:off x="0" y="406908"/>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71" name="Shape 4171"/>
                              <wps:cNvSpPr/>
                              <wps:spPr>
                                <a:xfrm>
                                  <a:off x="0" y="60960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E8EECA2" id="Group 36198" o:spid="_x0000_s1026" style="width:9.25pt;height:57.25pt;mso-position-horizontal-relative:char;mso-position-vertical-relative:line" coordsize="1176,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">
                      <v:shape id="Shape 4079" o:spid="_x0000_s1027" style="position:absolute;width:1176;height:1173;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IQ8MA&#10;AADdAAAADwAAAGRycy9kb3ducmV2LnhtbESPS4sCMRCE78L+h9ALe9OMi/gYjbLICos3n+dm0k5G&#10;J50hiTr7740geCyq6itqtmhtLW7kQ+VYQb+XgSAunK64VLDfrbpjECEia6wdk4J/CrCYf3RmmGt3&#10;5w3dtrEUCcIhRwUmxiaXMhSGLIaea4iTd3LeYkzSl1J7vCe4reV3lg2lxYrTgsGGloaKy/ZqFZzM&#10;ej9eotfyevFxcKhXx99zX6mvz/ZnCiJSG9/hV/tPKxhkowk836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nIQ8MAAADdAAAADwAAAAAAAAAAAAAAAACYAgAAZHJzL2Rv&#10;d25yZXYueG1sUEsFBgAAAAAEAAQA9QAAAIgDAAAAAA==&#10;" path="m,117348r117653,l117653,,,,,117348xe" filled="f" strokeweight=".72pt">
                        <v:path arrowok="t" textboxrect="0,0,117653,117348"/>
                      </v:shape>
                      <v:shape id="Shape 4112" o:spid="_x0000_s1028" style="position:absolute;top:2042;width:1176;height:1173;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D8IA&#10;AADdAAAADwAAAGRycy9kb3ducmV2LnhtbESPT4vCMBTE78J+h/AW9mbTiohUoyyiIHvz7/nRPJuu&#10;zUtJona//UYQPA4z8xtmvuxtK+7kQ+NYQZHlIIgrpxuuFRwPm+EURIjIGlvHpOCPAiwXH4M5lto9&#10;eEf3faxFgnAoUYGJsSulDJUhiyFzHXHyLs5bjEn6WmqPjwS3rRzl+URabDgtGOxoZai67m9WwcX8&#10;HKcr9Frerj6OT+3mvP4tlPr67L9nICL18R1+tbdawbgoRvB8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7APwgAAAN0AAAAPAAAAAAAAAAAAAAAAAJgCAABkcnMvZG93&#10;bnJldi54bWxQSwUGAAAAAAQABAD1AAAAhwMAAAAA&#10;" path="m,117348r117653,l117653,,,,,117348xe" filled="f" strokeweight=".72pt">
                        <v:path arrowok="t" textboxrect="0,0,117653,117348"/>
                      </v:shape>
                      <v:shape id="Shape 4141" o:spid="_x0000_s1029" style="position:absolute;top:4069;width:1176;height:1173;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BZcIA&#10;AADdAAAADwAAAGRycy9kb3ducmV2LnhtbESPT4vCMBTE7wt+h/AEb2vapSxSjSKisHjz7/nRPJtq&#10;81KSqN1vvxEWPA4z8xtmtuhtKx7kQ+NYQT7OQBBXTjdcKzgeNp8TECEia2wdk4JfCrCYDz5mWGr3&#10;5B099rEWCcKhRAUmxq6UMlSGLIax64iTd3HeYkzS11J7fCa4beVXln1Liw2nBYMdrQxVt/3dKriY&#10;7XGyQq/l/eZjcWo35/U1V2o07JdTEJH6+A7/t3+0giIvcni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gFlwgAAAN0AAAAPAAAAAAAAAAAAAAAAAJgCAABkcnMvZG93&#10;bnJldi54bWxQSwUGAAAAAAQABAD1AAAAhwMAAAAA&#10;" path="m,117348r117653,l117653,,,,,117348xe" filled="f" strokeweight=".72pt">
                        <v:path arrowok="t" textboxrect="0,0,117653,117348"/>
                      </v:shape>
                      <v:shape id="Shape 4171" o:spid="_x0000_s1030" style="position:absolute;top:6096;width:1176;height:1173;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L2MIA&#10;AADdAAAADwAAAGRycy9kb3ducmV2LnhtbESPT4vCMBTE74LfITxhb5p2kVWqUURWWPbm3/OjeTbV&#10;5qUkUbvf3iwIHoeZ+Q0zX3a2EXfyoXasIB9lIIhLp2uuFBz2m+EURIjIGhvHpOCPAiwX/d4cC+0e&#10;vKX7LlYiQTgUqMDE2BZShtKQxTByLXHyzs5bjEn6SmqPjwS3jfzMsi9psea0YLCltaHyurtZBWfz&#10;e5iu0Wt5u/o4Pjab0/clV+pj0K1mICJ18R1+tX+0gnE+yeH/TXo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svYwgAAAN0AAAAPAAAAAAAAAAAAAAAAAJgCAABkcnMvZG93&#10;bnJldi54bWxQSwUGAAAAAAQABAD1AAAAhwMAAAAA&#10;" path="m,117348r117653,l117653,,,,,117348xe" filled="f" strokeweight=".72pt">
                        <v:path arrowok="t" textboxrect="0,0,117653,117348"/>
                      </v:shape>
                      <w10:anchorlock/>
                    </v:group>
                  </w:pict>
                </mc:Fallback>
              </mc:AlternateContent>
            </w:r>
          </w:p>
        </w:tc>
        <w:tc>
          <w:tcPr>
            <w:tcW w:w="1649" w:type="dxa"/>
            <w:vMerge w:val="restart"/>
            <w:tcBorders>
              <w:top w:val="nil"/>
              <w:left w:val="nil"/>
              <w:bottom w:val="nil"/>
              <w:right w:val="single" w:sz="6" w:space="0" w:color="000000"/>
            </w:tcBorders>
            <w:shd w:val="clear" w:color="auto" w:fill="FFFFFF"/>
          </w:tcPr>
          <w:p w:rsidR="005E3175" w:rsidRDefault="00D3356E" w:rsidP="0048714C">
            <w:pPr>
              <w:spacing w:after="0" w:line="259" w:lineRule="auto"/>
              <w:ind w:left="0" w:firstLine="0"/>
            </w:pPr>
            <w:r>
              <w:rPr>
                <w:sz w:val="20"/>
              </w:rPr>
              <w:t>Tel:</w:t>
            </w:r>
          </w:p>
          <w:p w:rsidR="005E3175" w:rsidRDefault="00D3356E" w:rsidP="0048714C">
            <w:pPr>
              <w:spacing w:after="0" w:line="259" w:lineRule="auto"/>
              <w:ind w:left="0" w:firstLine="0"/>
            </w:pPr>
            <w:r>
              <w:rPr>
                <w:sz w:val="20"/>
              </w:rPr>
              <w:t>Tel:</w:t>
            </w:r>
          </w:p>
        </w:tc>
      </w:tr>
      <w:tr w:rsidR="005E3175">
        <w:trPr>
          <w:trHeight w:val="319"/>
        </w:trPr>
        <w:tc>
          <w:tcPr>
            <w:tcW w:w="0" w:type="auto"/>
            <w:vMerge/>
            <w:tcBorders>
              <w:top w:val="nil"/>
              <w:left w:val="single" w:sz="6" w:space="0" w:color="000000"/>
              <w:bottom w:val="nil"/>
              <w:right w:val="nil"/>
            </w:tcBorders>
          </w:tcPr>
          <w:p w:rsidR="005E3175" w:rsidRDefault="005E3175" w:rsidP="0048714C">
            <w:pPr>
              <w:spacing w:after="160" w:line="259" w:lineRule="auto"/>
              <w:ind w:left="0" w:firstLine="0"/>
            </w:pPr>
          </w:p>
        </w:tc>
        <w:tc>
          <w:tcPr>
            <w:tcW w:w="0" w:type="auto"/>
            <w:vMerge/>
            <w:tcBorders>
              <w:top w:val="nil"/>
              <w:left w:val="nil"/>
              <w:bottom w:val="nil"/>
              <w:right w:val="dashed" w:sz="4" w:space="0" w:color="000000"/>
            </w:tcBorders>
          </w:tcPr>
          <w:p w:rsidR="005E3175" w:rsidRDefault="005E3175" w:rsidP="0048714C">
            <w:pPr>
              <w:spacing w:after="160" w:line="259" w:lineRule="auto"/>
              <w:ind w:left="0" w:firstLine="0"/>
            </w:pPr>
          </w:p>
        </w:tc>
        <w:tc>
          <w:tcPr>
            <w:tcW w:w="2520" w:type="dxa"/>
            <w:tcBorders>
              <w:top w:val="nil"/>
              <w:left w:val="dashed" w:sz="4" w:space="0" w:color="000000"/>
              <w:bottom w:val="nil"/>
              <w:right w:val="nil"/>
            </w:tcBorders>
            <w:shd w:val="clear" w:color="auto" w:fill="FFFFFF"/>
          </w:tcPr>
          <w:p w:rsidR="005E3175" w:rsidRDefault="00D3356E" w:rsidP="0048714C">
            <w:pPr>
              <w:spacing w:after="0" w:line="259" w:lineRule="auto"/>
              <w:ind w:left="0" w:firstLine="0"/>
            </w:pPr>
            <w:r>
              <w:rPr>
                <w:sz w:val="20"/>
              </w:rPr>
              <w:t>Police</w:t>
            </w:r>
          </w:p>
        </w:tc>
        <w:tc>
          <w:tcPr>
            <w:tcW w:w="0" w:type="auto"/>
            <w:vMerge/>
            <w:tcBorders>
              <w:top w:val="nil"/>
              <w:left w:val="nil"/>
              <w:bottom w:val="nil"/>
              <w:right w:val="nil"/>
            </w:tcBorders>
          </w:tcPr>
          <w:p w:rsidR="005E3175" w:rsidRDefault="005E3175" w:rsidP="0048714C">
            <w:pPr>
              <w:spacing w:after="160" w:line="259" w:lineRule="auto"/>
              <w:ind w:left="0" w:firstLine="0"/>
            </w:pPr>
          </w:p>
        </w:tc>
        <w:tc>
          <w:tcPr>
            <w:tcW w:w="0" w:type="auto"/>
            <w:vMerge/>
            <w:tcBorders>
              <w:top w:val="nil"/>
              <w:left w:val="nil"/>
              <w:bottom w:val="nil"/>
              <w:right w:val="single" w:sz="6" w:space="0" w:color="000000"/>
            </w:tcBorders>
          </w:tcPr>
          <w:p w:rsidR="005E3175" w:rsidRDefault="005E3175" w:rsidP="0048714C">
            <w:pPr>
              <w:spacing w:after="160" w:line="259" w:lineRule="auto"/>
              <w:ind w:left="0" w:firstLine="0"/>
            </w:pPr>
          </w:p>
        </w:tc>
      </w:tr>
      <w:tr w:rsidR="005E3175">
        <w:trPr>
          <w:trHeight w:val="319"/>
        </w:trPr>
        <w:tc>
          <w:tcPr>
            <w:tcW w:w="3210" w:type="dxa"/>
            <w:tcBorders>
              <w:top w:val="nil"/>
              <w:left w:val="single" w:sz="6" w:space="0" w:color="000000"/>
              <w:bottom w:val="nil"/>
              <w:right w:val="nil"/>
            </w:tcBorders>
          </w:tcPr>
          <w:p w:rsidR="005E3175" w:rsidRDefault="00D3356E" w:rsidP="0048714C">
            <w:pPr>
              <w:spacing w:after="0" w:line="259" w:lineRule="auto"/>
              <w:ind w:left="1" w:firstLine="0"/>
            </w:pPr>
            <w:r>
              <w:rPr>
                <w:sz w:val="24"/>
              </w:rPr>
              <w:t>Community Paediatrician</w:t>
            </w:r>
          </w:p>
        </w:tc>
        <w:tc>
          <w:tcPr>
            <w:tcW w:w="0" w:type="auto"/>
            <w:vMerge/>
            <w:tcBorders>
              <w:top w:val="nil"/>
              <w:left w:val="nil"/>
              <w:bottom w:val="nil"/>
              <w:right w:val="dashed" w:sz="4" w:space="0" w:color="000000"/>
            </w:tcBorders>
          </w:tcPr>
          <w:p w:rsidR="005E3175" w:rsidRDefault="005E3175" w:rsidP="0048714C">
            <w:pPr>
              <w:spacing w:after="160" w:line="259" w:lineRule="auto"/>
              <w:ind w:left="0" w:firstLine="0"/>
            </w:pPr>
          </w:p>
        </w:tc>
        <w:tc>
          <w:tcPr>
            <w:tcW w:w="2520" w:type="dxa"/>
            <w:tcBorders>
              <w:top w:val="nil"/>
              <w:left w:val="dashed" w:sz="4" w:space="0" w:color="000000"/>
              <w:bottom w:val="nil"/>
              <w:right w:val="nil"/>
            </w:tcBorders>
          </w:tcPr>
          <w:p w:rsidR="005E3175" w:rsidRDefault="00D3356E" w:rsidP="0048714C">
            <w:pPr>
              <w:spacing w:after="0" w:line="259" w:lineRule="auto"/>
              <w:ind w:left="0" w:firstLine="0"/>
            </w:pPr>
            <w:r>
              <w:rPr>
                <w:sz w:val="20"/>
              </w:rPr>
              <w:t>Community Mental Health</w:t>
            </w:r>
          </w:p>
        </w:tc>
        <w:tc>
          <w:tcPr>
            <w:tcW w:w="0" w:type="auto"/>
            <w:vMerge/>
            <w:tcBorders>
              <w:top w:val="nil"/>
              <w:left w:val="nil"/>
              <w:bottom w:val="nil"/>
              <w:right w:val="nil"/>
            </w:tcBorders>
          </w:tcPr>
          <w:p w:rsidR="005E3175" w:rsidRDefault="005E3175" w:rsidP="0048714C">
            <w:pPr>
              <w:spacing w:after="160" w:line="259" w:lineRule="auto"/>
              <w:ind w:left="0" w:firstLine="0"/>
            </w:pPr>
          </w:p>
        </w:tc>
        <w:tc>
          <w:tcPr>
            <w:tcW w:w="1649" w:type="dxa"/>
            <w:tcBorders>
              <w:top w:val="nil"/>
              <w:left w:val="nil"/>
              <w:bottom w:val="nil"/>
              <w:right w:val="single" w:sz="6" w:space="0" w:color="000000"/>
            </w:tcBorders>
          </w:tcPr>
          <w:p w:rsidR="005E3175" w:rsidRDefault="00D3356E" w:rsidP="0048714C">
            <w:pPr>
              <w:spacing w:after="0" w:line="259" w:lineRule="auto"/>
              <w:ind w:left="0" w:firstLine="0"/>
            </w:pPr>
            <w:r>
              <w:rPr>
                <w:sz w:val="20"/>
              </w:rPr>
              <w:t>Tel:</w:t>
            </w:r>
          </w:p>
        </w:tc>
      </w:tr>
      <w:tr w:rsidR="005E3175">
        <w:trPr>
          <w:trHeight w:val="322"/>
        </w:trPr>
        <w:tc>
          <w:tcPr>
            <w:tcW w:w="3210" w:type="dxa"/>
            <w:tcBorders>
              <w:top w:val="nil"/>
              <w:left w:val="single" w:sz="6" w:space="0" w:color="000000"/>
              <w:bottom w:val="nil"/>
              <w:right w:val="nil"/>
            </w:tcBorders>
            <w:shd w:val="clear" w:color="auto" w:fill="FFFFFF"/>
          </w:tcPr>
          <w:p w:rsidR="005E3175" w:rsidRDefault="00D3356E" w:rsidP="0048714C">
            <w:pPr>
              <w:spacing w:after="0" w:line="259" w:lineRule="auto"/>
              <w:ind w:left="1" w:firstLine="0"/>
            </w:pPr>
            <w:r>
              <w:rPr>
                <w:sz w:val="20"/>
              </w:rPr>
              <w:t>Dentist</w:t>
            </w:r>
          </w:p>
        </w:tc>
        <w:tc>
          <w:tcPr>
            <w:tcW w:w="0" w:type="auto"/>
            <w:vMerge/>
            <w:tcBorders>
              <w:top w:val="nil"/>
              <w:left w:val="nil"/>
              <w:bottom w:val="nil"/>
              <w:right w:val="dashed" w:sz="4" w:space="0" w:color="000000"/>
            </w:tcBorders>
          </w:tcPr>
          <w:p w:rsidR="005E3175" w:rsidRDefault="005E3175" w:rsidP="0048714C">
            <w:pPr>
              <w:spacing w:after="160" w:line="259" w:lineRule="auto"/>
              <w:ind w:left="0" w:firstLine="0"/>
            </w:pPr>
          </w:p>
        </w:tc>
        <w:tc>
          <w:tcPr>
            <w:tcW w:w="2520" w:type="dxa"/>
            <w:tcBorders>
              <w:top w:val="nil"/>
              <w:left w:val="dashed" w:sz="4" w:space="0" w:color="000000"/>
              <w:bottom w:val="nil"/>
              <w:right w:val="nil"/>
            </w:tcBorders>
            <w:shd w:val="clear" w:color="auto" w:fill="FFFFFF"/>
          </w:tcPr>
          <w:p w:rsidR="005E3175" w:rsidRDefault="00D3356E" w:rsidP="0048714C">
            <w:pPr>
              <w:spacing w:after="0" w:line="259" w:lineRule="auto"/>
              <w:ind w:left="0" w:firstLine="0"/>
            </w:pPr>
            <w:r>
              <w:rPr>
                <w:sz w:val="20"/>
              </w:rPr>
              <w:t>Other S.S.D.</w:t>
            </w:r>
          </w:p>
        </w:tc>
        <w:tc>
          <w:tcPr>
            <w:tcW w:w="0" w:type="auto"/>
            <w:vMerge/>
            <w:tcBorders>
              <w:top w:val="nil"/>
              <w:left w:val="nil"/>
              <w:bottom w:val="nil"/>
              <w:right w:val="nil"/>
            </w:tcBorders>
          </w:tcPr>
          <w:p w:rsidR="005E3175" w:rsidRDefault="005E3175" w:rsidP="0048714C">
            <w:pPr>
              <w:spacing w:after="160" w:line="259" w:lineRule="auto"/>
              <w:ind w:left="0" w:firstLine="0"/>
            </w:pPr>
          </w:p>
        </w:tc>
        <w:tc>
          <w:tcPr>
            <w:tcW w:w="1649" w:type="dxa"/>
            <w:tcBorders>
              <w:top w:val="nil"/>
              <w:left w:val="nil"/>
              <w:bottom w:val="nil"/>
              <w:right w:val="single" w:sz="6" w:space="0" w:color="000000"/>
            </w:tcBorders>
            <w:shd w:val="clear" w:color="auto" w:fill="FFFFFF"/>
          </w:tcPr>
          <w:p w:rsidR="005E3175" w:rsidRDefault="00D3356E" w:rsidP="0048714C">
            <w:pPr>
              <w:spacing w:after="0" w:line="259" w:lineRule="auto"/>
              <w:ind w:left="0" w:firstLine="0"/>
            </w:pPr>
            <w:r>
              <w:rPr>
                <w:sz w:val="20"/>
              </w:rPr>
              <w:t>Tel:</w:t>
            </w:r>
          </w:p>
        </w:tc>
      </w:tr>
      <w:tr w:rsidR="005E3175">
        <w:trPr>
          <w:trHeight w:val="319"/>
        </w:trPr>
        <w:tc>
          <w:tcPr>
            <w:tcW w:w="3210" w:type="dxa"/>
            <w:tcBorders>
              <w:top w:val="nil"/>
              <w:left w:val="single" w:sz="6" w:space="0" w:color="000000"/>
              <w:bottom w:val="nil"/>
              <w:right w:val="nil"/>
            </w:tcBorders>
            <w:shd w:val="clear" w:color="auto" w:fill="FFFFFF"/>
          </w:tcPr>
          <w:p w:rsidR="005E3175" w:rsidRDefault="00D3356E" w:rsidP="0048714C">
            <w:pPr>
              <w:spacing w:after="0" w:line="259" w:lineRule="auto"/>
              <w:ind w:left="1" w:firstLine="0"/>
            </w:pPr>
            <w:r>
              <w:rPr>
                <w:sz w:val="20"/>
              </w:rPr>
              <w:t>School</w:t>
            </w:r>
          </w:p>
        </w:tc>
        <w:tc>
          <w:tcPr>
            <w:tcW w:w="2400" w:type="dxa"/>
            <w:vMerge w:val="restart"/>
            <w:tcBorders>
              <w:top w:val="nil"/>
              <w:left w:val="nil"/>
              <w:bottom w:val="single" w:sz="6" w:space="0" w:color="000000"/>
              <w:right w:val="dashed" w:sz="4" w:space="0" w:color="000000"/>
            </w:tcBorders>
          </w:tcPr>
          <w:p w:rsidR="005E3175" w:rsidRDefault="00D3356E" w:rsidP="0048714C">
            <w:pPr>
              <w:tabs>
                <w:tab w:val="center" w:pos="230"/>
                <w:tab w:val="center" w:pos="767"/>
              </w:tabs>
              <w:spacing w:after="78" w:line="259" w:lineRule="auto"/>
              <w:ind w:left="0"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column">
                        <wp:posOffset>82296</wp:posOffset>
                      </wp:positionH>
                      <wp:positionV relativeFrom="paragraph">
                        <wp:posOffset>9320</wp:posOffset>
                      </wp:positionV>
                      <wp:extent cx="117348" cy="522986"/>
                      <wp:effectExtent l="0" t="0" r="0" b="0"/>
                      <wp:wrapSquare wrapText="bothSides"/>
                      <wp:docPr id="36523" name="Group 36523"/>
                      <wp:cNvGraphicFramePr/>
                      <a:graphic xmlns:a="http://schemas.openxmlformats.org/drawingml/2006/main">
                        <a:graphicData uri="http://schemas.microsoft.com/office/word/2010/wordprocessingGroup">
                          <wpg:wgp>
                            <wpg:cNvGrpSpPr/>
                            <wpg:grpSpPr>
                              <a:xfrm>
                                <a:off x="0" y="0"/>
                                <a:ext cx="117348" cy="522986"/>
                                <a:chOff x="0" y="0"/>
                                <a:chExt cx="117348" cy="522986"/>
                              </a:xfrm>
                            </wpg:grpSpPr>
                            <wps:wsp>
                              <wps:cNvPr id="4187" name="Shape 418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16" name="Shape 4216"/>
                              <wps:cNvSpPr/>
                              <wps:spPr>
                                <a:xfrm>
                                  <a:off x="0" y="202692"/>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45" name="Shape 4245"/>
                              <wps:cNvSpPr/>
                              <wps:spPr>
                                <a:xfrm>
                                  <a:off x="0" y="405333"/>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E75933B" id="Group 36523" o:spid="_x0000_s1026" style="position:absolute;margin-left:6.5pt;margin-top:.75pt;width:9.25pt;height:41.2pt;z-index:251673600" coordsize="117348,52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">
                      <v:shape id="Shape 4187" o:spid="_x0000_s1027" style="position:absolute;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eoscA&#10;AADdAAAADwAAAGRycy9kb3ducmV2LnhtbESPQWvCQBSE74L/YXlCb7qrLVVSV6kVwZNF29Icn9ln&#10;Epp9m2bXGPvruwWhx2FmvmHmy85WoqXGl441jEcKBHHmTMm5hve3zXAGwgdkg5Vj0nAlD8tFvzfH&#10;xLgL76k9hFxECPsENRQh1ImUPivIoh+5mjh6J9dYDFE2uTQNXiLcVnKi1KO0WHJcKLCml4Kyr8PZ&#10;avjcpqt7tW5TPH0c1e71+6dKj2ut7wbd8xOIQF34D9/aW6PhYTyb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HqLHAAAA3QAAAA8AAAAAAAAAAAAAAAAAmAIAAGRy&#10;cy9kb3ducmV2LnhtbFBLBQYAAAAABAAEAPUAAACMAwAAAAA=&#10;" path="m,117348r117348,l117348,,,,,117348xe" filled="f" strokeweight=".72pt">
                        <v:path arrowok="t" textboxrect="0,0,117348,117348"/>
                      </v:shape>
                      <v:shape id="Shape 4216" o:spid="_x0000_s1028" style="position:absolute;top:202692;width:117348;height:117348;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PwscA&#10;AADdAAAADwAAAGRycy9kb3ducmV2LnhtbESPQWvCQBSE7wX/w/KE3nRXK1JSV6mK4KlF29Icn9ln&#10;Epp9G7PbGPvrXUHocZiZb5jZorOVaKnxpWMNo6ECQZw5U3Ku4fNjM3gG4QOywcoxabiQh8W89zDD&#10;xLgz76jdh1xECPsENRQh1ImUPivIoh+6mjh6R9dYDFE2uTQNniPcVnKs1FRaLDkuFFjTqqDsZ/9r&#10;NXxv0+WTWrcpHr8O6u399Felh7XWj/3u9QVEoC78h+/trdEwGY+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1T8LHAAAA3QAAAA8AAAAAAAAAAAAAAAAAmAIAAGRy&#10;cy9kb3ducmV2LnhtbFBLBQYAAAAABAAEAPUAAACMAwAAAAA=&#10;" path="m,117348r117348,l117348,,,,,117348xe" filled="f" strokeweight=".72pt">
                        <v:path arrowok="t" textboxrect="0,0,117348,117348"/>
                      </v:shape>
                      <v:shape id="Shape 4245" o:spid="_x0000_s1029" style="position:absolute;top:405333;width:117348;height:117653;visibility:visible;mso-wrap-style:square;v-text-anchor:top" coordsize="117348,11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X3sUA&#10;AADdAAAADwAAAGRycy9kb3ducmV2LnhtbESPQWsCMRSE70L/Q3gFb5rtoiKrUUqhKIIUbRWPj81z&#10;s7h5WTdR13/fCILHYWa+Yabz1lbiSo0vHSv46CcgiHOnSy4U/P1+98YgfEDWWDkmBXfyMJ+9daaY&#10;aXfjDV23oRARwj5DBSaEOpPS54Ys+r6riaN3dI3FEGVTSN3gLcJtJdMkGUmLJccFgzV9GcpP24tV&#10;8HNYW16b0zCvjqvLzi/SsTvvleq+t58TEIHa8Ao/20utYJAOhvB4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dfexQAAAN0AAAAPAAAAAAAAAAAAAAAAAJgCAABkcnMv&#10;ZG93bnJldi54bWxQSwUGAAAAAAQABAD1AAAAigMAAAAA&#10;" path="m,117653r117348,l117348,,,,,117653xe" filled="f" strokeweight=".72pt">
                        <v:path arrowok="t" textboxrect="0,0,117348,117653"/>
                      </v:shape>
                      <w10:wrap type="square"/>
                    </v:group>
                  </w:pict>
                </mc:Fallback>
              </mc:AlternateContent>
            </w:r>
            <w:r>
              <w:rPr>
                <w:sz w:val="20"/>
              </w:rPr>
              <w:t>Tel:</w:t>
            </w:r>
          </w:p>
          <w:p w:rsidR="005E3175" w:rsidRDefault="00D3356E" w:rsidP="0048714C">
            <w:pPr>
              <w:tabs>
                <w:tab w:val="center" w:pos="230"/>
                <w:tab w:val="center" w:pos="767"/>
              </w:tabs>
              <w:spacing w:after="79" w:line="259" w:lineRule="auto"/>
              <w:ind w:left="0" w:firstLine="0"/>
            </w:pPr>
            <w:r>
              <w:rPr>
                <w:sz w:val="20"/>
              </w:rPr>
              <w:t>Tel:</w:t>
            </w:r>
          </w:p>
          <w:p w:rsidR="005E3175" w:rsidRDefault="00D3356E" w:rsidP="0048714C">
            <w:pPr>
              <w:tabs>
                <w:tab w:val="center" w:pos="230"/>
                <w:tab w:val="center" w:pos="767"/>
              </w:tabs>
              <w:spacing w:after="0" w:line="259" w:lineRule="auto"/>
              <w:ind w:left="0" w:firstLine="0"/>
            </w:pPr>
            <w:r>
              <w:rPr>
                <w:sz w:val="20"/>
              </w:rPr>
              <w:t>Tel:</w:t>
            </w:r>
          </w:p>
        </w:tc>
        <w:tc>
          <w:tcPr>
            <w:tcW w:w="2520" w:type="dxa"/>
            <w:tcBorders>
              <w:top w:val="nil"/>
              <w:left w:val="dashed" w:sz="4" w:space="0" w:color="000000"/>
              <w:bottom w:val="nil"/>
              <w:right w:val="nil"/>
            </w:tcBorders>
            <w:shd w:val="clear" w:color="auto" w:fill="FFFFFF"/>
          </w:tcPr>
          <w:p w:rsidR="005E3175" w:rsidRDefault="00D3356E" w:rsidP="0048714C">
            <w:pPr>
              <w:spacing w:after="0" w:line="259" w:lineRule="auto"/>
              <w:ind w:left="0" w:firstLine="0"/>
            </w:pPr>
            <w:r>
              <w:rPr>
                <w:sz w:val="20"/>
              </w:rPr>
              <w:t>YOT</w:t>
            </w:r>
          </w:p>
        </w:tc>
        <w:tc>
          <w:tcPr>
            <w:tcW w:w="481" w:type="dxa"/>
            <w:vMerge w:val="restart"/>
            <w:tcBorders>
              <w:top w:val="nil"/>
              <w:left w:val="nil"/>
              <w:bottom w:val="single" w:sz="6" w:space="0" w:color="000000"/>
              <w:right w:val="nil"/>
            </w:tcBorders>
          </w:tcPr>
          <w:p w:rsidR="005E3175" w:rsidRDefault="00D3356E" w:rsidP="0048714C">
            <w:pPr>
              <w:spacing w:after="0" w:line="259" w:lineRule="auto"/>
              <w:ind w:left="22" w:firstLine="0"/>
            </w:pPr>
            <w:r>
              <w:rPr>
                <w:rFonts w:ascii="Calibri" w:eastAsia="Calibri" w:hAnsi="Calibri" w:cs="Calibri"/>
                <w:noProof/>
              </w:rPr>
              <mc:AlternateContent>
                <mc:Choice Requires="wpg">
                  <w:drawing>
                    <wp:inline distT="0" distB="0" distL="0" distR="0">
                      <wp:extent cx="117653" cy="522986"/>
                      <wp:effectExtent l="0" t="0" r="0" b="0"/>
                      <wp:docPr id="36631" name="Group 36631"/>
                      <wp:cNvGraphicFramePr/>
                      <a:graphic xmlns:a="http://schemas.openxmlformats.org/drawingml/2006/main">
                        <a:graphicData uri="http://schemas.microsoft.com/office/word/2010/wordprocessingGroup">
                          <wpg:wgp>
                            <wpg:cNvGrpSpPr/>
                            <wpg:grpSpPr>
                              <a:xfrm>
                                <a:off x="0" y="0"/>
                                <a:ext cx="117653" cy="522986"/>
                                <a:chOff x="0" y="0"/>
                                <a:chExt cx="117653" cy="522986"/>
                              </a:xfrm>
                            </wpg:grpSpPr>
                            <wps:wsp>
                              <wps:cNvPr id="4200" name="Shape 4200"/>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29" name="Shape 4229"/>
                              <wps:cNvSpPr/>
                              <wps:spPr>
                                <a:xfrm>
                                  <a:off x="0" y="202692"/>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57" name="Shape 4257"/>
                              <wps:cNvSpPr/>
                              <wps:spPr>
                                <a:xfrm>
                                  <a:off x="0" y="405333"/>
                                  <a:ext cx="117653" cy="117653"/>
                                </a:xfrm>
                                <a:custGeom>
                                  <a:avLst/>
                                  <a:gdLst/>
                                  <a:ahLst/>
                                  <a:cxnLst/>
                                  <a:rect l="0" t="0" r="0" b="0"/>
                                  <a:pathLst>
                                    <a:path w="117653" h="117653">
                                      <a:moveTo>
                                        <a:pt x="0" y="117653"/>
                                      </a:moveTo>
                                      <a:lnTo>
                                        <a:pt x="117653" y="117653"/>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FC567FA" id="Group 36631" o:spid="_x0000_s1026" style="width:9.25pt;height:41.2pt;mso-position-horizontal-relative:char;mso-position-vertical-relative:line" coordsize="117653,52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">
                      <v:shape id="Shape 4200" o:spid="_x0000_s1027" style="position:absolute;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8QsEA&#10;AADdAAAADwAAAGRycy9kb3ducmV2LnhtbESPQYvCMBSE78L+h/CEvWmqiEjXtIisIHvTVc+P5tl0&#10;bV5KErX+eyMIexxm5htmWfa2FTfyoXGsYDLOQBBXTjdcKzj8bkYLECEia2wdk4IHBSiLj8ESc+3u&#10;vKPbPtYiQTjkqMDE2OVShsqQxTB2HXHyzs5bjEn6WmqP9wS3rZxm2VxabDgtGOxobai67K9Wwdn8&#10;HBZr9FpeLz7Oju3m9P03Uepz2K++QETq43/43d5qBbOEhNeb9ARk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BfELBAAAA3QAAAA8AAAAAAAAAAAAAAAAAmAIAAGRycy9kb3du&#10;cmV2LnhtbFBLBQYAAAAABAAEAPUAAACGAwAAAAA=&#10;" path="m,117348r117653,l117653,,,,,117348xe" filled="f" strokeweight=".72pt">
                        <v:path arrowok="t" textboxrect="0,0,117653,117348"/>
                      </v:shape>
                      <v:shape id="Shape 4229" o:spid="_x0000_s1028" style="position:absolute;top:202692;width:117653;height:117348;visibility:visible;mso-wrap-style:square;v-text-anchor:top" coordsize="117653,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Jv8IA&#10;AADdAAAADwAAAGRycy9kb3ducmV2LnhtbESPQYvCMBSE7wv+h/AEb2tqkcWtRhFREG/rup4fzbOp&#10;Ni8liVr/vRGEPQ4z8w0zW3S2ETfyoXasYDTMQBCXTtdcKTj8bj4nIEJE1tg4JgUPCrCY9z5mWGh3&#10;5x+67WMlEoRDgQpMjG0hZSgNWQxD1xIn7+S8xZikr6T2eE9w28g8y76kxZrTgsGWVobKy/5qFZzM&#10;7jBZodfyevFx/NdsjuvzSKlBv1tOQUTq4n/43d5qBeM8/4bXm/Q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om/wgAAAN0AAAAPAAAAAAAAAAAAAAAAAJgCAABkcnMvZG93&#10;bnJldi54bWxQSwUGAAAAAAQABAD1AAAAhwMAAAAA&#10;" path="m,117348r117653,l117653,,,,,117348xe" filled="f" strokeweight=".72pt">
                        <v:path arrowok="t" textboxrect="0,0,117653,117348"/>
                      </v:shape>
                      <v:shape id="Shape 4257" o:spid="_x0000_s1029" style="position:absolute;top:405333;width:117653;height:117653;visibility:visible;mso-wrap-style:square;v-text-anchor:top" coordsize="117653,11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IaMQA&#10;AADdAAAADwAAAGRycy9kb3ducmV2LnhtbESPT2sCMRTE7wW/Q3hCbzWp1Gq3RhGhUEkP/r0/Nq+b&#10;xc3Lsom6fvumUOhxmJnfMPNl7xtxpS7WgTU8jxQI4jLYmisNx8PH0wxETMgWm8Ck4U4RlovBwxwL&#10;G268o+s+VSJDOBaowaXUFlLG0pHHOAotcfa+Q+cxZdlV0nZ4y3DfyLFSr9JjzXnBYUtrR+V5f/Ea&#10;jOKtOm3w7EJr3oy5fG2MjFo/DvvVO4hEffoP/7U/rYaX8WQKv2/yE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CGjEAAAA3QAAAA8AAAAAAAAAAAAAAAAAmAIAAGRycy9k&#10;b3ducmV2LnhtbFBLBQYAAAAABAAEAPUAAACJAwAAAAA=&#10;" path="m,117653r117653,l117653,,,,,117653xe" filled="f" strokeweight=".72pt">
                        <v:path arrowok="t" textboxrect="0,0,117653,117653"/>
                      </v:shape>
                      <w10:anchorlock/>
                    </v:group>
                  </w:pict>
                </mc:Fallback>
              </mc:AlternateContent>
            </w:r>
          </w:p>
        </w:tc>
        <w:tc>
          <w:tcPr>
            <w:tcW w:w="1649" w:type="dxa"/>
            <w:tcBorders>
              <w:top w:val="nil"/>
              <w:left w:val="nil"/>
              <w:bottom w:val="nil"/>
              <w:right w:val="single" w:sz="6" w:space="0" w:color="000000"/>
            </w:tcBorders>
            <w:shd w:val="clear" w:color="auto" w:fill="FFFFFF"/>
          </w:tcPr>
          <w:p w:rsidR="005E3175" w:rsidRDefault="00D3356E" w:rsidP="0048714C">
            <w:pPr>
              <w:spacing w:after="0" w:line="259" w:lineRule="auto"/>
              <w:ind w:left="0" w:firstLine="0"/>
            </w:pPr>
            <w:r>
              <w:rPr>
                <w:sz w:val="20"/>
              </w:rPr>
              <w:t>Tel:</w:t>
            </w:r>
          </w:p>
        </w:tc>
      </w:tr>
      <w:tr w:rsidR="005E3175">
        <w:trPr>
          <w:trHeight w:val="319"/>
        </w:trPr>
        <w:tc>
          <w:tcPr>
            <w:tcW w:w="3210" w:type="dxa"/>
            <w:tcBorders>
              <w:top w:val="nil"/>
              <w:left w:val="single" w:sz="6" w:space="0" w:color="000000"/>
              <w:bottom w:val="nil"/>
              <w:right w:val="nil"/>
            </w:tcBorders>
          </w:tcPr>
          <w:p w:rsidR="005E3175" w:rsidRDefault="00D3356E" w:rsidP="0048714C">
            <w:pPr>
              <w:spacing w:after="0" w:line="259" w:lineRule="auto"/>
              <w:ind w:left="1" w:firstLine="0"/>
            </w:pPr>
            <w:r>
              <w:rPr>
                <w:sz w:val="20"/>
              </w:rPr>
              <w:t>Nursery</w:t>
            </w:r>
          </w:p>
        </w:tc>
        <w:tc>
          <w:tcPr>
            <w:tcW w:w="0" w:type="auto"/>
            <w:vMerge/>
            <w:tcBorders>
              <w:top w:val="nil"/>
              <w:left w:val="nil"/>
              <w:bottom w:val="nil"/>
              <w:right w:val="dashed" w:sz="4" w:space="0" w:color="000000"/>
            </w:tcBorders>
          </w:tcPr>
          <w:p w:rsidR="005E3175" w:rsidRDefault="005E3175" w:rsidP="0048714C">
            <w:pPr>
              <w:spacing w:after="160" w:line="259" w:lineRule="auto"/>
              <w:ind w:left="0" w:firstLine="0"/>
            </w:pPr>
          </w:p>
        </w:tc>
        <w:tc>
          <w:tcPr>
            <w:tcW w:w="2520" w:type="dxa"/>
            <w:tcBorders>
              <w:top w:val="nil"/>
              <w:left w:val="dashed" w:sz="4" w:space="0" w:color="000000"/>
              <w:bottom w:val="nil"/>
              <w:right w:val="nil"/>
            </w:tcBorders>
          </w:tcPr>
          <w:p w:rsidR="005E3175" w:rsidRDefault="00D3356E" w:rsidP="0048714C">
            <w:pPr>
              <w:spacing w:after="0" w:line="259" w:lineRule="auto"/>
              <w:ind w:left="0" w:firstLine="0"/>
            </w:pPr>
            <w:r>
              <w:rPr>
                <w:sz w:val="20"/>
              </w:rPr>
              <w:t>Other</w:t>
            </w:r>
          </w:p>
        </w:tc>
        <w:tc>
          <w:tcPr>
            <w:tcW w:w="0" w:type="auto"/>
            <w:vMerge/>
            <w:tcBorders>
              <w:top w:val="nil"/>
              <w:left w:val="nil"/>
              <w:bottom w:val="nil"/>
              <w:right w:val="nil"/>
            </w:tcBorders>
          </w:tcPr>
          <w:p w:rsidR="005E3175" w:rsidRDefault="005E3175" w:rsidP="0048714C">
            <w:pPr>
              <w:spacing w:after="160" w:line="259" w:lineRule="auto"/>
              <w:ind w:left="0" w:firstLine="0"/>
            </w:pPr>
          </w:p>
        </w:tc>
        <w:tc>
          <w:tcPr>
            <w:tcW w:w="1649" w:type="dxa"/>
            <w:tcBorders>
              <w:top w:val="nil"/>
              <w:left w:val="nil"/>
              <w:bottom w:val="nil"/>
              <w:right w:val="single" w:sz="6" w:space="0" w:color="000000"/>
            </w:tcBorders>
          </w:tcPr>
          <w:p w:rsidR="005E3175" w:rsidRDefault="00D3356E" w:rsidP="0048714C">
            <w:pPr>
              <w:spacing w:after="0" w:line="259" w:lineRule="auto"/>
              <w:ind w:left="0" w:firstLine="0"/>
            </w:pPr>
            <w:r>
              <w:rPr>
                <w:sz w:val="20"/>
              </w:rPr>
              <w:t>Tel:</w:t>
            </w:r>
          </w:p>
        </w:tc>
      </w:tr>
      <w:tr w:rsidR="005E3175">
        <w:trPr>
          <w:trHeight w:val="327"/>
        </w:trPr>
        <w:tc>
          <w:tcPr>
            <w:tcW w:w="3210" w:type="dxa"/>
            <w:tcBorders>
              <w:top w:val="nil"/>
              <w:left w:val="single" w:sz="6" w:space="0" w:color="000000"/>
              <w:bottom w:val="single" w:sz="6" w:space="0" w:color="000000"/>
              <w:right w:val="nil"/>
            </w:tcBorders>
            <w:shd w:val="clear" w:color="auto" w:fill="FFFFFF"/>
          </w:tcPr>
          <w:p w:rsidR="005E3175" w:rsidRDefault="00D3356E" w:rsidP="0048714C">
            <w:pPr>
              <w:spacing w:after="0" w:line="259" w:lineRule="auto"/>
              <w:ind w:left="1" w:firstLine="0"/>
            </w:pPr>
            <w:r>
              <w:rPr>
                <w:sz w:val="20"/>
              </w:rPr>
              <w:t>Education Psychologist</w:t>
            </w:r>
          </w:p>
        </w:tc>
        <w:tc>
          <w:tcPr>
            <w:tcW w:w="0" w:type="auto"/>
            <w:vMerge/>
            <w:tcBorders>
              <w:top w:val="nil"/>
              <w:left w:val="nil"/>
              <w:bottom w:val="single" w:sz="6" w:space="0" w:color="000000"/>
              <w:right w:val="dashed" w:sz="4" w:space="0" w:color="000000"/>
            </w:tcBorders>
          </w:tcPr>
          <w:p w:rsidR="005E3175" w:rsidRDefault="005E3175" w:rsidP="0048714C">
            <w:pPr>
              <w:spacing w:after="160" w:line="259" w:lineRule="auto"/>
              <w:ind w:left="0" w:firstLine="0"/>
            </w:pPr>
          </w:p>
        </w:tc>
        <w:tc>
          <w:tcPr>
            <w:tcW w:w="2520" w:type="dxa"/>
            <w:tcBorders>
              <w:top w:val="nil"/>
              <w:left w:val="dashed" w:sz="4" w:space="0" w:color="000000"/>
              <w:bottom w:val="single" w:sz="6" w:space="0" w:color="000000"/>
              <w:right w:val="nil"/>
            </w:tcBorders>
            <w:shd w:val="clear" w:color="auto" w:fill="FFFFFF"/>
          </w:tcPr>
          <w:p w:rsidR="005E3175" w:rsidRDefault="005E3175" w:rsidP="0048714C">
            <w:pPr>
              <w:spacing w:after="0" w:line="259" w:lineRule="auto"/>
              <w:ind w:left="0" w:firstLine="0"/>
            </w:pPr>
          </w:p>
        </w:tc>
        <w:tc>
          <w:tcPr>
            <w:tcW w:w="0" w:type="auto"/>
            <w:vMerge/>
            <w:tcBorders>
              <w:top w:val="nil"/>
              <w:left w:val="nil"/>
              <w:bottom w:val="single" w:sz="6" w:space="0" w:color="000000"/>
              <w:right w:val="nil"/>
            </w:tcBorders>
          </w:tcPr>
          <w:p w:rsidR="005E3175" w:rsidRDefault="005E3175" w:rsidP="0048714C">
            <w:pPr>
              <w:spacing w:after="160" w:line="259" w:lineRule="auto"/>
              <w:ind w:left="0" w:firstLine="0"/>
            </w:pPr>
          </w:p>
        </w:tc>
        <w:tc>
          <w:tcPr>
            <w:tcW w:w="1649" w:type="dxa"/>
            <w:tcBorders>
              <w:top w:val="nil"/>
              <w:left w:val="nil"/>
              <w:bottom w:val="single" w:sz="6" w:space="0" w:color="000000"/>
              <w:right w:val="single" w:sz="6" w:space="0" w:color="000000"/>
            </w:tcBorders>
            <w:shd w:val="clear" w:color="auto" w:fill="FFFFFF"/>
          </w:tcPr>
          <w:p w:rsidR="005E3175" w:rsidRDefault="00D3356E" w:rsidP="0048714C">
            <w:pPr>
              <w:spacing w:after="0" w:line="259" w:lineRule="auto"/>
              <w:ind w:left="0" w:firstLine="0"/>
            </w:pPr>
            <w:r>
              <w:rPr>
                <w:sz w:val="20"/>
              </w:rPr>
              <w:t>Tel:</w:t>
            </w:r>
          </w:p>
        </w:tc>
      </w:tr>
    </w:tbl>
    <w:p w:rsidR="005E3175" w:rsidRDefault="005E3175" w:rsidP="0048714C">
      <w:pPr>
        <w:spacing w:after="0" w:line="259" w:lineRule="auto"/>
        <w:ind w:left="0" w:firstLine="0"/>
      </w:pPr>
    </w:p>
    <w:tbl>
      <w:tblPr>
        <w:tblStyle w:val="TableGrid"/>
        <w:tblW w:w="10322" w:type="dxa"/>
        <w:tblInd w:w="-480" w:type="dxa"/>
        <w:tblCellMar>
          <w:top w:w="6" w:type="dxa"/>
          <w:right w:w="115" w:type="dxa"/>
        </w:tblCellMar>
        <w:tblLook w:val="04A0" w:firstRow="1" w:lastRow="0" w:firstColumn="1" w:lastColumn="0" w:noHBand="0" w:noVBand="1"/>
      </w:tblPr>
      <w:tblGrid>
        <w:gridCol w:w="7669"/>
        <w:gridCol w:w="2653"/>
      </w:tblGrid>
      <w:tr w:rsidR="005E3175">
        <w:trPr>
          <w:trHeight w:val="355"/>
        </w:trPr>
        <w:tc>
          <w:tcPr>
            <w:tcW w:w="7669" w:type="dxa"/>
            <w:tcBorders>
              <w:top w:val="single" w:sz="4" w:space="0" w:color="000000"/>
              <w:left w:val="single" w:sz="4" w:space="0" w:color="000000"/>
              <w:bottom w:val="single" w:sz="4" w:space="0" w:color="000000"/>
              <w:right w:val="nil"/>
            </w:tcBorders>
          </w:tcPr>
          <w:p w:rsidR="005E3175" w:rsidRDefault="00D3356E" w:rsidP="0048714C">
            <w:pPr>
              <w:spacing w:after="0" w:line="259" w:lineRule="auto"/>
              <w:ind w:left="108" w:firstLine="0"/>
            </w:pPr>
            <w:r>
              <w:rPr>
                <w:sz w:val="20"/>
              </w:rPr>
              <w:t>Signature of child:</w:t>
            </w:r>
          </w:p>
        </w:tc>
        <w:tc>
          <w:tcPr>
            <w:tcW w:w="2653" w:type="dxa"/>
            <w:tcBorders>
              <w:top w:val="single" w:sz="4" w:space="0" w:color="000000"/>
              <w:left w:val="nil"/>
              <w:bottom w:val="single" w:sz="4" w:space="0" w:color="000000"/>
              <w:right w:val="single" w:sz="4" w:space="0" w:color="000000"/>
            </w:tcBorders>
          </w:tcPr>
          <w:p w:rsidR="005E3175" w:rsidRDefault="00D3356E" w:rsidP="0048714C">
            <w:pPr>
              <w:spacing w:after="0" w:line="259" w:lineRule="auto"/>
              <w:ind w:left="0" w:firstLine="0"/>
            </w:pPr>
            <w:r>
              <w:rPr>
                <w:sz w:val="20"/>
              </w:rPr>
              <w:t>Date:</w:t>
            </w:r>
          </w:p>
        </w:tc>
      </w:tr>
      <w:tr w:rsidR="005E3175">
        <w:trPr>
          <w:trHeight w:val="192"/>
        </w:trPr>
        <w:tc>
          <w:tcPr>
            <w:tcW w:w="7669" w:type="dxa"/>
            <w:tcBorders>
              <w:top w:val="single" w:sz="4" w:space="0" w:color="000000"/>
              <w:left w:val="nil"/>
              <w:bottom w:val="single" w:sz="4" w:space="0" w:color="000000"/>
              <w:right w:val="nil"/>
            </w:tcBorders>
          </w:tcPr>
          <w:p w:rsidR="005E3175" w:rsidRDefault="005E3175" w:rsidP="0048714C">
            <w:pPr>
              <w:spacing w:after="0" w:line="259" w:lineRule="auto"/>
              <w:ind w:left="480" w:firstLine="0"/>
            </w:pPr>
          </w:p>
        </w:tc>
        <w:tc>
          <w:tcPr>
            <w:tcW w:w="2653" w:type="dxa"/>
            <w:tcBorders>
              <w:top w:val="single" w:sz="4" w:space="0" w:color="000000"/>
              <w:left w:val="nil"/>
              <w:bottom w:val="single" w:sz="4" w:space="0" w:color="000000"/>
              <w:right w:val="nil"/>
            </w:tcBorders>
          </w:tcPr>
          <w:p w:rsidR="005E3175" w:rsidRDefault="005E3175" w:rsidP="0048714C">
            <w:pPr>
              <w:spacing w:after="160" w:line="259" w:lineRule="auto"/>
              <w:ind w:left="0" w:firstLine="0"/>
            </w:pPr>
          </w:p>
        </w:tc>
      </w:tr>
      <w:tr w:rsidR="005E3175">
        <w:trPr>
          <w:trHeight w:val="355"/>
        </w:trPr>
        <w:tc>
          <w:tcPr>
            <w:tcW w:w="7669" w:type="dxa"/>
            <w:tcBorders>
              <w:top w:val="single" w:sz="4" w:space="0" w:color="000000"/>
              <w:left w:val="single" w:sz="4" w:space="0" w:color="000000"/>
              <w:bottom w:val="single" w:sz="4" w:space="0" w:color="000000"/>
              <w:right w:val="nil"/>
            </w:tcBorders>
          </w:tcPr>
          <w:p w:rsidR="005E3175" w:rsidRDefault="00D3356E" w:rsidP="0048714C">
            <w:pPr>
              <w:spacing w:after="0" w:line="259" w:lineRule="auto"/>
              <w:ind w:left="108" w:firstLine="0"/>
            </w:pPr>
            <w:r>
              <w:rPr>
                <w:sz w:val="20"/>
              </w:rPr>
              <w:t>Signature of parent:</w:t>
            </w:r>
          </w:p>
        </w:tc>
        <w:tc>
          <w:tcPr>
            <w:tcW w:w="2653" w:type="dxa"/>
            <w:tcBorders>
              <w:top w:val="single" w:sz="4" w:space="0" w:color="000000"/>
              <w:left w:val="nil"/>
              <w:bottom w:val="single" w:sz="4" w:space="0" w:color="000000"/>
              <w:right w:val="single" w:sz="4" w:space="0" w:color="000000"/>
            </w:tcBorders>
          </w:tcPr>
          <w:p w:rsidR="005E3175" w:rsidRDefault="00D3356E" w:rsidP="0048714C">
            <w:pPr>
              <w:spacing w:after="0" w:line="259" w:lineRule="auto"/>
              <w:ind w:left="0" w:firstLine="0"/>
            </w:pPr>
            <w:r>
              <w:rPr>
                <w:sz w:val="20"/>
              </w:rPr>
              <w:t>Date:</w:t>
            </w:r>
          </w:p>
        </w:tc>
      </w:tr>
      <w:tr w:rsidR="005E3175">
        <w:trPr>
          <w:trHeight w:val="194"/>
        </w:trPr>
        <w:tc>
          <w:tcPr>
            <w:tcW w:w="7669" w:type="dxa"/>
            <w:tcBorders>
              <w:top w:val="single" w:sz="4" w:space="0" w:color="000000"/>
              <w:left w:val="nil"/>
              <w:bottom w:val="single" w:sz="4" w:space="0" w:color="000000"/>
              <w:right w:val="nil"/>
            </w:tcBorders>
          </w:tcPr>
          <w:p w:rsidR="005E3175" w:rsidRDefault="005E3175" w:rsidP="0048714C">
            <w:pPr>
              <w:spacing w:after="0" w:line="259" w:lineRule="auto"/>
              <w:ind w:left="480" w:firstLine="0"/>
            </w:pPr>
          </w:p>
        </w:tc>
        <w:tc>
          <w:tcPr>
            <w:tcW w:w="2653" w:type="dxa"/>
            <w:tcBorders>
              <w:top w:val="single" w:sz="4" w:space="0" w:color="000000"/>
              <w:left w:val="nil"/>
              <w:bottom w:val="single" w:sz="4" w:space="0" w:color="000000"/>
              <w:right w:val="nil"/>
            </w:tcBorders>
          </w:tcPr>
          <w:p w:rsidR="005E3175" w:rsidRDefault="005E3175" w:rsidP="0048714C">
            <w:pPr>
              <w:spacing w:after="160" w:line="259" w:lineRule="auto"/>
              <w:ind w:left="0" w:firstLine="0"/>
            </w:pPr>
          </w:p>
        </w:tc>
      </w:tr>
      <w:tr w:rsidR="005E3175">
        <w:trPr>
          <w:trHeight w:val="701"/>
        </w:trPr>
        <w:tc>
          <w:tcPr>
            <w:tcW w:w="7669" w:type="dxa"/>
            <w:tcBorders>
              <w:top w:val="single" w:sz="4" w:space="0" w:color="000000"/>
              <w:left w:val="single" w:sz="4" w:space="0" w:color="000000"/>
              <w:bottom w:val="single" w:sz="4" w:space="0" w:color="000000"/>
              <w:right w:val="nil"/>
            </w:tcBorders>
          </w:tcPr>
          <w:p w:rsidR="005E3175" w:rsidRDefault="00D3356E" w:rsidP="0048714C">
            <w:pPr>
              <w:spacing w:after="98" w:line="259" w:lineRule="auto"/>
              <w:ind w:left="108" w:firstLine="0"/>
            </w:pPr>
            <w:r>
              <w:rPr>
                <w:sz w:val="20"/>
              </w:rPr>
              <w:t>Name of worker completing this referral:</w:t>
            </w:r>
          </w:p>
          <w:p w:rsidR="005E3175" w:rsidRDefault="00D3356E" w:rsidP="0048714C">
            <w:pPr>
              <w:spacing w:after="0" w:line="259" w:lineRule="auto"/>
              <w:ind w:left="108" w:firstLine="0"/>
            </w:pPr>
            <w:r>
              <w:rPr>
                <w:sz w:val="20"/>
              </w:rPr>
              <w:t>Agency:</w:t>
            </w:r>
          </w:p>
        </w:tc>
        <w:tc>
          <w:tcPr>
            <w:tcW w:w="2653" w:type="dxa"/>
            <w:tcBorders>
              <w:top w:val="single" w:sz="4" w:space="0" w:color="000000"/>
              <w:left w:val="nil"/>
              <w:bottom w:val="single" w:sz="4" w:space="0" w:color="000000"/>
              <w:right w:val="single" w:sz="4" w:space="0" w:color="000000"/>
            </w:tcBorders>
          </w:tcPr>
          <w:p w:rsidR="005E3175" w:rsidRDefault="00D3356E" w:rsidP="0048714C">
            <w:pPr>
              <w:spacing w:after="0" w:line="259" w:lineRule="auto"/>
              <w:ind w:left="0" w:firstLine="0"/>
            </w:pPr>
            <w:r>
              <w:rPr>
                <w:sz w:val="20"/>
              </w:rPr>
              <w:t>Date:</w:t>
            </w:r>
          </w:p>
        </w:tc>
      </w:tr>
      <w:tr w:rsidR="005E3175">
        <w:trPr>
          <w:trHeight w:val="194"/>
        </w:trPr>
        <w:tc>
          <w:tcPr>
            <w:tcW w:w="7669" w:type="dxa"/>
            <w:tcBorders>
              <w:top w:val="single" w:sz="4" w:space="0" w:color="000000"/>
              <w:left w:val="nil"/>
              <w:bottom w:val="single" w:sz="4" w:space="0" w:color="000000"/>
              <w:right w:val="nil"/>
            </w:tcBorders>
          </w:tcPr>
          <w:p w:rsidR="005E3175" w:rsidRDefault="005E3175" w:rsidP="0048714C">
            <w:pPr>
              <w:spacing w:after="0" w:line="259" w:lineRule="auto"/>
              <w:ind w:left="480" w:firstLine="0"/>
            </w:pPr>
          </w:p>
        </w:tc>
        <w:tc>
          <w:tcPr>
            <w:tcW w:w="2653" w:type="dxa"/>
            <w:tcBorders>
              <w:top w:val="single" w:sz="4" w:space="0" w:color="000000"/>
              <w:left w:val="nil"/>
              <w:bottom w:val="single" w:sz="4" w:space="0" w:color="000000"/>
              <w:right w:val="nil"/>
            </w:tcBorders>
          </w:tcPr>
          <w:p w:rsidR="005E3175" w:rsidRDefault="005E3175" w:rsidP="0048714C">
            <w:pPr>
              <w:spacing w:after="160" w:line="259" w:lineRule="auto"/>
              <w:ind w:left="0" w:firstLine="0"/>
            </w:pPr>
          </w:p>
        </w:tc>
      </w:tr>
      <w:tr w:rsidR="005E3175">
        <w:trPr>
          <w:trHeight w:val="1044"/>
        </w:trPr>
        <w:tc>
          <w:tcPr>
            <w:tcW w:w="7669" w:type="dxa"/>
            <w:tcBorders>
              <w:top w:val="single" w:sz="4" w:space="0" w:color="000000"/>
              <w:left w:val="single" w:sz="4" w:space="0" w:color="000000"/>
              <w:bottom w:val="single" w:sz="4" w:space="0" w:color="000000"/>
              <w:right w:val="nil"/>
            </w:tcBorders>
          </w:tcPr>
          <w:p w:rsidR="005E3175" w:rsidRDefault="00D3356E" w:rsidP="0048714C">
            <w:pPr>
              <w:spacing w:after="98" w:line="259" w:lineRule="auto"/>
              <w:ind w:left="108" w:firstLine="0"/>
            </w:pPr>
            <w:r>
              <w:rPr>
                <w:sz w:val="20"/>
              </w:rPr>
              <w:t>SSD Receiving Worker:</w:t>
            </w:r>
          </w:p>
          <w:p w:rsidR="005E3175" w:rsidRDefault="00D3356E" w:rsidP="0048714C">
            <w:pPr>
              <w:spacing w:after="96" w:line="259" w:lineRule="auto"/>
              <w:ind w:left="108" w:firstLine="0"/>
            </w:pPr>
            <w:r>
              <w:rPr>
                <w:sz w:val="20"/>
              </w:rPr>
              <w:t>Team:</w:t>
            </w:r>
          </w:p>
          <w:p w:rsidR="005E3175" w:rsidRDefault="00D3356E" w:rsidP="0048714C">
            <w:pPr>
              <w:spacing w:after="0" w:line="259" w:lineRule="auto"/>
              <w:ind w:left="108" w:firstLine="0"/>
            </w:pPr>
            <w:r>
              <w:rPr>
                <w:sz w:val="20"/>
              </w:rPr>
              <w:t>Time:</w:t>
            </w:r>
          </w:p>
        </w:tc>
        <w:tc>
          <w:tcPr>
            <w:tcW w:w="2653" w:type="dxa"/>
            <w:tcBorders>
              <w:top w:val="single" w:sz="4" w:space="0" w:color="000000"/>
              <w:left w:val="nil"/>
              <w:bottom w:val="single" w:sz="4" w:space="0" w:color="000000"/>
              <w:right w:val="single" w:sz="4" w:space="0" w:color="000000"/>
            </w:tcBorders>
          </w:tcPr>
          <w:p w:rsidR="005E3175" w:rsidRDefault="00D3356E" w:rsidP="0048714C">
            <w:pPr>
              <w:spacing w:after="0" w:line="259" w:lineRule="auto"/>
              <w:ind w:left="0" w:firstLine="0"/>
            </w:pPr>
            <w:r>
              <w:rPr>
                <w:sz w:val="20"/>
              </w:rPr>
              <w:t>Date:</w:t>
            </w:r>
          </w:p>
        </w:tc>
      </w:tr>
    </w:tbl>
    <w:p w:rsidR="005E3175" w:rsidRDefault="005E3175" w:rsidP="0048714C">
      <w:pPr>
        <w:spacing w:after="0" w:line="259" w:lineRule="auto"/>
        <w:ind w:left="0" w:firstLine="0"/>
      </w:pPr>
    </w:p>
    <w:p w:rsidR="005E3175" w:rsidRDefault="005E3175" w:rsidP="0048714C">
      <w:pPr>
        <w:spacing w:after="0" w:line="259" w:lineRule="auto"/>
        <w:ind w:left="0" w:firstLine="0"/>
      </w:pPr>
    </w:p>
    <w:tbl>
      <w:tblPr>
        <w:tblStyle w:val="TableGrid"/>
        <w:tblW w:w="10322" w:type="dxa"/>
        <w:tblInd w:w="-480" w:type="dxa"/>
        <w:tblCellMar>
          <w:top w:w="9" w:type="dxa"/>
          <w:left w:w="108" w:type="dxa"/>
          <w:bottom w:w="8" w:type="dxa"/>
          <w:right w:w="115" w:type="dxa"/>
        </w:tblCellMar>
        <w:tblLook w:val="04A0" w:firstRow="1" w:lastRow="0" w:firstColumn="1" w:lastColumn="0" w:noHBand="0" w:noVBand="1"/>
      </w:tblPr>
      <w:tblGrid>
        <w:gridCol w:w="5641"/>
        <w:gridCol w:w="4681"/>
      </w:tblGrid>
      <w:tr w:rsidR="005E3175">
        <w:trPr>
          <w:trHeight w:val="2290"/>
        </w:trPr>
        <w:tc>
          <w:tcPr>
            <w:tcW w:w="5641" w:type="dxa"/>
            <w:tcBorders>
              <w:top w:val="single" w:sz="4" w:space="0" w:color="000000"/>
              <w:left w:val="single" w:sz="4" w:space="0" w:color="000000"/>
              <w:bottom w:val="single" w:sz="4" w:space="0" w:color="000000"/>
              <w:right w:val="single" w:sz="4" w:space="0" w:color="000000"/>
            </w:tcBorders>
            <w:vAlign w:val="bottom"/>
          </w:tcPr>
          <w:p w:rsidR="005E3175" w:rsidRDefault="00D3356E" w:rsidP="0048714C">
            <w:pPr>
              <w:spacing w:after="42" w:line="259" w:lineRule="auto"/>
              <w:ind w:left="0" w:firstLine="0"/>
            </w:pPr>
            <w:r>
              <w:rPr>
                <w:i/>
                <w:sz w:val="20"/>
                <w:u w:val="single" w:color="000000"/>
              </w:rPr>
              <w:t>CHILDREN’S SERVICES</w:t>
            </w:r>
          </w:p>
          <w:p w:rsidR="005E3175" w:rsidRDefault="00D3356E" w:rsidP="0048714C">
            <w:pPr>
              <w:spacing w:after="0" w:line="259" w:lineRule="auto"/>
              <w:ind w:left="0" w:right="1598"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2368931</wp:posOffset>
                      </wp:positionH>
                      <wp:positionV relativeFrom="paragraph">
                        <wp:posOffset>9319</wp:posOffset>
                      </wp:positionV>
                      <wp:extent cx="124968" cy="993598"/>
                      <wp:effectExtent l="0" t="0" r="0" b="0"/>
                      <wp:wrapSquare wrapText="bothSides"/>
                      <wp:docPr id="37442" name="Group 37442"/>
                      <wp:cNvGraphicFramePr/>
                      <a:graphic xmlns:a="http://schemas.openxmlformats.org/drawingml/2006/main">
                        <a:graphicData uri="http://schemas.microsoft.com/office/word/2010/wordprocessingGroup">
                          <wpg:wgp>
                            <wpg:cNvGrpSpPr/>
                            <wpg:grpSpPr>
                              <a:xfrm>
                                <a:off x="0" y="0"/>
                                <a:ext cx="124968" cy="993598"/>
                                <a:chOff x="0" y="0"/>
                                <a:chExt cx="124968" cy="993598"/>
                              </a:xfrm>
                            </wpg:grpSpPr>
                            <wps:wsp>
                              <wps:cNvPr id="4392" name="Shape 43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00" name="Shape 4400"/>
                              <wps:cNvSpPr/>
                              <wps:spPr>
                                <a:xfrm>
                                  <a:off x="7620" y="438912"/>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07" name="Shape 4407"/>
                              <wps:cNvSpPr/>
                              <wps:spPr>
                                <a:xfrm>
                                  <a:off x="7620" y="87625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3788AFD" id="Group 37442" o:spid="_x0000_s1026" style="position:absolute;margin-left:186.55pt;margin-top:.75pt;width:9.85pt;height:78.25pt;z-index:251674624" coordsize="1249,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">
                      <v:shape id="Shape 4392" o:spid="_x0000_s1027" style="position:absolute;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FBscA&#10;AADdAAAADwAAAGRycy9kb3ducmV2LnhtbESPQWvCQBSE74L/YXmF3upuVYpNXaWtFDxZtC3N8Zl9&#10;JsHs2zS7xuivdwuCx2FmvmGm885WoqXGl441PA4UCOLMmZJzDd9fHw8TED4gG6wck4YTeZjP+r0p&#10;JsYdeU3tJuQiQtgnqKEIoU6k9FlBFv3A1cTR27nGYoiyyaVp8BjhtpJDpZ6kxZLjQoE1vReU7TcH&#10;q+F3mb6N1KJNcfezVavPv3OVbhda3991ry8gAnXhFr62l0bDePQ8hP838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8RQbHAAAA3QAAAA8AAAAAAAAAAAAAAAAAmAIAAGRy&#10;cy9kb3ducmV2LnhtbFBLBQYAAAAABAAEAPUAAACMAwAAAAA=&#10;" path="m,117348r117348,l117348,,,,,117348xe" filled="f" strokeweight=".72pt">
                        <v:path arrowok="t" textboxrect="0,0,117348,117348"/>
                      </v:shape>
                      <v:shape id="Shape 4400" o:spid="_x0000_s1028" style="position:absolute;left:76;top:4389;width:1173;height:1173;visibility:visible;mso-wrap-style:square;v-text-anchor:top" coordsize="117348,11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wIcEA&#10;AADdAAAADwAAAGRycy9kb3ducmV2LnhtbERPz2vCMBS+D/Y/hDfYbSZKGdqZFlEGOwnrRHZ8NM+2&#10;mLyUJrbdf28Owo4f3+9tOTsrRhpC51nDcqFAENfedNxoOP18vq1BhIhs0HomDX8UoCyen7aYGz/x&#10;N41VbEQK4ZCjhjbGPpcy1C05DAvfEyfu4geHMcGhkWbAKYU7K1dKvUuHHaeGFnvat1Rfq5vTMJ1/&#10;j5vDuI9mTdfquFOWbpnV+vVl3n2AiDTHf/HD/WU0ZJlK+9Ob9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TMCHBAAAA3QAAAA8AAAAAAAAAAAAAAAAAmAIAAGRycy9kb3du&#10;cmV2LnhtbFBLBQYAAAAABAAEAPUAAACGAwAAAAA=&#10;" path="m,117349r117348,l117348,,,,,117349xe" filled="f" strokeweight=".72pt">
                        <v:path arrowok="t" textboxrect="0,0,117348,117349"/>
                      </v:shape>
                      <v:shape id="Shape 4407" o:spid="_x0000_s1029" style="position:absolute;left:76;top:8762;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fMgA&#10;AADdAAAADwAAAGRycy9kb3ducmV2LnhtbESPT2vCQBTE74LfYXlCb3VXK1Wiq9RKwVNL/YM5PrPP&#10;JDT7Ns1uY9pP3y0UPA4z8xtmsepsJVpqfOlYw2ioQBBnzpScazjsX+5nIHxANlg5Jg3f5GG17PcW&#10;mBh35XdqdyEXEcI+QQ1FCHUipc8KsuiHriaO3sU1FkOUTS5Ng9cIt5UcK/UoLZYcFwqs6bmg7GP3&#10;ZTWctun6QW3aFC/Hs3p9+/yp0vNG67tB9zQHEagLt/B/e2s0TCZqC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758yAAAAN0AAAAPAAAAAAAAAAAAAAAAAJgCAABk&#10;cnMvZG93bnJldi54bWxQSwUGAAAAAAQABAD1AAAAjQMAAAAA&#10;" path="m,117348r117348,l117348,,,,,117348xe" filled="f" strokeweight=".72pt">
                        <v:path arrowok="t" textboxrect="0,0,117348,117348"/>
                      </v:shape>
                      <w10:wrap type="square"/>
                    </v:group>
                  </w:pict>
                </mc:Fallback>
              </mc:AlternateContent>
            </w:r>
            <w:r>
              <w:rPr>
                <w:sz w:val="20"/>
              </w:rPr>
              <w:t>Provision of information and advice</w:t>
            </w:r>
          </w:p>
          <w:p w:rsidR="005E3175" w:rsidRDefault="005E3175" w:rsidP="0048714C">
            <w:pPr>
              <w:spacing w:after="0" w:line="259" w:lineRule="auto"/>
              <w:ind w:left="0" w:right="1598" w:firstLine="0"/>
            </w:pPr>
          </w:p>
          <w:p w:rsidR="005E3175" w:rsidRDefault="00D3356E" w:rsidP="0048714C">
            <w:pPr>
              <w:spacing w:after="0" w:line="259" w:lineRule="auto"/>
              <w:ind w:left="0" w:right="1598" w:firstLine="0"/>
            </w:pPr>
            <w:r>
              <w:rPr>
                <w:sz w:val="20"/>
              </w:rPr>
              <w:t>Initial assessment (to be completed</w:t>
            </w:r>
          </w:p>
          <w:p w:rsidR="005E3175" w:rsidRDefault="00D3356E" w:rsidP="0048714C">
            <w:pPr>
              <w:spacing w:after="0" w:line="259" w:lineRule="auto"/>
              <w:ind w:left="0" w:right="1598" w:firstLine="0"/>
            </w:pPr>
            <w:r>
              <w:rPr>
                <w:sz w:val="20"/>
              </w:rPr>
              <w:t>within 7 working days)</w:t>
            </w:r>
          </w:p>
          <w:p w:rsidR="005E3175" w:rsidRDefault="005E3175" w:rsidP="0048714C">
            <w:pPr>
              <w:spacing w:after="0" w:line="259" w:lineRule="auto"/>
              <w:ind w:left="0" w:right="1598" w:firstLine="0"/>
            </w:pPr>
          </w:p>
          <w:p w:rsidR="005E3175" w:rsidRDefault="00D3356E" w:rsidP="0048714C">
            <w:pPr>
              <w:spacing w:after="0" w:line="259" w:lineRule="auto"/>
              <w:ind w:left="0" w:right="1598" w:firstLine="0"/>
            </w:pPr>
            <w:r>
              <w:rPr>
                <w:sz w:val="20"/>
              </w:rPr>
              <w:t>Initial Assessment Child Protection</w:t>
            </w:r>
          </w:p>
          <w:p w:rsidR="005E3175" w:rsidRDefault="00D3356E" w:rsidP="0048714C">
            <w:pPr>
              <w:spacing w:after="0" w:line="259" w:lineRule="auto"/>
              <w:ind w:left="0" w:right="1598" w:firstLine="0"/>
            </w:pPr>
            <w:r>
              <w:rPr>
                <w:sz w:val="20"/>
              </w:rPr>
              <w:t>Section 47</w:t>
            </w:r>
          </w:p>
          <w:p w:rsidR="005E3175" w:rsidRDefault="005E3175" w:rsidP="0048714C">
            <w:pPr>
              <w:spacing w:after="0" w:line="259" w:lineRule="auto"/>
              <w:ind w:left="0" w:firstLine="0"/>
            </w:pPr>
          </w:p>
        </w:tc>
        <w:tc>
          <w:tcPr>
            <w:tcW w:w="468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D3356E" w:rsidP="0048714C">
            <w:pPr>
              <w:spacing w:after="0" w:line="259" w:lineRule="auto"/>
              <w:ind w:left="0" w:right="1478"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column">
                        <wp:posOffset>1843151</wp:posOffset>
                      </wp:positionH>
                      <wp:positionV relativeFrom="paragraph">
                        <wp:posOffset>9320</wp:posOffset>
                      </wp:positionV>
                      <wp:extent cx="117348" cy="993598"/>
                      <wp:effectExtent l="0" t="0" r="0" b="0"/>
                      <wp:wrapSquare wrapText="bothSides"/>
                      <wp:docPr id="37702" name="Group 37702"/>
                      <wp:cNvGraphicFramePr/>
                      <a:graphic xmlns:a="http://schemas.openxmlformats.org/drawingml/2006/main">
                        <a:graphicData uri="http://schemas.microsoft.com/office/word/2010/wordprocessingGroup">
                          <wpg:wgp>
                            <wpg:cNvGrpSpPr/>
                            <wpg:grpSpPr>
                              <a:xfrm>
                                <a:off x="0" y="0"/>
                                <a:ext cx="117348" cy="993598"/>
                                <a:chOff x="0" y="0"/>
                                <a:chExt cx="117348" cy="993598"/>
                              </a:xfrm>
                            </wpg:grpSpPr>
                            <wps:wsp>
                              <wps:cNvPr id="4414" name="Shape 441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23" name="Shape 4423"/>
                              <wps:cNvSpPr/>
                              <wps:spPr>
                                <a:xfrm>
                                  <a:off x="0" y="438912"/>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29" name="Shape 4429"/>
                              <wps:cNvSpPr/>
                              <wps:spPr>
                                <a:xfrm>
                                  <a:off x="0" y="876249"/>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D0E4560" id="Group 37702" o:spid="_x0000_s1026" style="position:absolute;margin-left:145.15pt;margin-top:.75pt;width:9.25pt;height:78.25pt;z-index:251675648" coordsize="1173,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">
                      <v:shape id="Shape 4414" o:spid="_x0000_s1027" style="position:absolute;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21sgA&#10;AADdAAAADwAAAGRycy9kb3ducmV2LnhtbESPQUvDQBSE70L/w/IEb2a3GkTSbou1CD1ZrJbm+Jp9&#10;TUKzb2N2TdP++q4geBxm5htmOh9sI3rqfO1YwzhRIIgLZ2ouNXx9vt0/g/AB2WDjmDScycN8NrqZ&#10;YmbciT+o34RSRAj7DDVUIbSZlL6oyKJPXEscvYPrLIYou1KaDk8Rbhv5oNSTtFhzXKiwpdeKiuPm&#10;x2rYrfLFo1r2OR62e/W+/r40+X6p9d3t8DIBEWgI/+G/9spoSNNxCr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LbWyAAAAN0AAAAPAAAAAAAAAAAAAAAAAJgCAABk&#10;cnMvZG93bnJldi54bWxQSwUGAAAAAAQABAD1AAAAjQMAAAAA&#10;" path="m,117348r117348,l117348,,,,,117348xe" filled="f" strokeweight=".72pt">
                        <v:path arrowok="t" textboxrect="0,0,117348,117348"/>
                      </v:shape>
                      <v:shape id="Shape 4423" o:spid="_x0000_s1028" style="position:absolute;top:4389;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kH8cA&#10;AADdAAAADwAAAGRycy9kb3ducmV2LnhtbESPT2vCQBTE7wW/w/IEb3XXP4ikrlIVwVOL2tIcn9ln&#10;Epp9G7PbmPbTd4VCj8PM/IZZrDpbiZYaXzrWMBoqEMSZMyXnGt5Ou8c5CB+QDVaOScM3eVgtew8L&#10;TIy78YHaY8hFhLBPUEMRQp1I6bOCLPqhq4mjd3GNxRBlk0vT4C3CbSXHSs2kxZLjQoE1bQrKPo9f&#10;VsPHPl1P1LZN8fJ+Vi+v158qPW+1HvS75ycQgbrwH/5r742G6XQ8gfu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l5B/HAAAA3QAAAA8AAAAAAAAAAAAAAAAAmAIAAGRy&#10;cy9kb3ducmV2LnhtbFBLBQYAAAAABAAEAPUAAACMAwAAAAA=&#10;" path="m,117348r117348,l117348,,,,,117348xe" filled="f" strokeweight=".72pt">
                        <v:path arrowok="t" textboxrect="0,0,117348,117348"/>
                      </v:shape>
                      <v:shape id="Shape 4429" o:spid="_x0000_s1029" style="position:absolute;top:8762;width:1173;height:1173;visibility:visible;mso-wrap-style:square;v-text-anchor:top" coordsize="117348,11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F3MMA&#10;AADdAAAADwAAAGRycy9kb3ducmV2LnhtbESPQYvCMBSE74L/ITxhb5oqZdFqFFGEPQlbl8Xjo3m2&#10;xeSlNLGt/94sLHgcZuYbZrMbrBEdtb52rGA+S0AQF07XXCr4uZymSxA+IGs0jknBkzzstuPRBjPt&#10;ev6mLg+liBD2GSqoQmgyKX1RkUU/cw1x9G6utRiibEupW+wj3Bq5SJJPabHmuFBhQ4eKinv+sAr6&#10;3+t5dewOQS/pnp/3iaFHapT6mAz7NYhAQ3iH/9tfWkGaLlbw9yY+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F3MMAAADdAAAADwAAAAAAAAAAAAAAAACYAgAAZHJzL2Rv&#10;d25yZXYueG1sUEsFBgAAAAAEAAQA9QAAAIgDAAAAAA==&#10;" path="m,117349r117348,l117348,,,,,117349xe" filled="f" strokeweight=".72pt">
                        <v:path arrowok="t" textboxrect="0,0,117348,117349"/>
                      </v:shape>
                      <w10:wrap type="square"/>
                    </v:group>
                  </w:pict>
                </mc:Fallback>
              </mc:AlternateContent>
            </w:r>
            <w:r>
              <w:rPr>
                <w:sz w:val="20"/>
              </w:rPr>
              <w:t>Referral to other agencies</w:t>
            </w:r>
          </w:p>
          <w:p w:rsidR="005E3175" w:rsidRDefault="00D3356E" w:rsidP="0048714C">
            <w:pPr>
              <w:spacing w:after="0" w:line="259" w:lineRule="auto"/>
              <w:ind w:left="0" w:right="1478" w:firstLine="0"/>
            </w:pPr>
            <w:r>
              <w:rPr>
                <w:sz w:val="20"/>
              </w:rPr>
              <w:t>(please state which)</w:t>
            </w:r>
          </w:p>
          <w:p w:rsidR="005E3175" w:rsidRDefault="005E3175" w:rsidP="0048714C">
            <w:pPr>
              <w:spacing w:after="0" w:line="259" w:lineRule="auto"/>
              <w:ind w:left="0" w:right="1478" w:firstLine="0"/>
            </w:pPr>
          </w:p>
          <w:p w:rsidR="005E3175" w:rsidRDefault="00D3356E" w:rsidP="0048714C">
            <w:pPr>
              <w:spacing w:after="0" w:line="259" w:lineRule="auto"/>
              <w:ind w:left="0" w:right="1478" w:firstLine="0"/>
            </w:pPr>
            <w:r>
              <w:rPr>
                <w:sz w:val="20"/>
              </w:rPr>
              <w:t>No further action</w:t>
            </w:r>
          </w:p>
          <w:p w:rsidR="005E3175" w:rsidRDefault="005E3175" w:rsidP="0048714C">
            <w:pPr>
              <w:spacing w:after="0" w:line="259" w:lineRule="auto"/>
              <w:ind w:left="0" w:right="1478" w:firstLine="0"/>
            </w:pPr>
          </w:p>
          <w:p w:rsidR="005E3175" w:rsidRDefault="005E3175" w:rsidP="0048714C">
            <w:pPr>
              <w:spacing w:after="18" w:line="259" w:lineRule="auto"/>
              <w:ind w:left="0" w:right="1478" w:firstLine="0"/>
            </w:pPr>
          </w:p>
          <w:p w:rsidR="005E3175" w:rsidRDefault="00D3356E" w:rsidP="0048714C">
            <w:pPr>
              <w:spacing w:after="0" w:line="259" w:lineRule="auto"/>
              <w:ind w:left="0" w:right="1478" w:firstLine="0"/>
            </w:pPr>
            <w:r>
              <w:rPr>
                <w:sz w:val="20"/>
              </w:rPr>
              <w:t>Information Only</w:t>
            </w:r>
          </w:p>
        </w:tc>
      </w:tr>
      <w:tr w:rsidR="005E3175">
        <w:trPr>
          <w:trHeight w:val="2448"/>
        </w:trPr>
        <w:tc>
          <w:tcPr>
            <w:tcW w:w="5641" w:type="dxa"/>
            <w:tcBorders>
              <w:top w:val="single" w:sz="4" w:space="0" w:color="000000"/>
              <w:left w:val="single" w:sz="4" w:space="0" w:color="000000"/>
              <w:bottom w:val="single" w:sz="4" w:space="0" w:color="000000"/>
              <w:right w:val="single" w:sz="4" w:space="0" w:color="000000"/>
            </w:tcBorders>
            <w:vAlign w:val="bottom"/>
          </w:tcPr>
          <w:p w:rsidR="005E3175" w:rsidRDefault="00D3356E" w:rsidP="0048714C">
            <w:pPr>
              <w:spacing w:after="51" w:line="259" w:lineRule="auto"/>
              <w:ind w:left="0" w:firstLine="0"/>
            </w:pPr>
            <w:r>
              <w:rPr>
                <w:i/>
              </w:rPr>
              <w:t>Allocation Date:</w:t>
            </w:r>
          </w:p>
          <w:p w:rsidR="005E3175" w:rsidRDefault="005E3175" w:rsidP="0048714C">
            <w:pPr>
              <w:spacing w:after="329" w:line="259" w:lineRule="auto"/>
              <w:ind w:left="0" w:firstLine="0"/>
            </w:pPr>
          </w:p>
          <w:p w:rsidR="005E3175" w:rsidRDefault="00D3356E" w:rsidP="0048714C">
            <w:pPr>
              <w:tabs>
                <w:tab w:val="center" w:pos="1692"/>
              </w:tabs>
              <w:spacing w:after="129" w:line="259" w:lineRule="auto"/>
              <w:ind w:left="0" w:firstLine="0"/>
            </w:pPr>
            <w:r>
              <w:rPr>
                <w:rFonts w:ascii="Times New Roman" w:eastAsia="Times New Roman" w:hAnsi="Times New Roman" w:cs="Times New Roman"/>
                <w:b/>
              </w:rPr>
              <w:t>Worker Name:</w:t>
            </w:r>
          </w:p>
          <w:p w:rsidR="005E3175" w:rsidRDefault="005E3175" w:rsidP="0048714C">
            <w:pPr>
              <w:spacing w:after="326" w:line="259" w:lineRule="auto"/>
              <w:ind w:left="0" w:firstLine="0"/>
            </w:pPr>
          </w:p>
          <w:p w:rsidR="005E3175" w:rsidRDefault="00D3356E" w:rsidP="0048714C">
            <w:pPr>
              <w:tabs>
                <w:tab w:val="center" w:pos="1692"/>
              </w:tabs>
              <w:spacing w:after="0" w:line="259" w:lineRule="auto"/>
              <w:ind w:left="0" w:firstLine="0"/>
            </w:pPr>
            <w:r>
              <w:rPr>
                <w:rFonts w:ascii="Times New Roman" w:eastAsia="Times New Roman" w:hAnsi="Times New Roman" w:cs="Times New Roman"/>
                <w:b/>
              </w:rPr>
              <w:t>NFA Date:</w:t>
            </w:r>
          </w:p>
          <w:p w:rsidR="005E3175" w:rsidRDefault="005E3175" w:rsidP="0048714C">
            <w:pPr>
              <w:spacing w:after="0" w:line="259" w:lineRule="auto"/>
              <w:ind w:left="0" w:firstLine="0"/>
            </w:pPr>
          </w:p>
        </w:tc>
        <w:tc>
          <w:tcPr>
            <w:tcW w:w="468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365" w:line="259" w:lineRule="auto"/>
              <w:ind w:left="0" w:firstLine="0"/>
            </w:pPr>
          </w:p>
          <w:p w:rsidR="005E3175" w:rsidRDefault="00D3356E" w:rsidP="0048714C">
            <w:pPr>
              <w:spacing w:after="46" w:line="259" w:lineRule="auto"/>
              <w:ind w:left="0" w:firstLine="0"/>
            </w:pPr>
            <w:r>
              <w:t>Signature of Manager</w:t>
            </w:r>
          </w:p>
          <w:p w:rsidR="005E3175" w:rsidRDefault="005E3175" w:rsidP="0048714C">
            <w:pPr>
              <w:spacing w:after="0" w:line="259" w:lineRule="auto"/>
              <w:ind w:left="0" w:firstLine="0"/>
            </w:pPr>
          </w:p>
        </w:tc>
      </w:tr>
    </w:tbl>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70789D" w:rsidP="0048714C">
      <w:pPr>
        <w:spacing w:after="0" w:line="259" w:lineRule="auto"/>
        <w:ind w:left="0" w:firstLine="0"/>
        <w:rPr>
          <w:b/>
        </w:rPr>
      </w:pPr>
      <w:r>
        <w:rPr>
          <w:b/>
        </w:rPr>
        <w:t>MORTIMER HOUSE – MASH REFERRAL</w:t>
      </w:r>
    </w:p>
    <w:p w:rsidR="0070789D" w:rsidRDefault="0070789D" w:rsidP="0048714C">
      <w:pPr>
        <w:spacing w:after="0" w:line="259" w:lineRule="auto"/>
        <w:ind w:left="0" w:firstLine="0"/>
        <w:rPr>
          <w:b/>
        </w:rPr>
      </w:pPr>
      <w:r>
        <w:rPr>
          <w:b/>
        </w:rPr>
        <w:t>FIRST INSTANCE MUST BE REFERRED TO FIRST RESPONSE HUB</w:t>
      </w:r>
    </w:p>
    <w:p w:rsidR="0070789D" w:rsidRDefault="0070789D" w:rsidP="0048714C">
      <w:pPr>
        <w:spacing w:after="0" w:line="259" w:lineRule="auto"/>
        <w:ind w:left="0" w:firstLine="0"/>
        <w:rPr>
          <w:b/>
        </w:rPr>
      </w:pPr>
      <w:r>
        <w:rPr>
          <w:b/>
        </w:rPr>
        <w:t>FORM DOWNLOADED FROM</w:t>
      </w:r>
    </w:p>
    <w:p w:rsidR="005E3175" w:rsidRDefault="00924690" w:rsidP="0048714C">
      <w:pPr>
        <w:spacing w:after="0" w:line="259" w:lineRule="auto"/>
        <w:ind w:left="0" w:firstLine="0"/>
      </w:pPr>
      <w:hyperlink r:id="rId53" w:history="1">
        <w:r w:rsidR="00C63F26" w:rsidRPr="0039197F">
          <w:rPr>
            <w:rStyle w:val="Hyperlink"/>
          </w:rPr>
          <w:t>https://www.ssscb.org.uk/wp-content/uploads/2020/04/Section-3B-Multi-Agency-Referral-Form-Staffordshire.doc</w:t>
        </w:r>
      </w:hyperlink>
      <w:r w:rsidR="00C63F26">
        <w:t xml:space="preserve"> </w:t>
      </w:r>
    </w:p>
    <w:p w:rsidR="005E3175" w:rsidRDefault="005E3175" w:rsidP="0048714C">
      <w:pPr>
        <w:spacing w:after="0" w:line="259" w:lineRule="auto"/>
        <w:ind w:left="0" w:firstLine="0"/>
      </w:pPr>
    </w:p>
    <w:tbl>
      <w:tblPr>
        <w:tblW w:w="0" w:type="auto"/>
        <w:tblLook w:val="04A0" w:firstRow="1" w:lastRow="0" w:firstColumn="1" w:lastColumn="0" w:noHBand="0" w:noVBand="1"/>
      </w:tblPr>
      <w:tblGrid>
        <w:gridCol w:w="4545"/>
        <w:gridCol w:w="4544"/>
      </w:tblGrid>
      <w:tr w:rsidR="0070789D" w:rsidRPr="0070789D" w:rsidTr="00483CA9">
        <w:tc>
          <w:tcPr>
            <w:tcW w:w="4810" w:type="dxa"/>
            <w:shd w:val="clear" w:color="auto" w:fill="auto"/>
          </w:tcPr>
          <w:p w:rsidR="0070789D" w:rsidRPr="0070789D" w:rsidRDefault="0070789D" w:rsidP="0048714C">
            <w:pPr>
              <w:spacing w:after="0" w:line="259" w:lineRule="auto"/>
              <w:ind w:left="0" w:firstLine="0"/>
              <w:rPr>
                <w:b/>
              </w:rPr>
            </w:pPr>
            <w:r w:rsidRPr="0070789D">
              <w:rPr>
                <w:b/>
                <w:noProof/>
              </w:rPr>
              <mc:AlternateContent>
                <mc:Choice Requires="wpg">
                  <w:drawing>
                    <wp:anchor distT="0" distB="0" distL="114300" distR="114300" simplePos="0" relativeHeight="251677696" behindDoc="0" locked="0" layoutInCell="1" allowOverlap="1">
                      <wp:simplePos x="0" y="0"/>
                      <wp:positionH relativeFrom="column">
                        <wp:posOffset>155575</wp:posOffset>
                      </wp:positionH>
                      <wp:positionV relativeFrom="paragraph">
                        <wp:posOffset>0</wp:posOffset>
                      </wp:positionV>
                      <wp:extent cx="1668145" cy="1454039"/>
                      <wp:effectExtent l="0" t="0" r="825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454039"/>
                                <a:chOff x="1620" y="1260"/>
                                <a:chExt cx="3420" cy="3263"/>
                              </a:xfrm>
                            </wpg:grpSpPr>
                            <pic:pic xmlns:pic="http://schemas.openxmlformats.org/drawingml/2006/picture">
                              <pic:nvPicPr>
                                <pic:cNvPr id="13" name="Picture 8" descr="SCB Log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620" y="1260"/>
                                  <a:ext cx="342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WordArt 9"/>
                              <wps:cNvSpPr txBox="1">
                                <a:spLocks noChangeArrowheads="1" noChangeShapeType="1" noTextEdit="1"/>
                              </wps:cNvSpPr>
                              <wps:spPr bwMode="auto">
                                <a:xfrm>
                                  <a:off x="1620" y="3960"/>
                                  <a:ext cx="3240" cy="563"/>
                                </a:xfrm>
                                <a:prstGeom prst="rect">
                                  <a:avLst/>
                                </a:prstGeom>
                                <a:extLst>
                                  <a:ext uri="{AF507438-7753-43E0-B8FC-AC1667EBCBE1}">
                                    <a14:hiddenEffects xmlns:a14="http://schemas.microsoft.com/office/drawing/2010/main">
                                      <a:effectLst/>
                                    </a14:hiddenEffects>
                                  </a:ext>
                                </a:extLst>
                              </wps:spPr>
                              <wps:txbx>
                                <w:txbxContent>
                                  <w:p w:rsidR="00923EBD" w:rsidRDefault="00923EBD" w:rsidP="0070789D">
                                    <w:pPr>
                                      <w:pStyle w:val="NormalWeb"/>
                                      <w:spacing w:before="0" w:beforeAutospacing="0" w:after="0" w:afterAutospacing="0"/>
                                      <w:jc w:val="center"/>
                                    </w:pPr>
                                    <w:r>
                                      <w:rPr>
                                        <w:rFonts w:ascii="Comic Sans MS" w:hAnsi="Comic Sans MS"/>
                                        <w:color w:val="DA8A3A"/>
                                        <w:sz w:val="18"/>
                                        <w:szCs w:val="18"/>
                                        <w14:textOutline w14:w="9525" w14:cap="flat" w14:cmpd="sng" w14:algn="ctr">
                                          <w14:solidFill>
                                            <w14:srgbClr w14:val="DA8A3A"/>
                                          </w14:solidFill>
                                          <w14:prstDash w14:val="solid"/>
                                          <w14:round/>
                                        </w14:textOutline>
                                      </w:rPr>
                                      <w:t>www.staffsscb.org.uk</w:t>
                                    </w:r>
                                  </w:p>
                                </w:txbxContent>
                              </wps:txbx>
                              <wps:bodyPr wrap="square" numCol="1" fromWordArt="1">
                                <a:prstTxWarp prst="textCanDown">
                                  <a:avLst>
                                    <a:gd name="adj" fmla="val 33333"/>
                                  </a:avLst>
                                </a:prstTxWarp>
                                <a:spAutoFit/>
                              </wps:bodyPr>
                            </wps:wsp>
                          </wpg:wgp>
                        </a:graphicData>
                      </a:graphic>
                      <wp14:sizeRelH relativeFrom="page">
                        <wp14:pctWidth>0</wp14:pctWidth>
                      </wp14:sizeRelH>
                      <wp14:sizeRelV relativeFrom="page">
                        <wp14:pctHeight>0</wp14:pctHeight>
                      </wp14:sizeRelV>
                    </wp:anchor>
                  </w:drawing>
                </mc:Choice>
                <mc:Fallback>
                  <w:pict>
                    <v:group id="Group 12" o:spid="_x0000_s1055" style="position:absolute;margin-left:12.25pt;margin-top:0;width:131.35pt;height:114.5pt;z-index:251677696;mso-position-horizontal-relative:text;mso-position-vertical-relative:text" coordorigin="1620,1260" coordsize="3420,3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">
                      <v:shape id="Picture 8" o:spid="_x0000_s1056" type="#_x0000_t75" alt="SCB Logo" style="position:absolute;left:1620;top:1260;width:3420;height:2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tEavAAAAA2wAAAA8AAABkcnMvZG93bnJldi54bWxET01rwkAQvQv+h2UK3symFUTSrCKVQsGT&#10;0Yu3YXeaDWZn0+wmpv/eLRS8zeN9TrmbXCtG6kPjWcFrloMg1t40XCu4nD+XGxAhIhtsPZOCXwqw&#10;285nJRbG3/lEYxVrkUI4FKjAxtgVUgZtyWHIfEecuG/fO4wJ9rU0Pd5TuGvlW56vpcOGU4PFjj4s&#10;6Vs1OAVDpY/dwe+puk5OX37qWzjaXKnFy7R/BxFpik/xv/vLpPkr+PslHS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q0Rq8AAAADbAAAADwAAAAAAAAAAAAAAAACfAgAA&#10;ZHJzL2Rvd25yZXYueG1sUEsFBgAAAAAEAAQA9wAAAIwDAAAAAA==&#10;">
                        <v:imagedata r:id="rId55" o:title="SCB Logo"/>
                      </v:shape>
                      <v:shape id="WordArt 9" o:spid="_x0000_s1057" type="#_x0000_t202" style="position:absolute;left:1620;top:3960;width:3240;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o:lock v:ext="edit" shapetype="t"/>
                        <v:textbox style="mso-fit-shape-to-text:t">
                          <w:txbxContent>
                            <w:p w:rsidR="00923EBD" w:rsidRDefault="00923EBD" w:rsidP="0070789D">
                              <w:pPr>
                                <w:pStyle w:val="NormalWeb"/>
                                <w:spacing w:before="0" w:beforeAutospacing="0" w:after="0" w:afterAutospacing="0"/>
                                <w:jc w:val="center"/>
                              </w:pPr>
                              <w:r>
                                <w:rPr>
                                  <w:rFonts w:ascii="Comic Sans MS" w:hAnsi="Comic Sans MS"/>
                                  <w:color w:val="DA8A3A"/>
                                  <w:sz w:val="18"/>
                                  <w:szCs w:val="18"/>
                                  <w14:textOutline w14:w="9525" w14:cap="flat" w14:cmpd="sng" w14:algn="ctr">
                                    <w14:solidFill>
                                      <w14:srgbClr w14:val="DA8A3A"/>
                                    </w14:solidFill>
                                    <w14:prstDash w14:val="solid"/>
                                    <w14:round/>
                                  </w14:textOutline>
                                </w:rPr>
                                <w:t>www.staffsscb.org.uk</w:t>
                              </w:r>
                            </w:p>
                          </w:txbxContent>
                        </v:textbox>
                      </v:shape>
                    </v:group>
                  </w:pict>
                </mc:Fallback>
              </mc:AlternateContent>
            </w:r>
          </w:p>
        </w:tc>
        <w:tc>
          <w:tcPr>
            <w:tcW w:w="4810" w:type="dxa"/>
            <w:shd w:val="clear" w:color="auto" w:fill="auto"/>
          </w:tcPr>
          <w:p w:rsidR="0070789D" w:rsidRPr="0070789D" w:rsidRDefault="0070789D" w:rsidP="0048714C">
            <w:pPr>
              <w:spacing w:after="0" w:line="259" w:lineRule="auto"/>
              <w:ind w:left="0" w:firstLine="0"/>
              <w:rPr>
                <w:b/>
              </w:rPr>
            </w:pPr>
          </w:p>
        </w:tc>
      </w:tr>
    </w:tbl>
    <w:p w:rsidR="0070789D" w:rsidRPr="0070789D" w:rsidRDefault="0070789D" w:rsidP="0048714C">
      <w:pPr>
        <w:spacing w:after="0" w:line="259" w:lineRule="auto"/>
        <w:ind w:left="0" w:firstLine="0"/>
        <w:rPr>
          <w:b/>
        </w:rPr>
      </w:pPr>
      <w:r w:rsidRPr="0070789D">
        <w:rPr>
          <w:b/>
          <w:noProof/>
        </w:rPr>
        <w:drawing>
          <wp:inline distT="0" distB="0" distL="0" distR="0">
            <wp:extent cx="1962150"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2150" cy="1295400"/>
                    </a:xfrm>
                    <a:prstGeom prst="rect">
                      <a:avLst/>
                    </a:prstGeom>
                    <a:noFill/>
                  </pic:spPr>
                </pic:pic>
              </a:graphicData>
            </a:graphic>
          </wp:inline>
        </w:drawing>
      </w: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r w:rsidRPr="0070789D">
        <w:rPr>
          <w:b/>
        </w:rPr>
        <w:t>SECTION Staffs 3B / SOT C09</w:t>
      </w: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u w:val="single"/>
        </w:rPr>
      </w:pPr>
      <w:r w:rsidRPr="0070789D">
        <w:rPr>
          <w:b/>
          <w:u w:val="single"/>
        </w:rPr>
        <w:t>Multi-Agency Confirmation of Referral to</w:t>
      </w:r>
    </w:p>
    <w:p w:rsidR="0070789D" w:rsidRPr="0070789D" w:rsidRDefault="0070789D" w:rsidP="0048714C">
      <w:pPr>
        <w:spacing w:after="0" w:line="259" w:lineRule="auto"/>
        <w:ind w:left="0" w:firstLine="0"/>
        <w:rPr>
          <w:b/>
          <w:u w:val="single"/>
        </w:rPr>
      </w:pPr>
    </w:p>
    <w:p w:rsidR="0070789D" w:rsidRPr="0070789D" w:rsidRDefault="0070789D" w:rsidP="0048714C">
      <w:pPr>
        <w:spacing w:after="0" w:line="259" w:lineRule="auto"/>
        <w:ind w:left="0" w:firstLine="0"/>
        <w:rPr>
          <w:b/>
          <w:u w:val="single"/>
        </w:rPr>
      </w:pPr>
      <w:r w:rsidRPr="0070789D">
        <w:rPr>
          <w:b/>
          <w:u w:val="single"/>
        </w:rPr>
        <w:t>Stoke-on-Trent Children’s Social Care</w:t>
      </w:r>
    </w:p>
    <w:p w:rsidR="0070789D" w:rsidRPr="0070789D" w:rsidRDefault="0070789D" w:rsidP="0048714C">
      <w:pPr>
        <w:spacing w:after="0" w:line="259" w:lineRule="auto"/>
        <w:ind w:left="0" w:firstLine="0"/>
        <w:rPr>
          <w:b/>
          <w:u w:val="single"/>
        </w:rPr>
      </w:pPr>
    </w:p>
    <w:p w:rsidR="0070789D" w:rsidRPr="0070789D" w:rsidRDefault="0070789D" w:rsidP="0048714C">
      <w:pPr>
        <w:spacing w:after="0" w:line="259" w:lineRule="auto"/>
        <w:ind w:left="0" w:firstLine="0"/>
        <w:rPr>
          <w:b/>
          <w:u w:val="single"/>
        </w:rPr>
      </w:pPr>
      <w:r w:rsidRPr="0070789D">
        <w:rPr>
          <w:b/>
          <w:u w:val="single"/>
        </w:rPr>
        <w:t>and Staffordshire Children and Families First Response Service</w:t>
      </w: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r w:rsidRPr="0070789D">
        <w:rPr>
          <w:b/>
        </w:rPr>
        <w:t>This form should always be completed when making a referral to Stoke-on-Trent Children’s Social Care / Staffordshire Children and Families First Response Service in the MASH. This is to allow the sharing of information with other agencies.  All urgent child protection referrals should initially be made by telephone and then confirmed in writing as soon as possible, ideally within 24 hours but within a maximum timescale of 48 hours using this form.</w:t>
      </w: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r w:rsidRPr="0070789D">
        <w:rPr>
          <w:b/>
        </w:rPr>
        <w:lastRenderedPageBreak/>
        <w:t>Concerns should be discussed with the child’s parents, making them aware that a referral to Stoke-on-Trent Children’s Social Care / Staffordshire Children and Families First Response Service has been made, unless to do so would place the child at risk of significant harm, or any other individual at risk of serious harm, or lead to interference with any potential investigation. The child’s safety and well-being must be the overriding consideration in making any such decisions.</w:t>
      </w: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723"/>
        <w:gridCol w:w="108"/>
        <w:gridCol w:w="284"/>
        <w:gridCol w:w="161"/>
        <w:gridCol w:w="973"/>
        <w:gridCol w:w="850"/>
        <w:gridCol w:w="324"/>
        <w:gridCol w:w="385"/>
        <w:gridCol w:w="9"/>
        <w:gridCol w:w="10"/>
        <w:gridCol w:w="1266"/>
        <w:gridCol w:w="10"/>
        <w:gridCol w:w="548"/>
        <w:gridCol w:w="9"/>
        <w:gridCol w:w="133"/>
        <w:gridCol w:w="330"/>
        <w:gridCol w:w="1189"/>
        <w:gridCol w:w="40"/>
        <w:gridCol w:w="1040"/>
      </w:tblGrid>
      <w:tr w:rsidR="0070789D" w:rsidRPr="0070789D" w:rsidTr="0070789D">
        <w:trPr>
          <w:trHeight w:val="260"/>
        </w:trPr>
        <w:tc>
          <w:tcPr>
            <w:tcW w:w="10774" w:type="dxa"/>
            <w:gridSpan w:val="20"/>
            <w:shd w:val="clear" w:color="auto" w:fill="FFFFCC"/>
          </w:tcPr>
          <w:p w:rsidR="0070789D" w:rsidRPr="0070789D" w:rsidRDefault="0070789D" w:rsidP="0048714C">
            <w:pPr>
              <w:spacing w:after="0" w:line="259" w:lineRule="auto"/>
              <w:ind w:left="0" w:firstLine="0"/>
              <w:rPr>
                <w:b/>
                <w:u w:val="single"/>
              </w:rPr>
            </w:pPr>
            <w:r w:rsidRPr="0070789D">
              <w:rPr>
                <w:b/>
                <w:bCs/>
              </w:rPr>
              <w:t>Referrer Details</w:t>
            </w:r>
          </w:p>
        </w:tc>
      </w:tr>
      <w:tr w:rsidR="0070789D" w:rsidRPr="0070789D" w:rsidTr="0070789D">
        <w:trPr>
          <w:trHeight w:val="260"/>
        </w:trPr>
        <w:tc>
          <w:tcPr>
            <w:tcW w:w="2382" w:type="dxa"/>
            <w:shd w:val="clear" w:color="auto" w:fill="FFF3F3"/>
          </w:tcPr>
          <w:p w:rsidR="0070789D" w:rsidRPr="0070789D" w:rsidRDefault="0070789D" w:rsidP="0048714C">
            <w:pPr>
              <w:spacing w:after="0" w:line="259" w:lineRule="auto"/>
              <w:ind w:left="0" w:firstLine="0"/>
              <w:rPr>
                <w:b/>
              </w:rPr>
            </w:pPr>
            <w:r w:rsidRPr="0070789D">
              <w:rPr>
                <w:b/>
              </w:rPr>
              <w:t>Referred by:</w:t>
            </w:r>
          </w:p>
        </w:tc>
        <w:tc>
          <w:tcPr>
            <w:tcW w:w="8392" w:type="dxa"/>
            <w:gridSpan w:val="19"/>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rPr>
          <w:trHeight w:val="260"/>
        </w:trPr>
        <w:tc>
          <w:tcPr>
            <w:tcW w:w="2382" w:type="dxa"/>
            <w:shd w:val="clear" w:color="auto" w:fill="FFF3F3"/>
          </w:tcPr>
          <w:p w:rsidR="0070789D" w:rsidRPr="0070789D" w:rsidRDefault="0070789D" w:rsidP="0048714C">
            <w:pPr>
              <w:spacing w:after="0" w:line="259" w:lineRule="auto"/>
              <w:ind w:left="0" w:firstLine="0"/>
              <w:rPr>
                <w:b/>
              </w:rPr>
            </w:pPr>
            <w:r w:rsidRPr="0070789D">
              <w:rPr>
                <w:b/>
              </w:rPr>
              <w:t>Designation:</w:t>
            </w:r>
          </w:p>
        </w:tc>
        <w:tc>
          <w:tcPr>
            <w:tcW w:w="3817" w:type="dxa"/>
            <w:gridSpan w:val="9"/>
            <w:shd w:val="clear" w:color="auto" w:fill="FFFFFF"/>
          </w:tcPr>
          <w:p w:rsidR="0070789D" w:rsidRPr="0070789D" w:rsidRDefault="0070789D" w:rsidP="0048714C">
            <w:pPr>
              <w:spacing w:after="0" w:line="259" w:lineRule="auto"/>
              <w:ind w:left="0" w:firstLine="0"/>
              <w:rPr>
                <w:b/>
                <w:bCs/>
              </w:rPr>
            </w:pPr>
          </w:p>
          <w:p w:rsidR="0070789D" w:rsidRPr="0070789D" w:rsidRDefault="0070789D" w:rsidP="0048714C">
            <w:pPr>
              <w:spacing w:after="0" w:line="259" w:lineRule="auto"/>
              <w:ind w:left="0" w:firstLine="0"/>
              <w:rPr>
                <w:b/>
                <w:bCs/>
              </w:rPr>
            </w:pPr>
          </w:p>
          <w:p w:rsidR="0070789D" w:rsidRPr="0070789D" w:rsidRDefault="0070789D" w:rsidP="0048714C">
            <w:pPr>
              <w:spacing w:after="0" w:line="259" w:lineRule="auto"/>
              <w:ind w:left="0" w:firstLine="0"/>
              <w:rPr>
                <w:b/>
                <w:bCs/>
              </w:rPr>
            </w:pPr>
          </w:p>
        </w:tc>
        <w:tc>
          <w:tcPr>
            <w:tcW w:w="1276" w:type="dxa"/>
            <w:gridSpan w:val="2"/>
            <w:shd w:val="clear" w:color="auto" w:fill="FFF3F3"/>
          </w:tcPr>
          <w:p w:rsidR="0070789D" w:rsidRPr="0070789D" w:rsidRDefault="0070789D" w:rsidP="0048714C">
            <w:pPr>
              <w:spacing w:after="0" w:line="259" w:lineRule="auto"/>
              <w:ind w:left="0" w:firstLine="0"/>
              <w:rPr>
                <w:b/>
              </w:rPr>
            </w:pPr>
            <w:r w:rsidRPr="0070789D">
              <w:rPr>
                <w:b/>
              </w:rPr>
              <w:t>Agency:</w:t>
            </w:r>
          </w:p>
        </w:tc>
        <w:tc>
          <w:tcPr>
            <w:tcW w:w="3299" w:type="dxa"/>
            <w:gridSpan w:val="8"/>
            <w:shd w:val="clear" w:color="auto" w:fill="FFFFFF"/>
          </w:tcPr>
          <w:p w:rsidR="0070789D" w:rsidRPr="0070789D" w:rsidRDefault="0070789D" w:rsidP="0048714C">
            <w:pPr>
              <w:spacing w:after="0" w:line="259" w:lineRule="auto"/>
              <w:ind w:left="0" w:firstLine="0"/>
              <w:rPr>
                <w:b/>
              </w:rPr>
            </w:pPr>
          </w:p>
        </w:tc>
      </w:tr>
      <w:tr w:rsidR="0070789D" w:rsidRPr="0070789D" w:rsidTr="0070789D">
        <w:trPr>
          <w:trHeight w:val="260"/>
        </w:trPr>
        <w:tc>
          <w:tcPr>
            <w:tcW w:w="2382" w:type="dxa"/>
            <w:shd w:val="clear" w:color="auto" w:fill="FFF3F3"/>
          </w:tcPr>
          <w:p w:rsidR="0070789D" w:rsidRPr="0070789D" w:rsidRDefault="0070789D" w:rsidP="0048714C">
            <w:pPr>
              <w:spacing w:after="0" w:line="259" w:lineRule="auto"/>
              <w:ind w:left="0" w:firstLine="0"/>
              <w:rPr>
                <w:b/>
              </w:rPr>
            </w:pPr>
            <w:r w:rsidRPr="0070789D">
              <w:rPr>
                <w:b/>
              </w:rPr>
              <w:t>Referrer’s Address:</w:t>
            </w:r>
          </w:p>
        </w:tc>
        <w:tc>
          <w:tcPr>
            <w:tcW w:w="3817" w:type="dxa"/>
            <w:gridSpan w:val="9"/>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276" w:type="dxa"/>
            <w:gridSpan w:val="2"/>
            <w:shd w:val="clear" w:color="auto" w:fill="FFF3F3"/>
          </w:tcPr>
          <w:p w:rsidR="0070789D" w:rsidRPr="0070789D" w:rsidRDefault="0070789D" w:rsidP="0048714C">
            <w:pPr>
              <w:spacing w:after="0" w:line="259" w:lineRule="auto"/>
              <w:ind w:left="0" w:firstLine="0"/>
              <w:rPr>
                <w:b/>
              </w:rPr>
            </w:pPr>
            <w:r w:rsidRPr="0070789D">
              <w:rPr>
                <w:b/>
              </w:rPr>
              <w:t>Post Code:</w:t>
            </w:r>
          </w:p>
        </w:tc>
        <w:tc>
          <w:tcPr>
            <w:tcW w:w="3299" w:type="dxa"/>
            <w:gridSpan w:val="8"/>
            <w:shd w:val="clear" w:color="auto" w:fill="FFFFFF"/>
          </w:tcPr>
          <w:p w:rsidR="0070789D" w:rsidRPr="0070789D" w:rsidRDefault="0070789D" w:rsidP="0048714C">
            <w:pPr>
              <w:spacing w:after="0" w:line="259" w:lineRule="auto"/>
              <w:ind w:left="0" w:firstLine="0"/>
              <w:rPr>
                <w:b/>
              </w:rPr>
            </w:pPr>
          </w:p>
        </w:tc>
      </w:tr>
      <w:tr w:rsidR="0070789D" w:rsidRPr="0070789D" w:rsidTr="0070789D">
        <w:trPr>
          <w:trHeight w:val="260"/>
        </w:trPr>
        <w:tc>
          <w:tcPr>
            <w:tcW w:w="2382" w:type="dxa"/>
            <w:shd w:val="clear" w:color="auto" w:fill="FFF3F3"/>
          </w:tcPr>
          <w:p w:rsidR="0070789D" w:rsidRPr="0070789D" w:rsidRDefault="0070789D" w:rsidP="0048714C">
            <w:pPr>
              <w:spacing w:after="0" w:line="259" w:lineRule="auto"/>
              <w:ind w:left="0" w:firstLine="0"/>
              <w:rPr>
                <w:b/>
              </w:rPr>
            </w:pPr>
            <w:r w:rsidRPr="0070789D">
              <w:rPr>
                <w:b/>
              </w:rPr>
              <w:t>Tel. no</w:t>
            </w:r>
          </w:p>
          <w:p w:rsidR="0070789D" w:rsidRPr="0070789D" w:rsidRDefault="0070789D" w:rsidP="0048714C">
            <w:pPr>
              <w:spacing w:after="0" w:line="259" w:lineRule="auto"/>
              <w:ind w:left="0" w:firstLine="0"/>
              <w:rPr>
                <w:b/>
              </w:rPr>
            </w:pPr>
          </w:p>
        </w:tc>
        <w:tc>
          <w:tcPr>
            <w:tcW w:w="3817" w:type="dxa"/>
            <w:gridSpan w:val="9"/>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276" w:type="dxa"/>
            <w:gridSpan w:val="2"/>
            <w:shd w:val="clear" w:color="auto" w:fill="FFF3F3"/>
          </w:tcPr>
          <w:p w:rsidR="0070789D" w:rsidRPr="0070789D" w:rsidRDefault="0070789D" w:rsidP="0048714C">
            <w:pPr>
              <w:spacing w:after="0" w:line="259" w:lineRule="auto"/>
              <w:ind w:left="0" w:firstLine="0"/>
              <w:rPr>
                <w:b/>
              </w:rPr>
            </w:pPr>
            <w:r w:rsidRPr="0070789D">
              <w:rPr>
                <w:b/>
              </w:rPr>
              <w:t>Mobile no.</w:t>
            </w:r>
          </w:p>
        </w:tc>
        <w:tc>
          <w:tcPr>
            <w:tcW w:w="3299" w:type="dxa"/>
            <w:gridSpan w:val="8"/>
            <w:shd w:val="clear" w:color="auto" w:fill="FFFFFF"/>
          </w:tcPr>
          <w:p w:rsidR="0070789D" w:rsidRPr="0070789D" w:rsidRDefault="0070789D" w:rsidP="0048714C">
            <w:pPr>
              <w:spacing w:after="0" w:line="259" w:lineRule="auto"/>
              <w:ind w:left="0" w:firstLine="0"/>
              <w:rPr>
                <w:b/>
              </w:rPr>
            </w:pPr>
          </w:p>
        </w:tc>
      </w:tr>
      <w:tr w:rsidR="0070789D" w:rsidRPr="0070789D" w:rsidTr="0070789D">
        <w:trPr>
          <w:trHeight w:val="260"/>
        </w:trPr>
        <w:tc>
          <w:tcPr>
            <w:tcW w:w="2382" w:type="dxa"/>
            <w:shd w:val="clear" w:color="auto" w:fill="FFF3F3"/>
          </w:tcPr>
          <w:p w:rsidR="0070789D" w:rsidRPr="0070789D" w:rsidRDefault="0070789D" w:rsidP="0048714C">
            <w:pPr>
              <w:spacing w:after="0" w:line="259" w:lineRule="auto"/>
              <w:ind w:left="0" w:firstLine="0"/>
              <w:rPr>
                <w:b/>
              </w:rPr>
            </w:pPr>
            <w:r w:rsidRPr="0070789D">
              <w:rPr>
                <w:b/>
              </w:rPr>
              <w:t>E-mail</w:t>
            </w:r>
          </w:p>
        </w:tc>
        <w:tc>
          <w:tcPr>
            <w:tcW w:w="8392" w:type="dxa"/>
            <w:gridSpan w:val="19"/>
            <w:shd w:val="clear" w:color="auto" w:fill="auto"/>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rPr>
          <w:trHeight w:val="260"/>
        </w:trPr>
        <w:tc>
          <w:tcPr>
            <w:tcW w:w="2382" w:type="dxa"/>
            <w:shd w:val="clear" w:color="auto" w:fill="FFF3F3"/>
          </w:tcPr>
          <w:p w:rsidR="0070789D" w:rsidRPr="0070789D" w:rsidRDefault="0070789D" w:rsidP="0048714C">
            <w:pPr>
              <w:spacing w:after="0" w:line="259" w:lineRule="auto"/>
              <w:ind w:left="0" w:firstLine="0"/>
              <w:rPr>
                <w:b/>
              </w:rPr>
            </w:pPr>
            <w:r w:rsidRPr="0070789D">
              <w:rPr>
                <w:b/>
              </w:rPr>
              <w:t>Date of Referral:</w:t>
            </w:r>
          </w:p>
        </w:tc>
        <w:tc>
          <w:tcPr>
            <w:tcW w:w="3817" w:type="dxa"/>
            <w:gridSpan w:val="9"/>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276" w:type="dxa"/>
            <w:gridSpan w:val="2"/>
            <w:shd w:val="clear" w:color="auto" w:fill="FFF3F3"/>
          </w:tcPr>
          <w:p w:rsidR="0070789D" w:rsidRPr="0070789D" w:rsidRDefault="0070789D" w:rsidP="0048714C">
            <w:pPr>
              <w:spacing w:after="0" w:line="259" w:lineRule="auto"/>
              <w:ind w:left="0" w:firstLine="0"/>
              <w:rPr>
                <w:b/>
              </w:rPr>
            </w:pPr>
            <w:r w:rsidRPr="0070789D">
              <w:rPr>
                <w:b/>
              </w:rPr>
              <w:t>Time:</w:t>
            </w:r>
          </w:p>
          <w:p w:rsidR="0070789D" w:rsidRPr="0070789D" w:rsidRDefault="0070789D" w:rsidP="0048714C">
            <w:pPr>
              <w:spacing w:after="0" w:line="259" w:lineRule="auto"/>
              <w:ind w:left="0" w:firstLine="0"/>
              <w:rPr>
                <w:b/>
              </w:rPr>
            </w:pPr>
          </w:p>
        </w:tc>
        <w:tc>
          <w:tcPr>
            <w:tcW w:w="3299" w:type="dxa"/>
            <w:gridSpan w:val="8"/>
            <w:shd w:val="clear" w:color="auto" w:fill="FFFFFF"/>
          </w:tcPr>
          <w:p w:rsidR="0070789D" w:rsidRPr="0070789D" w:rsidRDefault="0070789D" w:rsidP="0048714C">
            <w:pPr>
              <w:spacing w:after="0" w:line="259" w:lineRule="auto"/>
              <w:ind w:left="0" w:firstLine="0"/>
              <w:rPr>
                <w:b/>
              </w:rPr>
            </w:pPr>
          </w:p>
        </w:tc>
      </w:tr>
      <w:tr w:rsidR="0070789D" w:rsidRPr="0070789D" w:rsidTr="0070789D">
        <w:trPr>
          <w:trHeight w:val="260"/>
        </w:trPr>
        <w:tc>
          <w:tcPr>
            <w:tcW w:w="2382" w:type="dxa"/>
            <w:shd w:val="clear" w:color="auto" w:fill="FFF3F3"/>
          </w:tcPr>
          <w:p w:rsidR="0070789D" w:rsidRPr="0070789D" w:rsidRDefault="0070789D" w:rsidP="0048714C">
            <w:pPr>
              <w:spacing w:after="0" w:line="259" w:lineRule="auto"/>
              <w:ind w:left="0" w:firstLine="0"/>
              <w:rPr>
                <w:b/>
              </w:rPr>
            </w:pPr>
            <w:r w:rsidRPr="0070789D">
              <w:rPr>
                <w:b/>
              </w:rPr>
              <w:t>Name of person receiving the referral:</w:t>
            </w:r>
          </w:p>
        </w:tc>
        <w:tc>
          <w:tcPr>
            <w:tcW w:w="8392" w:type="dxa"/>
            <w:gridSpan w:val="19"/>
            <w:shd w:val="clear" w:color="auto" w:fill="FFFFFF"/>
          </w:tcPr>
          <w:p w:rsidR="0070789D" w:rsidRPr="0070789D" w:rsidRDefault="0070789D" w:rsidP="0048714C">
            <w:pPr>
              <w:spacing w:after="0" w:line="259" w:lineRule="auto"/>
              <w:ind w:left="0" w:firstLine="0"/>
              <w:rPr>
                <w:b/>
              </w:rPr>
            </w:pPr>
          </w:p>
        </w:tc>
      </w:tr>
      <w:tr w:rsidR="0070789D" w:rsidRPr="0070789D" w:rsidTr="0070789D">
        <w:trPr>
          <w:trHeight w:val="1201"/>
        </w:trPr>
        <w:tc>
          <w:tcPr>
            <w:tcW w:w="2382" w:type="dxa"/>
            <w:shd w:val="clear" w:color="auto" w:fill="FFF3F3"/>
          </w:tcPr>
          <w:p w:rsidR="0070789D" w:rsidRPr="0070789D" w:rsidRDefault="0070789D" w:rsidP="0048714C">
            <w:pPr>
              <w:spacing w:after="0" w:line="259" w:lineRule="auto"/>
              <w:ind w:left="0" w:firstLine="0"/>
              <w:rPr>
                <w:b/>
              </w:rPr>
            </w:pPr>
            <w:r w:rsidRPr="0070789D">
              <w:rPr>
                <w:b/>
              </w:rPr>
              <w:t>Is the parent/carer aware of the referral? Please tick appropriate box</w:t>
            </w:r>
          </w:p>
        </w:tc>
        <w:tc>
          <w:tcPr>
            <w:tcW w:w="1276" w:type="dxa"/>
            <w:gridSpan w:val="4"/>
            <w:shd w:val="clear" w:color="auto" w:fill="FFF3F3"/>
          </w:tcPr>
          <w:p w:rsidR="0070789D" w:rsidRPr="0070789D" w:rsidRDefault="0070789D" w:rsidP="0048714C">
            <w:pPr>
              <w:spacing w:after="0" w:line="259" w:lineRule="auto"/>
              <w:ind w:left="0" w:firstLine="0"/>
              <w:rPr>
                <w:b/>
              </w:rPr>
            </w:pPr>
            <w:r w:rsidRPr="0070789D">
              <w:rPr>
                <w:b/>
              </w:rPr>
              <w:t>Yes</w:t>
            </w:r>
          </w:p>
        </w:tc>
        <w:tc>
          <w:tcPr>
            <w:tcW w:w="2551" w:type="dxa"/>
            <w:gridSpan w:val="6"/>
            <w:shd w:val="clear" w:color="auto" w:fill="FFFFFF"/>
          </w:tcPr>
          <w:p w:rsidR="0070789D" w:rsidRPr="0070789D" w:rsidRDefault="0070789D" w:rsidP="0048714C">
            <w:pPr>
              <w:spacing w:after="0" w:line="259" w:lineRule="auto"/>
              <w:ind w:left="0" w:firstLine="0"/>
              <w:rPr>
                <w:b/>
              </w:rPr>
            </w:pPr>
          </w:p>
        </w:tc>
        <w:tc>
          <w:tcPr>
            <w:tcW w:w="1276" w:type="dxa"/>
            <w:gridSpan w:val="2"/>
            <w:shd w:val="clear" w:color="auto" w:fill="FFF3F3"/>
          </w:tcPr>
          <w:p w:rsidR="0070789D" w:rsidRPr="0070789D" w:rsidRDefault="0070789D" w:rsidP="0048714C">
            <w:pPr>
              <w:spacing w:after="0" w:line="259" w:lineRule="auto"/>
              <w:ind w:left="0" w:firstLine="0"/>
              <w:rPr>
                <w:b/>
              </w:rPr>
            </w:pPr>
            <w:r w:rsidRPr="0070789D">
              <w:rPr>
                <w:b/>
              </w:rPr>
              <w:t>No</w:t>
            </w:r>
          </w:p>
        </w:tc>
        <w:tc>
          <w:tcPr>
            <w:tcW w:w="3289" w:type="dxa"/>
            <w:gridSpan w:val="7"/>
            <w:shd w:val="clear" w:color="auto" w:fill="FFFFFF"/>
          </w:tcPr>
          <w:p w:rsidR="0070789D" w:rsidRPr="0070789D" w:rsidRDefault="0070789D" w:rsidP="0048714C">
            <w:pPr>
              <w:spacing w:after="0" w:line="259" w:lineRule="auto"/>
              <w:ind w:left="0" w:firstLine="0"/>
              <w:rPr>
                <w:b/>
                <w:u w:val="single"/>
              </w:rPr>
            </w:pPr>
          </w:p>
        </w:tc>
      </w:tr>
      <w:tr w:rsidR="0070789D" w:rsidRPr="0070789D" w:rsidTr="0070789D">
        <w:trPr>
          <w:trHeight w:val="260"/>
        </w:trPr>
        <w:tc>
          <w:tcPr>
            <w:tcW w:w="2382" w:type="dxa"/>
            <w:shd w:val="clear" w:color="auto" w:fill="FFF3F3"/>
          </w:tcPr>
          <w:p w:rsidR="0070789D" w:rsidRPr="0070789D" w:rsidRDefault="0070789D" w:rsidP="0048714C">
            <w:pPr>
              <w:spacing w:after="0" w:line="259" w:lineRule="auto"/>
              <w:ind w:left="0" w:firstLine="0"/>
              <w:rPr>
                <w:b/>
              </w:rPr>
            </w:pPr>
            <w:r w:rsidRPr="0070789D">
              <w:rPr>
                <w:b/>
              </w:rPr>
              <w:t>Is child/young person aware of referral? Please tick appropriate box</w:t>
            </w:r>
          </w:p>
        </w:tc>
        <w:tc>
          <w:tcPr>
            <w:tcW w:w="1276" w:type="dxa"/>
            <w:gridSpan w:val="4"/>
            <w:shd w:val="clear" w:color="auto" w:fill="FFF3F3"/>
          </w:tcPr>
          <w:p w:rsidR="0070789D" w:rsidRPr="0070789D" w:rsidRDefault="0070789D" w:rsidP="0048714C">
            <w:pPr>
              <w:spacing w:after="0" w:line="259" w:lineRule="auto"/>
              <w:ind w:left="0" w:firstLine="0"/>
              <w:rPr>
                <w:b/>
              </w:rPr>
            </w:pPr>
            <w:r w:rsidRPr="0070789D">
              <w:rPr>
                <w:b/>
              </w:rPr>
              <w:t>Yes</w:t>
            </w:r>
          </w:p>
        </w:tc>
        <w:tc>
          <w:tcPr>
            <w:tcW w:w="2551" w:type="dxa"/>
            <w:gridSpan w:val="6"/>
            <w:shd w:val="clear" w:color="auto" w:fill="FFFFFF"/>
          </w:tcPr>
          <w:p w:rsidR="0070789D" w:rsidRPr="0070789D" w:rsidRDefault="0070789D" w:rsidP="0048714C">
            <w:pPr>
              <w:spacing w:after="0" w:line="259" w:lineRule="auto"/>
              <w:ind w:left="0" w:firstLine="0"/>
              <w:rPr>
                <w:b/>
              </w:rPr>
            </w:pPr>
          </w:p>
        </w:tc>
        <w:tc>
          <w:tcPr>
            <w:tcW w:w="1276" w:type="dxa"/>
            <w:gridSpan w:val="2"/>
            <w:shd w:val="clear" w:color="auto" w:fill="FFF3F3"/>
          </w:tcPr>
          <w:p w:rsidR="0070789D" w:rsidRPr="0070789D" w:rsidRDefault="0070789D" w:rsidP="0048714C">
            <w:pPr>
              <w:spacing w:after="0" w:line="259" w:lineRule="auto"/>
              <w:ind w:left="0" w:firstLine="0"/>
              <w:rPr>
                <w:b/>
              </w:rPr>
            </w:pPr>
            <w:r w:rsidRPr="0070789D">
              <w:rPr>
                <w:b/>
              </w:rPr>
              <w:t>No</w:t>
            </w:r>
          </w:p>
        </w:tc>
        <w:tc>
          <w:tcPr>
            <w:tcW w:w="3289" w:type="dxa"/>
            <w:gridSpan w:val="7"/>
            <w:shd w:val="clear" w:color="auto" w:fill="FFFFFF"/>
          </w:tcPr>
          <w:p w:rsidR="0070789D" w:rsidRPr="0070789D" w:rsidRDefault="0070789D" w:rsidP="0048714C">
            <w:pPr>
              <w:spacing w:after="0" w:line="259" w:lineRule="auto"/>
              <w:ind w:left="0" w:firstLine="0"/>
              <w:rPr>
                <w:b/>
                <w:u w:val="single"/>
              </w:rPr>
            </w:pPr>
          </w:p>
        </w:tc>
      </w:tr>
      <w:tr w:rsidR="0070789D" w:rsidRPr="0070789D" w:rsidTr="0070789D">
        <w:trPr>
          <w:trHeight w:val="260"/>
        </w:trPr>
        <w:tc>
          <w:tcPr>
            <w:tcW w:w="10774" w:type="dxa"/>
            <w:gridSpan w:val="20"/>
            <w:shd w:val="clear" w:color="auto" w:fill="FFFFCC"/>
          </w:tcPr>
          <w:p w:rsidR="0070789D" w:rsidRPr="0070789D" w:rsidRDefault="0070789D" w:rsidP="0048714C">
            <w:pPr>
              <w:spacing w:after="0" w:line="259" w:lineRule="auto"/>
              <w:ind w:left="0" w:firstLine="0"/>
              <w:rPr>
                <w:b/>
                <w:u w:val="single"/>
              </w:rPr>
            </w:pPr>
            <w:r w:rsidRPr="0070789D">
              <w:rPr>
                <w:b/>
              </w:rPr>
              <w:br w:type="page"/>
            </w:r>
            <w:r w:rsidRPr="0070789D">
              <w:rPr>
                <w:b/>
              </w:rPr>
              <w:br w:type="page"/>
              <w:t>Child/Young Person’s Details</w:t>
            </w:r>
          </w:p>
        </w:tc>
      </w:tr>
      <w:tr w:rsidR="0070789D" w:rsidRPr="0070789D" w:rsidTr="0070789D">
        <w:trPr>
          <w:trHeight w:val="527"/>
        </w:trPr>
        <w:tc>
          <w:tcPr>
            <w:tcW w:w="3213" w:type="dxa"/>
            <w:gridSpan w:val="3"/>
            <w:shd w:val="clear" w:color="auto" w:fill="F2F2F2"/>
          </w:tcPr>
          <w:p w:rsidR="0070789D" w:rsidRPr="0070789D" w:rsidRDefault="0070789D" w:rsidP="0048714C">
            <w:pPr>
              <w:spacing w:after="0" w:line="259" w:lineRule="auto"/>
              <w:ind w:left="0" w:firstLine="0"/>
              <w:rPr>
                <w:b/>
                <w:u w:val="single"/>
              </w:rPr>
            </w:pPr>
            <w:r w:rsidRPr="0070789D">
              <w:rPr>
                <w:b/>
              </w:rPr>
              <w:t>Name of the child / young person:</w:t>
            </w:r>
          </w:p>
        </w:tc>
        <w:tc>
          <w:tcPr>
            <w:tcW w:w="2977" w:type="dxa"/>
            <w:gridSpan w:val="6"/>
            <w:shd w:val="clear" w:color="auto" w:fill="auto"/>
          </w:tcPr>
          <w:p w:rsidR="0070789D" w:rsidRPr="0070789D" w:rsidRDefault="0070789D" w:rsidP="0048714C">
            <w:pPr>
              <w:spacing w:after="0" w:line="259" w:lineRule="auto"/>
              <w:ind w:left="0" w:firstLine="0"/>
              <w:rPr>
                <w:b/>
              </w:rPr>
            </w:pPr>
          </w:p>
        </w:tc>
        <w:tc>
          <w:tcPr>
            <w:tcW w:w="1985" w:type="dxa"/>
            <w:gridSpan w:val="7"/>
            <w:shd w:val="clear" w:color="auto" w:fill="F2F2F2"/>
          </w:tcPr>
          <w:p w:rsidR="0070789D" w:rsidRPr="0070789D" w:rsidRDefault="0070789D" w:rsidP="0048714C">
            <w:pPr>
              <w:spacing w:after="0" w:line="259" w:lineRule="auto"/>
              <w:ind w:left="0" w:firstLine="0"/>
              <w:rPr>
                <w:b/>
              </w:rPr>
            </w:pPr>
            <w:r w:rsidRPr="0070789D">
              <w:rPr>
                <w:b/>
              </w:rPr>
              <w:t>Known As / Aliases:</w:t>
            </w:r>
          </w:p>
        </w:tc>
        <w:tc>
          <w:tcPr>
            <w:tcW w:w="2599" w:type="dxa"/>
            <w:gridSpan w:val="4"/>
            <w:shd w:val="clear" w:color="auto" w:fill="auto"/>
          </w:tcPr>
          <w:p w:rsidR="0070789D" w:rsidRPr="0070789D" w:rsidRDefault="0070789D" w:rsidP="0048714C">
            <w:pPr>
              <w:spacing w:after="0" w:line="259" w:lineRule="auto"/>
              <w:ind w:left="0" w:firstLine="0"/>
              <w:rPr>
                <w:b/>
              </w:rPr>
            </w:pPr>
          </w:p>
        </w:tc>
      </w:tr>
      <w:tr w:rsidR="0070789D" w:rsidRPr="0070789D" w:rsidTr="0070789D">
        <w:trPr>
          <w:cantSplit/>
          <w:trHeight w:val="260"/>
        </w:trPr>
        <w:tc>
          <w:tcPr>
            <w:tcW w:w="3213" w:type="dxa"/>
            <w:gridSpan w:val="3"/>
            <w:vMerge w:val="restart"/>
            <w:shd w:val="clear" w:color="auto" w:fill="F2F2F2"/>
          </w:tcPr>
          <w:p w:rsidR="0070789D" w:rsidRPr="0070789D" w:rsidRDefault="0070789D" w:rsidP="0048714C">
            <w:pPr>
              <w:spacing w:after="0" w:line="259" w:lineRule="auto"/>
              <w:ind w:left="0" w:firstLine="0"/>
              <w:rPr>
                <w:b/>
                <w:i/>
              </w:rPr>
            </w:pPr>
            <w:r w:rsidRPr="0070789D">
              <w:rPr>
                <w:b/>
              </w:rPr>
              <w:lastRenderedPageBreak/>
              <w:t xml:space="preserve">DOB </w:t>
            </w:r>
            <w:r w:rsidRPr="0070789D">
              <w:rPr>
                <w:b/>
                <w:i/>
              </w:rPr>
              <w:t>(or expected date of delivery):</w:t>
            </w:r>
          </w:p>
          <w:p w:rsidR="0070789D" w:rsidRPr="0070789D" w:rsidRDefault="0070789D" w:rsidP="0048714C">
            <w:pPr>
              <w:spacing w:after="0" w:line="259" w:lineRule="auto"/>
              <w:ind w:left="0" w:firstLine="0"/>
              <w:rPr>
                <w:b/>
              </w:rPr>
            </w:pPr>
          </w:p>
        </w:tc>
        <w:tc>
          <w:tcPr>
            <w:tcW w:w="2977" w:type="dxa"/>
            <w:gridSpan w:val="6"/>
            <w:vMerge w:val="restart"/>
            <w:shd w:val="clear" w:color="auto" w:fill="auto"/>
          </w:tcPr>
          <w:p w:rsidR="0070789D" w:rsidRPr="0070789D" w:rsidRDefault="0070789D" w:rsidP="0048714C">
            <w:pPr>
              <w:spacing w:after="0" w:line="259" w:lineRule="auto"/>
              <w:ind w:left="0" w:firstLine="0"/>
              <w:rPr>
                <w:b/>
              </w:rPr>
            </w:pPr>
          </w:p>
        </w:tc>
        <w:tc>
          <w:tcPr>
            <w:tcW w:w="1985" w:type="dxa"/>
            <w:gridSpan w:val="7"/>
            <w:vMerge w:val="restart"/>
            <w:shd w:val="clear" w:color="auto" w:fill="F2F2F2"/>
          </w:tcPr>
          <w:p w:rsidR="0070789D" w:rsidRPr="0070789D" w:rsidRDefault="0070789D" w:rsidP="0048714C">
            <w:pPr>
              <w:spacing w:after="0" w:line="259" w:lineRule="auto"/>
              <w:ind w:left="0" w:firstLine="0"/>
              <w:rPr>
                <w:b/>
              </w:rPr>
            </w:pPr>
            <w:r w:rsidRPr="0070789D">
              <w:rPr>
                <w:b/>
              </w:rPr>
              <w:t>Gender</w:t>
            </w:r>
          </w:p>
        </w:tc>
        <w:tc>
          <w:tcPr>
            <w:tcW w:w="1519" w:type="dxa"/>
            <w:gridSpan w:val="2"/>
            <w:shd w:val="clear" w:color="auto" w:fill="F2F2F2"/>
          </w:tcPr>
          <w:p w:rsidR="0070789D" w:rsidRPr="0070789D" w:rsidRDefault="0070789D" w:rsidP="0048714C">
            <w:pPr>
              <w:spacing w:after="0" w:line="259" w:lineRule="auto"/>
              <w:ind w:left="0" w:firstLine="0"/>
              <w:rPr>
                <w:b/>
              </w:rPr>
            </w:pPr>
            <w:r w:rsidRPr="0070789D">
              <w:rPr>
                <w:b/>
              </w:rPr>
              <w:t>Male</w:t>
            </w:r>
          </w:p>
        </w:tc>
        <w:tc>
          <w:tcPr>
            <w:tcW w:w="1080" w:type="dxa"/>
            <w:gridSpan w:val="2"/>
            <w:shd w:val="clear" w:color="auto" w:fill="auto"/>
          </w:tcPr>
          <w:p w:rsidR="0070789D" w:rsidRPr="0070789D" w:rsidRDefault="0070789D" w:rsidP="0048714C">
            <w:pPr>
              <w:spacing w:after="0" w:line="259" w:lineRule="auto"/>
              <w:ind w:left="0" w:firstLine="0"/>
              <w:rPr>
                <w:b/>
              </w:rPr>
            </w:pPr>
          </w:p>
        </w:tc>
      </w:tr>
      <w:tr w:rsidR="0070789D" w:rsidRPr="0070789D" w:rsidTr="0070789D">
        <w:trPr>
          <w:cantSplit/>
          <w:trHeight w:val="260"/>
        </w:trPr>
        <w:tc>
          <w:tcPr>
            <w:tcW w:w="3213" w:type="dxa"/>
            <w:gridSpan w:val="3"/>
            <w:vMerge/>
            <w:shd w:val="clear" w:color="auto" w:fill="F2F2F2"/>
          </w:tcPr>
          <w:p w:rsidR="0070789D" w:rsidRPr="0070789D" w:rsidRDefault="0070789D" w:rsidP="0048714C">
            <w:pPr>
              <w:spacing w:after="0" w:line="259" w:lineRule="auto"/>
              <w:ind w:left="0" w:firstLine="0"/>
              <w:rPr>
                <w:b/>
              </w:rPr>
            </w:pPr>
          </w:p>
        </w:tc>
        <w:tc>
          <w:tcPr>
            <w:tcW w:w="2977" w:type="dxa"/>
            <w:gridSpan w:val="6"/>
            <w:vMerge/>
            <w:shd w:val="clear" w:color="auto" w:fill="auto"/>
          </w:tcPr>
          <w:p w:rsidR="0070789D" w:rsidRPr="0070789D" w:rsidRDefault="0070789D" w:rsidP="0048714C">
            <w:pPr>
              <w:spacing w:after="0" w:line="259" w:lineRule="auto"/>
              <w:ind w:left="0" w:firstLine="0"/>
              <w:rPr>
                <w:b/>
              </w:rPr>
            </w:pPr>
          </w:p>
        </w:tc>
        <w:tc>
          <w:tcPr>
            <w:tcW w:w="1985" w:type="dxa"/>
            <w:gridSpan w:val="7"/>
            <w:vMerge/>
            <w:shd w:val="clear" w:color="auto" w:fill="F2F2F2"/>
          </w:tcPr>
          <w:p w:rsidR="0070789D" w:rsidRPr="0070789D" w:rsidRDefault="0070789D" w:rsidP="0048714C">
            <w:pPr>
              <w:spacing w:after="0" w:line="259" w:lineRule="auto"/>
              <w:ind w:left="0" w:firstLine="0"/>
              <w:rPr>
                <w:b/>
              </w:rPr>
            </w:pPr>
          </w:p>
        </w:tc>
        <w:tc>
          <w:tcPr>
            <w:tcW w:w="1519" w:type="dxa"/>
            <w:gridSpan w:val="2"/>
            <w:shd w:val="clear" w:color="auto" w:fill="F2F2F2"/>
          </w:tcPr>
          <w:p w:rsidR="0070789D" w:rsidRPr="0070789D" w:rsidRDefault="0070789D" w:rsidP="0048714C">
            <w:pPr>
              <w:spacing w:after="0" w:line="259" w:lineRule="auto"/>
              <w:ind w:left="0" w:firstLine="0"/>
              <w:rPr>
                <w:b/>
              </w:rPr>
            </w:pPr>
            <w:r w:rsidRPr="0070789D">
              <w:rPr>
                <w:b/>
              </w:rPr>
              <w:t>Female</w:t>
            </w:r>
          </w:p>
        </w:tc>
        <w:tc>
          <w:tcPr>
            <w:tcW w:w="1080" w:type="dxa"/>
            <w:gridSpan w:val="2"/>
            <w:shd w:val="clear" w:color="auto" w:fill="auto"/>
          </w:tcPr>
          <w:p w:rsidR="0070789D" w:rsidRPr="0070789D" w:rsidRDefault="0070789D" w:rsidP="0048714C">
            <w:pPr>
              <w:spacing w:after="0" w:line="259" w:lineRule="auto"/>
              <w:ind w:left="0" w:firstLine="0"/>
              <w:rPr>
                <w:b/>
              </w:rPr>
            </w:pPr>
          </w:p>
        </w:tc>
      </w:tr>
      <w:tr w:rsidR="0070789D" w:rsidRPr="0070789D" w:rsidTr="0070789D">
        <w:trPr>
          <w:cantSplit/>
          <w:trHeight w:val="260"/>
        </w:trPr>
        <w:tc>
          <w:tcPr>
            <w:tcW w:w="3213" w:type="dxa"/>
            <w:gridSpan w:val="3"/>
            <w:vMerge/>
            <w:shd w:val="clear" w:color="auto" w:fill="F2F2F2"/>
          </w:tcPr>
          <w:p w:rsidR="0070789D" w:rsidRPr="0070789D" w:rsidRDefault="0070789D" w:rsidP="0048714C">
            <w:pPr>
              <w:spacing w:after="0" w:line="259" w:lineRule="auto"/>
              <w:ind w:left="0" w:firstLine="0"/>
              <w:rPr>
                <w:b/>
              </w:rPr>
            </w:pPr>
          </w:p>
        </w:tc>
        <w:tc>
          <w:tcPr>
            <w:tcW w:w="2977" w:type="dxa"/>
            <w:gridSpan w:val="6"/>
            <w:vMerge/>
            <w:shd w:val="clear" w:color="auto" w:fill="auto"/>
          </w:tcPr>
          <w:p w:rsidR="0070789D" w:rsidRPr="0070789D" w:rsidRDefault="0070789D" w:rsidP="0048714C">
            <w:pPr>
              <w:spacing w:after="0" w:line="259" w:lineRule="auto"/>
              <w:ind w:left="0" w:firstLine="0"/>
              <w:rPr>
                <w:b/>
              </w:rPr>
            </w:pPr>
          </w:p>
        </w:tc>
        <w:tc>
          <w:tcPr>
            <w:tcW w:w="1985" w:type="dxa"/>
            <w:gridSpan w:val="7"/>
            <w:vMerge/>
            <w:shd w:val="clear" w:color="auto" w:fill="F2F2F2"/>
          </w:tcPr>
          <w:p w:rsidR="0070789D" w:rsidRPr="0070789D" w:rsidRDefault="0070789D" w:rsidP="0048714C">
            <w:pPr>
              <w:spacing w:after="0" w:line="259" w:lineRule="auto"/>
              <w:ind w:left="0" w:firstLine="0"/>
              <w:rPr>
                <w:b/>
              </w:rPr>
            </w:pPr>
          </w:p>
        </w:tc>
        <w:tc>
          <w:tcPr>
            <w:tcW w:w="1519" w:type="dxa"/>
            <w:gridSpan w:val="2"/>
            <w:shd w:val="clear" w:color="auto" w:fill="F2F2F2"/>
          </w:tcPr>
          <w:p w:rsidR="0070789D" w:rsidRPr="0070789D" w:rsidRDefault="0070789D" w:rsidP="0048714C">
            <w:pPr>
              <w:spacing w:after="0" w:line="259" w:lineRule="auto"/>
              <w:ind w:left="0" w:firstLine="0"/>
              <w:rPr>
                <w:b/>
              </w:rPr>
            </w:pPr>
            <w:r w:rsidRPr="0070789D">
              <w:rPr>
                <w:b/>
              </w:rPr>
              <w:t>Unborn</w:t>
            </w:r>
          </w:p>
        </w:tc>
        <w:tc>
          <w:tcPr>
            <w:tcW w:w="1080" w:type="dxa"/>
            <w:gridSpan w:val="2"/>
            <w:shd w:val="clear" w:color="auto" w:fill="auto"/>
          </w:tcPr>
          <w:p w:rsidR="0070789D" w:rsidRPr="0070789D" w:rsidRDefault="0070789D" w:rsidP="0048714C">
            <w:pPr>
              <w:spacing w:after="0" w:line="259" w:lineRule="auto"/>
              <w:ind w:left="0" w:firstLine="0"/>
              <w:rPr>
                <w:b/>
              </w:rPr>
            </w:pPr>
          </w:p>
        </w:tc>
      </w:tr>
      <w:tr w:rsidR="0070789D" w:rsidRPr="0070789D" w:rsidTr="0070789D">
        <w:trPr>
          <w:trHeight w:val="695"/>
        </w:trPr>
        <w:tc>
          <w:tcPr>
            <w:tcW w:w="3213" w:type="dxa"/>
            <w:gridSpan w:val="3"/>
            <w:shd w:val="clear" w:color="auto" w:fill="F2F2F2"/>
          </w:tcPr>
          <w:p w:rsidR="0070789D" w:rsidRPr="0070789D" w:rsidRDefault="0070789D" w:rsidP="0048714C">
            <w:pPr>
              <w:spacing w:after="0" w:line="259" w:lineRule="auto"/>
              <w:ind w:left="0" w:firstLine="0"/>
              <w:rPr>
                <w:b/>
                <w:u w:val="single"/>
              </w:rPr>
            </w:pPr>
            <w:r w:rsidRPr="0070789D">
              <w:rPr>
                <w:b/>
              </w:rPr>
              <w:t xml:space="preserve">Home Address </w:t>
            </w:r>
            <w:r w:rsidRPr="0070789D">
              <w:rPr>
                <w:b/>
                <w:i/>
              </w:rPr>
              <w:t>(Inc. postcode):</w:t>
            </w:r>
          </w:p>
        </w:tc>
        <w:tc>
          <w:tcPr>
            <w:tcW w:w="7561" w:type="dxa"/>
            <w:gridSpan w:val="17"/>
            <w:shd w:val="clear" w:color="auto" w:fill="auto"/>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rPr>
          <w:trHeight w:val="695"/>
        </w:trPr>
        <w:tc>
          <w:tcPr>
            <w:tcW w:w="3213" w:type="dxa"/>
            <w:gridSpan w:val="3"/>
            <w:shd w:val="clear" w:color="auto" w:fill="F2F2F2"/>
          </w:tcPr>
          <w:p w:rsidR="0070789D" w:rsidRPr="0070789D" w:rsidRDefault="0070789D" w:rsidP="0048714C">
            <w:pPr>
              <w:spacing w:after="0" w:line="259" w:lineRule="auto"/>
              <w:ind w:left="0" w:firstLine="0"/>
              <w:rPr>
                <w:b/>
              </w:rPr>
            </w:pPr>
            <w:r w:rsidRPr="0070789D">
              <w:rPr>
                <w:b/>
              </w:rPr>
              <w:t xml:space="preserve">Tel No </w:t>
            </w:r>
            <w:r w:rsidRPr="0070789D">
              <w:rPr>
                <w:b/>
                <w:i/>
              </w:rPr>
              <w:t>(including mobile numbers)</w:t>
            </w:r>
            <w:r w:rsidRPr="0070789D">
              <w:rPr>
                <w:b/>
              </w:rPr>
              <w:t>:</w:t>
            </w:r>
          </w:p>
        </w:tc>
        <w:tc>
          <w:tcPr>
            <w:tcW w:w="7561" w:type="dxa"/>
            <w:gridSpan w:val="17"/>
            <w:shd w:val="clear" w:color="auto" w:fill="auto"/>
          </w:tcPr>
          <w:p w:rsidR="0070789D" w:rsidRPr="0070789D" w:rsidRDefault="0070789D" w:rsidP="0048714C">
            <w:pPr>
              <w:spacing w:after="0" w:line="259" w:lineRule="auto"/>
              <w:ind w:left="0" w:firstLine="0"/>
              <w:rPr>
                <w:b/>
              </w:rPr>
            </w:pPr>
          </w:p>
        </w:tc>
      </w:tr>
      <w:tr w:rsidR="0070789D" w:rsidRPr="0070789D" w:rsidTr="0070789D">
        <w:trPr>
          <w:trHeight w:val="695"/>
        </w:trPr>
        <w:tc>
          <w:tcPr>
            <w:tcW w:w="3213" w:type="dxa"/>
            <w:gridSpan w:val="3"/>
            <w:shd w:val="clear" w:color="auto" w:fill="F2F2F2"/>
          </w:tcPr>
          <w:p w:rsidR="0070789D" w:rsidRPr="0070789D" w:rsidRDefault="0070789D" w:rsidP="0048714C">
            <w:pPr>
              <w:spacing w:after="0" w:line="259" w:lineRule="auto"/>
              <w:ind w:left="0" w:firstLine="0"/>
              <w:rPr>
                <w:b/>
              </w:rPr>
            </w:pPr>
            <w:r w:rsidRPr="0070789D">
              <w:rPr>
                <w:b/>
              </w:rPr>
              <w:t xml:space="preserve">Any other known addresses </w:t>
            </w:r>
            <w:r w:rsidRPr="0070789D">
              <w:rPr>
                <w:b/>
                <w:i/>
              </w:rPr>
              <w:t>(Inc. postcode):</w:t>
            </w:r>
          </w:p>
        </w:tc>
        <w:tc>
          <w:tcPr>
            <w:tcW w:w="7561" w:type="dxa"/>
            <w:gridSpan w:val="17"/>
            <w:shd w:val="clear" w:color="auto" w:fill="auto"/>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6190" w:type="dxa"/>
            <w:gridSpan w:val="9"/>
            <w:shd w:val="clear" w:color="auto" w:fill="F2F2F2"/>
          </w:tcPr>
          <w:p w:rsidR="0070789D" w:rsidRPr="0070789D" w:rsidRDefault="0070789D" w:rsidP="0048714C">
            <w:pPr>
              <w:spacing w:after="0" w:line="259" w:lineRule="auto"/>
              <w:ind w:left="0" w:firstLine="0"/>
              <w:rPr>
                <w:b/>
              </w:rPr>
            </w:pPr>
            <w:r w:rsidRPr="0070789D">
              <w:rPr>
                <w:b/>
              </w:rPr>
              <w:t>Child / young person’s ethnicity:</w:t>
            </w:r>
          </w:p>
        </w:tc>
        <w:tc>
          <w:tcPr>
            <w:tcW w:w="4584" w:type="dxa"/>
            <w:gridSpan w:val="11"/>
            <w:shd w:val="clear" w:color="auto" w:fill="auto"/>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6190" w:type="dxa"/>
            <w:gridSpan w:val="9"/>
            <w:shd w:val="clear" w:color="auto" w:fill="F2F2F2"/>
          </w:tcPr>
          <w:p w:rsidR="0070789D" w:rsidRPr="0070789D" w:rsidRDefault="0070789D" w:rsidP="0048714C">
            <w:pPr>
              <w:spacing w:after="0" w:line="259" w:lineRule="auto"/>
              <w:ind w:left="0" w:firstLine="0"/>
              <w:rPr>
                <w:b/>
              </w:rPr>
            </w:pPr>
            <w:r w:rsidRPr="0070789D">
              <w:rPr>
                <w:b/>
              </w:rPr>
              <w:t>Child / young person’s first language:</w:t>
            </w:r>
          </w:p>
        </w:tc>
        <w:tc>
          <w:tcPr>
            <w:tcW w:w="4584" w:type="dxa"/>
            <w:gridSpan w:val="11"/>
            <w:shd w:val="clear" w:color="auto" w:fill="auto"/>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6190" w:type="dxa"/>
            <w:gridSpan w:val="9"/>
            <w:shd w:val="clear" w:color="auto" w:fill="F2F2F2"/>
          </w:tcPr>
          <w:p w:rsidR="0070789D" w:rsidRPr="0070789D" w:rsidRDefault="0070789D" w:rsidP="0048714C">
            <w:pPr>
              <w:spacing w:after="0" w:line="259" w:lineRule="auto"/>
              <w:ind w:left="0" w:firstLine="0"/>
              <w:rPr>
                <w:b/>
              </w:rPr>
            </w:pPr>
            <w:r w:rsidRPr="0070789D">
              <w:rPr>
                <w:b/>
              </w:rPr>
              <w:t>Child / young person’s religion</w:t>
            </w:r>
          </w:p>
          <w:p w:rsidR="0070789D" w:rsidRPr="0070789D" w:rsidRDefault="0070789D" w:rsidP="0048714C">
            <w:pPr>
              <w:spacing w:after="0" w:line="259" w:lineRule="auto"/>
              <w:ind w:left="0" w:firstLine="0"/>
              <w:rPr>
                <w:b/>
              </w:rPr>
            </w:pPr>
          </w:p>
        </w:tc>
        <w:tc>
          <w:tcPr>
            <w:tcW w:w="4584" w:type="dxa"/>
            <w:gridSpan w:val="11"/>
            <w:shd w:val="clear" w:color="auto" w:fill="auto"/>
          </w:tcPr>
          <w:p w:rsidR="0070789D" w:rsidRPr="0070789D" w:rsidRDefault="0070789D" w:rsidP="0048714C">
            <w:pPr>
              <w:spacing w:after="0" w:line="259" w:lineRule="auto"/>
              <w:ind w:left="0" w:firstLine="0"/>
              <w:rPr>
                <w:b/>
              </w:rPr>
            </w:pPr>
          </w:p>
        </w:tc>
      </w:tr>
      <w:tr w:rsidR="0070789D" w:rsidRPr="0070789D" w:rsidTr="0070789D">
        <w:tc>
          <w:tcPr>
            <w:tcW w:w="6190" w:type="dxa"/>
            <w:gridSpan w:val="9"/>
            <w:shd w:val="clear" w:color="auto" w:fill="F2F2F2"/>
          </w:tcPr>
          <w:p w:rsidR="0070789D" w:rsidRPr="0070789D" w:rsidRDefault="0070789D" w:rsidP="0048714C">
            <w:pPr>
              <w:spacing w:after="0" w:line="259" w:lineRule="auto"/>
              <w:ind w:left="0" w:firstLine="0"/>
              <w:rPr>
                <w:b/>
                <w:u w:val="single"/>
              </w:rPr>
            </w:pPr>
            <w:r w:rsidRPr="0070789D">
              <w:rPr>
                <w:b/>
              </w:rPr>
              <w:t>Parent / carer’s first language:</w:t>
            </w:r>
          </w:p>
          <w:p w:rsidR="0070789D" w:rsidRPr="0070789D" w:rsidRDefault="0070789D" w:rsidP="0048714C">
            <w:pPr>
              <w:spacing w:after="0" w:line="259" w:lineRule="auto"/>
              <w:ind w:left="0" w:firstLine="0"/>
              <w:rPr>
                <w:b/>
              </w:rPr>
            </w:pPr>
          </w:p>
        </w:tc>
        <w:tc>
          <w:tcPr>
            <w:tcW w:w="4584" w:type="dxa"/>
            <w:gridSpan w:val="11"/>
            <w:shd w:val="clear" w:color="auto" w:fill="auto"/>
          </w:tcPr>
          <w:p w:rsidR="0070789D" w:rsidRPr="0070789D" w:rsidRDefault="0070789D" w:rsidP="0048714C">
            <w:pPr>
              <w:spacing w:after="0" w:line="259" w:lineRule="auto"/>
              <w:ind w:left="0" w:firstLine="0"/>
              <w:rPr>
                <w:b/>
              </w:rPr>
            </w:pPr>
          </w:p>
        </w:tc>
      </w:tr>
      <w:tr w:rsidR="0070789D" w:rsidRPr="0070789D" w:rsidTr="0070789D">
        <w:tc>
          <w:tcPr>
            <w:tcW w:w="6190" w:type="dxa"/>
            <w:gridSpan w:val="9"/>
            <w:shd w:val="clear" w:color="auto" w:fill="F2F2F2"/>
          </w:tcPr>
          <w:p w:rsidR="0070789D" w:rsidRPr="0070789D" w:rsidRDefault="0070789D" w:rsidP="0048714C">
            <w:pPr>
              <w:spacing w:after="0" w:line="259" w:lineRule="auto"/>
              <w:ind w:left="0" w:firstLine="0"/>
              <w:rPr>
                <w:b/>
              </w:rPr>
            </w:pPr>
            <w:r w:rsidRPr="0070789D">
              <w:rPr>
                <w:b/>
              </w:rPr>
              <w:t>Does the child / young person have a disability?</w:t>
            </w:r>
          </w:p>
        </w:tc>
        <w:tc>
          <w:tcPr>
            <w:tcW w:w="4584" w:type="dxa"/>
            <w:gridSpan w:val="11"/>
            <w:shd w:val="clear" w:color="auto" w:fill="auto"/>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6190" w:type="dxa"/>
            <w:gridSpan w:val="9"/>
            <w:shd w:val="clear" w:color="auto" w:fill="F2F2F2"/>
          </w:tcPr>
          <w:p w:rsidR="0070789D" w:rsidRPr="0070789D" w:rsidRDefault="0070789D" w:rsidP="0048714C">
            <w:pPr>
              <w:spacing w:after="0" w:line="259" w:lineRule="auto"/>
              <w:ind w:left="0" w:firstLine="0"/>
              <w:rPr>
                <w:b/>
              </w:rPr>
            </w:pPr>
            <w:r w:rsidRPr="0070789D">
              <w:rPr>
                <w:b/>
              </w:rPr>
              <w:t>Is an interpreter / signer required?</w:t>
            </w:r>
          </w:p>
        </w:tc>
        <w:tc>
          <w:tcPr>
            <w:tcW w:w="4584" w:type="dxa"/>
            <w:gridSpan w:val="11"/>
            <w:shd w:val="clear" w:color="auto" w:fill="auto"/>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CC"/>
          </w:tcPr>
          <w:p w:rsidR="0070789D" w:rsidRPr="0070789D" w:rsidRDefault="0070789D" w:rsidP="0048714C">
            <w:pPr>
              <w:spacing w:after="0" w:line="259" w:lineRule="auto"/>
              <w:ind w:left="0" w:firstLine="0"/>
              <w:rPr>
                <w:b/>
                <w:u w:val="single"/>
              </w:rPr>
            </w:pPr>
            <w:r w:rsidRPr="0070789D">
              <w:rPr>
                <w:b/>
              </w:rPr>
              <w:t>Additional Information:</w:t>
            </w:r>
          </w:p>
        </w:tc>
      </w:tr>
      <w:tr w:rsidR="0070789D" w:rsidRPr="0070789D" w:rsidTr="0070789D">
        <w:tc>
          <w:tcPr>
            <w:tcW w:w="9734" w:type="dxa"/>
            <w:gridSpan w:val="19"/>
            <w:shd w:val="clear" w:color="auto" w:fill="F2F2F2"/>
          </w:tcPr>
          <w:p w:rsidR="0070789D" w:rsidRPr="0070789D" w:rsidRDefault="0070789D" w:rsidP="0048714C">
            <w:pPr>
              <w:spacing w:after="0" w:line="259" w:lineRule="auto"/>
              <w:ind w:left="0" w:firstLine="0"/>
              <w:rPr>
                <w:b/>
              </w:rPr>
            </w:pPr>
            <w:r w:rsidRPr="0070789D">
              <w:rPr>
                <w:b/>
              </w:rPr>
              <w:t>Is the child / or has the child / young person been the subject of a child protection plan? Y/N</w:t>
            </w:r>
          </w:p>
        </w:tc>
        <w:tc>
          <w:tcPr>
            <w:tcW w:w="1040" w:type="dxa"/>
            <w:shd w:val="clear" w:color="auto" w:fill="auto"/>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FF"/>
          </w:tcPr>
          <w:p w:rsidR="0070789D" w:rsidRPr="0070789D" w:rsidRDefault="0070789D" w:rsidP="0048714C">
            <w:pPr>
              <w:spacing w:after="0" w:line="259" w:lineRule="auto"/>
              <w:ind w:left="0" w:firstLine="0"/>
              <w:rPr>
                <w:b/>
              </w:rPr>
            </w:pPr>
            <w:r w:rsidRPr="0070789D">
              <w:rPr>
                <w:b/>
              </w:rPr>
              <w:t>If yes, please state in which local authority and provide further details if known:</w:t>
            </w: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8042" w:type="dxa"/>
            <w:gridSpan w:val="15"/>
            <w:shd w:val="clear" w:color="auto" w:fill="F2F2F2"/>
          </w:tcPr>
          <w:p w:rsidR="0070789D" w:rsidRPr="0070789D" w:rsidRDefault="0070789D" w:rsidP="0048714C">
            <w:pPr>
              <w:spacing w:after="0" w:line="259" w:lineRule="auto"/>
              <w:ind w:left="0" w:firstLine="0"/>
              <w:rPr>
                <w:b/>
              </w:rPr>
            </w:pPr>
            <w:r w:rsidRPr="0070789D">
              <w:rPr>
                <w:b/>
              </w:rPr>
              <w:t>Is the child or has the child / young person been a looked after child? Y/N</w:t>
            </w:r>
          </w:p>
          <w:p w:rsidR="0070789D" w:rsidRPr="0070789D" w:rsidRDefault="0070789D" w:rsidP="0048714C">
            <w:pPr>
              <w:spacing w:after="0" w:line="259" w:lineRule="auto"/>
              <w:ind w:left="0" w:firstLine="0"/>
              <w:rPr>
                <w:b/>
              </w:rPr>
            </w:pPr>
          </w:p>
        </w:tc>
        <w:tc>
          <w:tcPr>
            <w:tcW w:w="2732" w:type="dxa"/>
            <w:gridSpan w:val="5"/>
            <w:shd w:val="clear" w:color="auto" w:fill="auto"/>
          </w:tcPr>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2F2F2"/>
          </w:tcPr>
          <w:p w:rsidR="0070789D" w:rsidRPr="0070789D" w:rsidRDefault="0070789D" w:rsidP="0048714C">
            <w:pPr>
              <w:spacing w:after="0" w:line="259" w:lineRule="auto"/>
              <w:ind w:left="0" w:firstLine="0"/>
              <w:rPr>
                <w:b/>
              </w:rPr>
            </w:pPr>
            <w:r w:rsidRPr="0070789D">
              <w:rPr>
                <w:b/>
              </w:rPr>
              <w:t>If yes, please state in which local authority and provide further details if known:</w:t>
            </w:r>
          </w:p>
        </w:tc>
      </w:tr>
      <w:tr w:rsidR="0070789D" w:rsidRPr="0070789D" w:rsidTr="0070789D">
        <w:tc>
          <w:tcPr>
            <w:tcW w:w="10774" w:type="dxa"/>
            <w:gridSpan w:val="20"/>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CC"/>
          </w:tcPr>
          <w:p w:rsidR="0070789D" w:rsidRPr="0070789D" w:rsidRDefault="0070789D" w:rsidP="0048714C">
            <w:pPr>
              <w:spacing w:after="0" w:line="259" w:lineRule="auto"/>
              <w:ind w:left="0" w:firstLine="0"/>
              <w:rPr>
                <w:b/>
                <w:bCs/>
              </w:rPr>
            </w:pPr>
            <w:r w:rsidRPr="0070789D">
              <w:rPr>
                <w:b/>
                <w:bCs/>
              </w:rPr>
              <w:t>Reason for Referral</w:t>
            </w:r>
          </w:p>
          <w:p w:rsidR="0070789D" w:rsidRPr="0070789D" w:rsidRDefault="0070789D" w:rsidP="0048714C">
            <w:pPr>
              <w:spacing w:after="0" w:line="259" w:lineRule="auto"/>
              <w:ind w:left="0" w:firstLine="0"/>
              <w:rPr>
                <w:b/>
                <w:u w:val="single"/>
              </w:rPr>
            </w:pPr>
            <w:r w:rsidRPr="0070789D">
              <w:rPr>
                <w:b/>
                <w:bCs/>
                <w:i/>
              </w:rPr>
              <w:t>(</w:t>
            </w:r>
            <w:r w:rsidRPr="0070789D">
              <w:rPr>
                <w:b/>
                <w:i/>
              </w:rPr>
              <w:t>Please include as much information as possible. Remember that the assessment of the level of intervention required will be based upon the information that you provide. You will need to consider the child’s developmental needs; parenting and / or carer capacity to meet the child’s needs; and family and environmental factors).</w:t>
            </w:r>
          </w:p>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CC"/>
          </w:tcPr>
          <w:p w:rsidR="0070789D" w:rsidRPr="0070789D" w:rsidRDefault="0070789D" w:rsidP="0048714C">
            <w:pPr>
              <w:spacing w:after="0" w:line="259" w:lineRule="auto"/>
              <w:ind w:left="0" w:firstLine="0"/>
              <w:rPr>
                <w:b/>
              </w:rPr>
            </w:pPr>
            <w:r w:rsidRPr="0070789D">
              <w:rPr>
                <w:b/>
              </w:rPr>
              <w:t>Known risks within this household? (</w:t>
            </w:r>
            <w:r w:rsidRPr="0070789D">
              <w:rPr>
                <w:b/>
                <w:i/>
              </w:rPr>
              <w:t>E.g. violent/aggressive individuals, drug use/dealing, weapons etc.)</w:t>
            </w:r>
          </w:p>
        </w:tc>
      </w:tr>
      <w:tr w:rsidR="0070789D" w:rsidRPr="0070789D" w:rsidTr="0070789D">
        <w:tc>
          <w:tcPr>
            <w:tcW w:w="10774" w:type="dxa"/>
            <w:gridSpan w:val="20"/>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CC"/>
          </w:tcPr>
          <w:p w:rsidR="0070789D" w:rsidRPr="0070789D" w:rsidRDefault="0070789D" w:rsidP="0048714C">
            <w:pPr>
              <w:spacing w:after="0" w:line="259" w:lineRule="auto"/>
              <w:ind w:left="0" w:firstLine="0"/>
              <w:rPr>
                <w:b/>
              </w:rPr>
            </w:pPr>
            <w:r w:rsidRPr="0070789D">
              <w:rPr>
                <w:b/>
              </w:rPr>
              <w:lastRenderedPageBreak/>
              <w:t>Details of Child/Young Person’s Principal Carers</w:t>
            </w:r>
          </w:p>
        </w:tc>
      </w:tr>
      <w:tr w:rsidR="0070789D" w:rsidRPr="0070789D" w:rsidTr="0070789D">
        <w:tc>
          <w:tcPr>
            <w:tcW w:w="3105" w:type="dxa"/>
            <w:gridSpan w:val="2"/>
            <w:shd w:val="clear" w:color="auto" w:fill="F2F2F2"/>
          </w:tcPr>
          <w:p w:rsidR="0070789D" w:rsidRPr="0070789D" w:rsidRDefault="0070789D" w:rsidP="0048714C">
            <w:pPr>
              <w:spacing w:after="0" w:line="259" w:lineRule="auto"/>
              <w:ind w:left="0" w:firstLine="0"/>
              <w:rPr>
                <w:b/>
              </w:rPr>
            </w:pPr>
            <w:r w:rsidRPr="0070789D">
              <w:rPr>
                <w:b/>
              </w:rPr>
              <w:t>Name</w:t>
            </w:r>
          </w:p>
        </w:tc>
        <w:tc>
          <w:tcPr>
            <w:tcW w:w="2700" w:type="dxa"/>
            <w:gridSpan w:val="6"/>
            <w:shd w:val="clear" w:color="auto" w:fill="F2F2F2"/>
          </w:tcPr>
          <w:p w:rsidR="0070789D" w:rsidRPr="0070789D" w:rsidRDefault="0070789D" w:rsidP="0048714C">
            <w:pPr>
              <w:spacing w:after="0" w:line="259" w:lineRule="auto"/>
              <w:ind w:left="0" w:firstLine="0"/>
              <w:rPr>
                <w:b/>
              </w:rPr>
            </w:pPr>
            <w:r w:rsidRPr="0070789D">
              <w:rPr>
                <w:b/>
              </w:rPr>
              <w:t>D.O.B</w:t>
            </w:r>
          </w:p>
        </w:tc>
        <w:tc>
          <w:tcPr>
            <w:tcW w:w="2700" w:type="dxa"/>
            <w:gridSpan w:val="9"/>
            <w:shd w:val="clear" w:color="auto" w:fill="F2F2F2"/>
          </w:tcPr>
          <w:p w:rsidR="0070789D" w:rsidRPr="0070789D" w:rsidRDefault="0070789D" w:rsidP="0048714C">
            <w:pPr>
              <w:spacing w:after="0" w:line="259" w:lineRule="auto"/>
              <w:ind w:left="0" w:firstLine="0"/>
              <w:rPr>
                <w:b/>
              </w:rPr>
            </w:pPr>
            <w:r w:rsidRPr="0070789D">
              <w:rPr>
                <w:b/>
              </w:rPr>
              <w:t>Relationship to child/young person</w:t>
            </w:r>
          </w:p>
        </w:tc>
        <w:tc>
          <w:tcPr>
            <w:tcW w:w="2269" w:type="dxa"/>
            <w:gridSpan w:val="3"/>
            <w:shd w:val="clear" w:color="auto" w:fill="F2F2F2"/>
          </w:tcPr>
          <w:p w:rsidR="0070789D" w:rsidRPr="0070789D" w:rsidRDefault="0070789D" w:rsidP="0048714C">
            <w:pPr>
              <w:spacing w:after="0" w:line="259" w:lineRule="auto"/>
              <w:ind w:left="0" w:firstLine="0"/>
              <w:rPr>
                <w:b/>
              </w:rPr>
            </w:pPr>
            <w:r w:rsidRPr="0070789D">
              <w:rPr>
                <w:b/>
              </w:rPr>
              <w:t>Parental Responsibility (PR)? Y/N</w:t>
            </w:r>
          </w:p>
        </w:tc>
      </w:tr>
      <w:tr w:rsidR="0070789D" w:rsidRPr="0070789D" w:rsidTr="0070789D">
        <w:tc>
          <w:tcPr>
            <w:tcW w:w="3105" w:type="dxa"/>
            <w:gridSpan w:val="2"/>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2700" w:type="dxa"/>
            <w:gridSpan w:val="6"/>
            <w:shd w:val="clear" w:color="auto" w:fill="FFFFFF"/>
          </w:tcPr>
          <w:p w:rsidR="0070789D" w:rsidRPr="0070789D" w:rsidRDefault="0070789D" w:rsidP="0048714C">
            <w:pPr>
              <w:spacing w:after="0" w:line="259" w:lineRule="auto"/>
              <w:ind w:left="0" w:firstLine="0"/>
              <w:rPr>
                <w:b/>
              </w:rPr>
            </w:pPr>
          </w:p>
        </w:tc>
        <w:tc>
          <w:tcPr>
            <w:tcW w:w="2700" w:type="dxa"/>
            <w:gridSpan w:val="9"/>
            <w:shd w:val="clear" w:color="auto" w:fill="FFFFFF"/>
          </w:tcPr>
          <w:p w:rsidR="0070789D" w:rsidRPr="0070789D" w:rsidRDefault="0070789D" w:rsidP="0048714C">
            <w:pPr>
              <w:spacing w:after="0" w:line="259" w:lineRule="auto"/>
              <w:ind w:left="0" w:firstLine="0"/>
              <w:rPr>
                <w:b/>
              </w:rPr>
            </w:pPr>
          </w:p>
        </w:tc>
        <w:tc>
          <w:tcPr>
            <w:tcW w:w="2269"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3105" w:type="dxa"/>
            <w:gridSpan w:val="2"/>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2700" w:type="dxa"/>
            <w:gridSpan w:val="6"/>
            <w:shd w:val="clear" w:color="auto" w:fill="FFFFFF"/>
          </w:tcPr>
          <w:p w:rsidR="0070789D" w:rsidRPr="0070789D" w:rsidRDefault="0070789D" w:rsidP="0048714C">
            <w:pPr>
              <w:spacing w:after="0" w:line="259" w:lineRule="auto"/>
              <w:ind w:left="0" w:firstLine="0"/>
              <w:rPr>
                <w:b/>
              </w:rPr>
            </w:pPr>
          </w:p>
        </w:tc>
        <w:tc>
          <w:tcPr>
            <w:tcW w:w="2700" w:type="dxa"/>
            <w:gridSpan w:val="9"/>
            <w:shd w:val="clear" w:color="auto" w:fill="FFFFFF"/>
          </w:tcPr>
          <w:p w:rsidR="0070789D" w:rsidRPr="0070789D" w:rsidRDefault="0070789D" w:rsidP="0048714C">
            <w:pPr>
              <w:spacing w:after="0" w:line="259" w:lineRule="auto"/>
              <w:ind w:left="0" w:firstLine="0"/>
              <w:rPr>
                <w:b/>
              </w:rPr>
            </w:pPr>
          </w:p>
        </w:tc>
        <w:tc>
          <w:tcPr>
            <w:tcW w:w="2269"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3105" w:type="dxa"/>
            <w:gridSpan w:val="2"/>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2700" w:type="dxa"/>
            <w:gridSpan w:val="6"/>
            <w:shd w:val="clear" w:color="auto" w:fill="FFFFFF"/>
          </w:tcPr>
          <w:p w:rsidR="0070789D" w:rsidRPr="0070789D" w:rsidRDefault="0070789D" w:rsidP="0048714C">
            <w:pPr>
              <w:spacing w:after="0" w:line="259" w:lineRule="auto"/>
              <w:ind w:left="0" w:firstLine="0"/>
              <w:rPr>
                <w:b/>
              </w:rPr>
            </w:pPr>
          </w:p>
        </w:tc>
        <w:tc>
          <w:tcPr>
            <w:tcW w:w="2700" w:type="dxa"/>
            <w:gridSpan w:val="9"/>
            <w:shd w:val="clear" w:color="auto" w:fill="FFFFFF"/>
          </w:tcPr>
          <w:p w:rsidR="0070789D" w:rsidRPr="0070789D" w:rsidRDefault="0070789D" w:rsidP="0048714C">
            <w:pPr>
              <w:spacing w:after="0" w:line="259" w:lineRule="auto"/>
              <w:ind w:left="0" w:firstLine="0"/>
              <w:rPr>
                <w:b/>
              </w:rPr>
            </w:pPr>
          </w:p>
        </w:tc>
        <w:tc>
          <w:tcPr>
            <w:tcW w:w="2269"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3105" w:type="dxa"/>
            <w:gridSpan w:val="2"/>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2700" w:type="dxa"/>
            <w:gridSpan w:val="6"/>
            <w:shd w:val="clear" w:color="auto" w:fill="FFFFFF"/>
          </w:tcPr>
          <w:p w:rsidR="0070789D" w:rsidRPr="0070789D" w:rsidRDefault="0070789D" w:rsidP="0048714C">
            <w:pPr>
              <w:spacing w:after="0" w:line="259" w:lineRule="auto"/>
              <w:ind w:left="0" w:firstLine="0"/>
              <w:rPr>
                <w:b/>
              </w:rPr>
            </w:pPr>
          </w:p>
        </w:tc>
        <w:tc>
          <w:tcPr>
            <w:tcW w:w="2700" w:type="dxa"/>
            <w:gridSpan w:val="9"/>
            <w:shd w:val="clear" w:color="auto" w:fill="FFFFFF"/>
          </w:tcPr>
          <w:p w:rsidR="0070789D" w:rsidRPr="0070789D" w:rsidRDefault="0070789D" w:rsidP="0048714C">
            <w:pPr>
              <w:spacing w:after="0" w:line="259" w:lineRule="auto"/>
              <w:ind w:left="0" w:firstLine="0"/>
              <w:rPr>
                <w:b/>
              </w:rPr>
            </w:pPr>
          </w:p>
        </w:tc>
        <w:tc>
          <w:tcPr>
            <w:tcW w:w="2269"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CC"/>
          </w:tcPr>
          <w:p w:rsidR="0070789D" w:rsidRPr="0070789D" w:rsidRDefault="0070789D" w:rsidP="0048714C">
            <w:pPr>
              <w:spacing w:after="0" w:line="259" w:lineRule="auto"/>
              <w:ind w:left="0" w:firstLine="0"/>
              <w:rPr>
                <w:b/>
              </w:rPr>
            </w:pPr>
            <w:r w:rsidRPr="0070789D">
              <w:rPr>
                <w:b/>
              </w:rPr>
              <w:t>Other people living in the child / young person’s household</w:t>
            </w:r>
          </w:p>
        </w:tc>
      </w:tr>
      <w:tr w:rsidR="0070789D" w:rsidRPr="0070789D" w:rsidTr="0070789D">
        <w:tc>
          <w:tcPr>
            <w:tcW w:w="3497" w:type="dxa"/>
            <w:gridSpan w:val="4"/>
            <w:shd w:val="clear" w:color="auto" w:fill="F2F2F2"/>
          </w:tcPr>
          <w:p w:rsidR="0070789D" w:rsidRPr="0070789D" w:rsidRDefault="0070789D" w:rsidP="0048714C">
            <w:pPr>
              <w:spacing w:after="0" w:line="259" w:lineRule="auto"/>
              <w:ind w:left="0" w:firstLine="0"/>
              <w:rPr>
                <w:b/>
              </w:rPr>
            </w:pPr>
            <w:r w:rsidRPr="0070789D">
              <w:rPr>
                <w:b/>
              </w:rPr>
              <w:t xml:space="preserve">Name </w:t>
            </w:r>
            <w:r w:rsidRPr="0070789D">
              <w:rPr>
                <w:b/>
                <w:i/>
              </w:rPr>
              <w:t>(including any known aliases)</w:t>
            </w:r>
          </w:p>
          <w:p w:rsidR="0070789D" w:rsidRPr="0070789D" w:rsidRDefault="0070789D" w:rsidP="0048714C">
            <w:pPr>
              <w:spacing w:after="0" w:line="259" w:lineRule="auto"/>
              <w:ind w:left="0" w:firstLine="0"/>
              <w:rPr>
                <w:b/>
              </w:rPr>
            </w:pPr>
          </w:p>
        </w:tc>
        <w:tc>
          <w:tcPr>
            <w:tcW w:w="1134" w:type="dxa"/>
            <w:gridSpan w:val="2"/>
            <w:shd w:val="clear" w:color="auto" w:fill="F2F2F2"/>
          </w:tcPr>
          <w:p w:rsidR="0070789D" w:rsidRPr="0070789D" w:rsidRDefault="0070789D" w:rsidP="0048714C">
            <w:pPr>
              <w:spacing w:after="0" w:line="259" w:lineRule="auto"/>
              <w:ind w:left="0" w:firstLine="0"/>
              <w:rPr>
                <w:b/>
              </w:rPr>
            </w:pPr>
            <w:r w:rsidRPr="0070789D">
              <w:rPr>
                <w:b/>
              </w:rPr>
              <w:t>D.O.B</w:t>
            </w:r>
          </w:p>
        </w:tc>
        <w:tc>
          <w:tcPr>
            <w:tcW w:w="850" w:type="dxa"/>
            <w:shd w:val="clear" w:color="auto" w:fill="F2F2F2"/>
          </w:tcPr>
          <w:p w:rsidR="0070789D" w:rsidRPr="0070789D" w:rsidRDefault="0070789D" w:rsidP="0048714C">
            <w:pPr>
              <w:spacing w:after="0" w:line="259" w:lineRule="auto"/>
              <w:ind w:left="0" w:firstLine="0"/>
              <w:rPr>
                <w:b/>
              </w:rPr>
            </w:pPr>
            <w:r w:rsidRPr="0070789D">
              <w:rPr>
                <w:b/>
              </w:rPr>
              <w:t>M / F</w:t>
            </w:r>
          </w:p>
        </w:tc>
        <w:tc>
          <w:tcPr>
            <w:tcW w:w="2552" w:type="dxa"/>
            <w:gridSpan w:val="7"/>
            <w:shd w:val="clear" w:color="auto" w:fill="F2F2F2"/>
          </w:tcPr>
          <w:p w:rsidR="0070789D" w:rsidRPr="0070789D" w:rsidRDefault="0070789D" w:rsidP="0048714C">
            <w:pPr>
              <w:spacing w:after="0" w:line="259" w:lineRule="auto"/>
              <w:ind w:left="0" w:firstLine="0"/>
              <w:rPr>
                <w:b/>
              </w:rPr>
            </w:pPr>
            <w:r w:rsidRPr="0070789D">
              <w:rPr>
                <w:b/>
              </w:rPr>
              <w:t>Relationship to child /</w:t>
            </w:r>
          </w:p>
          <w:p w:rsidR="0070789D" w:rsidRPr="0070789D" w:rsidRDefault="0070789D" w:rsidP="0048714C">
            <w:pPr>
              <w:spacing w:after="0" w:line="259" w:lineRule="auto"/>
              <w:ind w:left="0" w:firstLine="0"/>
              <w:rPr>
                <w:b/>
              </w:rPr>
            </w:pPr>
            <w:r w:rsidRPr="0070789D">
              <w:rPr>
                <w:b/>
              </w:rPr>
              <w:t>young person</w:t>
            </w:r>
          </w:p>
        </w:tc>
        <w:tc>
          <w:tcPr>
            <w:tcW w:w="2741" w:type="dxa"/>
            <w:gridSpan w:val="6"/>
            <w:shd w:val="clear" w:color="auto" w:fill="F2F2F2"/>
          </w:tcPr>
          <w:p w:rsidR="0070789D" w:rsidRPr="0070789D" w:rsidRDefault="0070789D" w:rsidP="0048714C">
            <w:pPr>
              <w:spacing w:after="0" w:line="259" w:lineRule="auto"/>
              <w:ind w:left="0" w:firstLine="0"/>
              <w:rPr>
                <w:b/>
              </w:rPr>
            </w:pPr>
            <w:r w:rsidRPr="0070789D">
              <w:rPr>
                <w:b/>
              </w:rPr>
              <w:t>Also Referred?   Y / N</w:t>
            </w:r>
          </w:p>
        </w:tc>
      </w:tr>
      <w:tr w:rsidR="0070789D" w:rsidRPr="0070789D" w:rsidTr="0070789D">
        <w:tc>
          <w:tcPr>
            <w:tcW w:w="3497" w:type="dxa"/>
            <w:gridSpan w:val="4"/>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134" w:type="dxa"/>
            <w:gridSpan w:val="2"/>
            <w:shd w:val="clear" w:color="auto" w:fill="FFFFFF"/>
          </w:tcPr>
          <w:p w:rsidR="0070789D" w:rsidRPr="0070789D" w:rsidRDefault="0070789D" w:rsidP="0048714C">
            <w:pPr>
              <w:spacing w:after="0" w:line="259" w:lineRule="auto"/>
              <w:ind w:left="0" w:firstLine="0"/>
              <w:rPr>
                <w:b/>
              </w:rPr>
            </w:pPr>
          </w:p>
        </w:tc>
        <w:tc>
          <w:tcPr>
            <w:tcW w:w="850" w:type="dxa"/>
            <w:shd w:val="clear" w:color="auto" w:fill="FFFFFF"/>
          </w:tcPr>
          <w:p w:rsidR="0070789D" w:rsidRPr="0070789D" w:rsidRDefault="0070789D" w:rsidP="0048714C">
            <w:pPr>
              <w:spacing w:after="0" w:line="259" w:lineRule="auto"/>
              <w:ind w:left="0" w:firstLine="0"/>
              <w:rPr>
                <w:b/>
              </w:rPr>
            </w:pPr>
          </w:p>
        </w:tc>
        <w:tc>
          <w:tcPr>
            <w:tcW w:w="2552" w:type="dxa"/>
            <w:gridSpan w:val="7"/>
            <w:shd w:val="clear" w:color="auto" w:fill="FFFFFF"/>
          </w:tcPr>
          <w:p w:rsidR="0070789D" w:rsidRPr="0070789D" w:rsidRDefault="0070789D" w:rsidP="0048714C">
            <w:pPr>
              <w:spacing w:after="0" w:line="259" w:lineRule="auto"/>
              <w:ind w:left="0" w:firstLine="0"/>
              <w:rPr>
                <w:b/>
              </w:rPr>
            </w:pPr>
          </w:p>
        </w:tc>
        <w:tc>
          <w:tcPr>
            <w:tcW w:w="2741" w:type="dxa"/>
            <w:gridSpan w:val="6"/>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3497" w:type="dxa"/>
            <w:gridSpan w:val="4"/>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134" w:type="dxa"/>
            <w:gridSpan w:val="2"/>
            <w:shd w:val="clear" w:color="auto" w:fill="FFFFFF"/>
          </w:tcPr>
          <w:p w:rsidR="0070789D" w:rsidRPr="0070789D" w:rsidRDefault="0070789D" w:rsidP="0048714C">
            <w:pPr>
              <w:spacing w:after="0" w:line="259" w:lineRule="auto"/>
              <w:ind w:left="0" w:firstLine="0"/>
              <w:rPr>
                <w:b/>
              </w:rPr>
            </w:pPr>
          </w:p>
        </w:tc>
        <w:tc>
          <w:tcPr>
            <w:tcW w:w="850" w:type="dxa"/>
            <w:shd w:val="clear" w:color="auto" w:fill="FFFFFF"/>
          </w:tcPr>
          <w:p w:rsidR="0070789D" w:rsidRPr="0070789D" w:rsidRDefault="0070789D" w:rsidP="0048714C">
            <w:pPr>
              <w:spacing w:after="0" w:line="259" w:lineRule="auto"/>
              <w:ind w:left="0" w:firstLine="0"/>
              <w:rPr>
                <w:b/>
              </w:rPr>
            </w:pPr>
          </w:p>
        </w:tc>
        <w:tc>
          <w:tcPr>
            <w:tcW w:w="2552" w:type="dxa"/>
            <w:gridSpan w:val="7"/>
            <w:shd w:val="clear" w:color="auto" w:fill="FFFFFF"/>
          </w:tcPr>
          <w:p w:rsidR="0070789D" w:rsidRPr="0070789D" w:rsidRDefault="0070789D" w:rsidP="0048714C">
            <w:pPr>
              <w:spacing w:after="0" w:line="259" w:lineRule="auto"/>
              <w:ind w:left="0" w:firstLine="0"/>
              <w:rPr>
                <w:b/>
              </w:rPr>
            </w:pPr>
          </w:p>
        </w:tc>
        <w:tc>
          <w:tcPr>
            <w:tcW w:w="2741" w:type="dxa"/>
            <w:gridSpan w:val="6"/>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3497" w:type="dxa"/>
            <w:gridSpan w:val="4"/>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134" w:type="dxa"/>
            <w:gridSpan w:val="2"/>
            <w:shd w:val="clear" w:color="auto" w:fill="FFFFFF"/>
          </w:tcPr>
          <w:p w:rsidR="0070789D" w:rsidRPr="0070789D" w:rsidRDefault="0070789D" w:rsidP="0048714C">
            <w:pPr>
              <w:spacing w:after="0" w:line="259" w:lineRule="auto"/>
              <w:ind w:left="0" w:firstLine="0"/>
              <w:rPr>
                <w:b/>
              </w:rPr>
            </w:pPr>
          </w:p>
        </w:tc>
        <w:tc>
          <w:tcPr>
            <w:tcW w:w="850" w:type="dxa"/>
            <w:shd w:val="clear" w:color="auto" w:fill="FFFFFF"/>
          </w:tcPr>
          <w:p w:rsidR="0070789D" w:rsidRPr="0070789D" w:rsidRDefault="0070789D" w:rsidP="0048714C">
            <w:pPr>
              <w:spacing w:after="0" w:line="259" w:lineRule="auto"/>
              <w:ind w:left="0" w:firstLine="0"/>
              <w:rPr>
                <w:b/>
              </w:rPr>
            </w:pPr>
          </w:p>
        </w:tc>
        <w:tc>
          <w:tcPr>
            <w:tcW w:w="2552" w:type="dxa"/>
            <w:gridSpan w:val="7"/>
            <w:shd w:val="clear" w:color="auto" w:fill="FFFFFF"/>
          </w:tcPr>
          <w:p w:rsidR="0070789D" w:rsidRPr="0070789D" w:rsidRDefault="0070789D" w:rsidP="0048714C">
            <w:pPr>
              <w:spacing w:after="0" w:line="259" w:lineRule="auto"/>
              <w:ind w:left="0" w:firstLine="0"/>
              <w:rPr>
                <w:b/>
              </w:rPr>
            </w:pPr>
          </w:p>
        </w:tc>
        <w:tc>
          <w:tcPr>
            <w:tcW w:w="2741" w:type="dxa"/>
            <w:gridSpan w:val="6"/>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3497" w:type="dxa"/>
            <w:gridSpan w:val="4"/>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134" w:type="dxa"/>
            <w:gridSpan w:val="2"/>
            <w:shd w:val="clear" w:color="auto" w:fill="FFFFFF"/>
          </w:tcPr>
          <w:p w:rsidR="0070789D" w:rsidRPr="0070789D" w:rsidRDefault="0070789D" w:rsidP="0048714C">
            <w:pPr>
              <w:spacing w:after="0" w:line="259" w:lineRule="auto"/>
              <w:ind w:left="0" w:firstLine="0"/>
              <w:rPr>
                <w:b/>
              </w:rPr>
            </w:pPr>
          </w:p>
        </w:tc>
        <w:tc>
          <w:tcPr>
            <w:tcW w:w="850" w:type="dxa"/>
            <w:shd w:val="clear" w:color="auto" w:fill="FFFFFF"/>
          </w:tcPr>
          <w:p w:rsidR="0070789D" w:rsidRPr="0070789D" w:rsidRDefault="0070789D" w:rsidP="0048714C">
            <w:pPr>
              <w:spacing w:after="0" w:line="259" w:lineRule="auto"/>
              <w:ind w:left="0" w:firstLine="0"/>
              <w:rPr>
                <w:b/>
              </w:rPr>
            </w:pPr>
          </w:p>
        </w:tc>
        <w:tc>
          <w:tcPr>
            <w:tcW w:w="2552" w:type="dxa"/>
            <w:gridSpan w:val="7"/>
            <w:shd w:val="clear" w:color="auto" w:fill="FFFFFF"/>
          </w:tcPr>
          <w:p w:rsidR="0070789D" w:rsidRPr="0070789D" w:rsidRDefault="0070789D" w:rsidP="0048714C">
            <w:pPr>
              <w:spacing w:after="0" w:line="259" w:lineRule="auto"/>
              <w:ind w:left="0" w:firstLine="0"/>
              <w:rPr>
                <w:b/>
              </w:rPr>
            </w:pPr>
          </w:p>
        </w:tc>
        <w:tc>
          <w:tcPr>
            <w:tcW w:w="2741" w:type="dxa"/>
            <w:gridSpan w:val="6"/>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3497" w:type="dxa"/>
            <w:gridSpan w:val="4"/>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134" w:type="dxa"/>
            <w:gridSpan w:val="2"/>
            <w:shd w:val="clear" w:color="auto" w:fill="FFFFFF"/>
          </w:tcPr>
          <w:p w:rsidR="0070789D" w:rsidRPr="0070789D" w:rsidRDefault="0070789D" w:rsidP="0048714C">
            <w:pPr>
              <w:spacing w:after="0" w:line="259" w:lineRule="auto"/>
              <w:ind w:left="0" w:firstLine="0"/>
              <w:rPr>
                <w:b/>
              </w:rPr>
            </w:pPr>
          </w:p>
        </w:tc>
        <w:tc>
          <w:tcPr>
            <w:tcW w:w="850" w:type="dxa"/>
            <w:shd w:val="clear" w:color="auto" w:fill="FFFFFF"/>
          </w:tcPr>
          <w:p w:rsidR="0070789D" w:rsidRPr="0070789D" w:rsidRDefault="0070789D" w:rsidP="0048714C">
            <w:pPr>
              <w:spacing w:after="0" w:line="259" w:lineRule="auto"/>
              <w:ind w:left="0" w:firstLine="0"/>
              <w:rPr>
                <w:b/>
              </w:rPr>
            </w:pPr>
          </w:p>
        </w:tc>
        <w:tc>
          <w:tcPr>
            <w:tcW w:w="2552" w:type="dxa"/>
            <w:gridSpan w:val="7"/>
            <w:shd w:val="clear" w:color="auto" w:fill="FFFFFF"/>
          </w:tcPr>
          <w:p w:rsidR="0070789D" w:rsidRPr="0070789D" w:rsidRDefault="0070789D" w:rsidP="0048714C">
            <w:pPr>
              <w:spacing w:after="0" w:line="259" w:lineRule="auto"/>
              <w:ind w:left="0" w:firstLine="0"/>
              <w:rPr>
                <w:b/>
              </w:rPr>
            </w:pPr>
          </w:p>
        </w:tc>
        <w:tc>
          <w:tcPr>
            <w:tcW w:w="2741" w:type="dxa"/>
            <w:gridSpan w:val="6"/>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3497" w:type="dxa"/>
            <w:gridSpan w:val="4"/>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134" w:type="dxa"/>
            <w:gridSpan w:val="2"/>
            <w:shd w:val="clear" w:color="auto" w:fill="FFFFFF"/>
          </w:tcPr>
          <w:p w:rsidR="0070789D" w:rsidRPr="0070789D" w:rsidRDefault="0070789D" w:rsidP="0048714C">
            <w:pPr>
              <w:spacing w:after="0" w:line="259" w:lineRule="auto"/>
              <w:ind w:left="0" w:firstLine="0"/>
              <w:rPr>
                <w:b/>
              </w:rPr>
            </w:pPr>
          </w:p>
        </w:tc>
        <w:tc>
          <w:tcPr>
            <w:tcW w:w="850" w:type="dxa"/>
            <w:shd w:val="clear" w:color="auto" w:fill="FFFFFF"/>
          </w:tcPr>
          <w:p w:rsidR="0070789D" w:rsidRPr="0070789D" w:rsidRDefault="0070789D" w:rsidP="0048714C">
            <w:pPr>
              <w:spacing w:after="0" w:line="259" w:lineRule="auto"/>
              <w:ind w:left="0" w:firstLine="0"/>
              <w:rPr>
                <w:b/>
              </w:rPr>
            </w:pPr>
          </w:p>
        </w:tc>
        <w:tc>
          <w:tcPr>
            <w:tcW w:w="2552" w:type="dxa"/>
            <w:gridSpan w:val="7"/>
            <w:shd w:val="clear" w:color="auto" w:fill="FFFFFF"/>
          </w:tcPr>
          <w:p w:rsidR="0070789D" w:rsidRPr="0070789D" w:rsidRDefault="0070789D" w:rsidP="0048714C">
            <w:pPr>
              <w:spacing w:after="0" w:line="259" w:lineRule="auto"/>
              <w:ind w:left="0" w:firstLine="0"/>
              <w:rPr>
                <w:b/>
              </w:rPr>
            </w:pPr>
          </w:p>
        </w:tc>
        <w:tc>
          <w:tcPr>
            <w:tcW w:w="2741" w:type="dxa"/>
            <w:gridSpan w:val="6"/>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0774" w:type="dxa"/>
            <w:gridSpan w:val="20"/>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bl>
    <w:p w:rsidR="0070789D" w:rsidRPr="0070789D" w:rsidRDefault="0070789D" w:rsidP="0048714C">
      <w:pPr>
        <w:spacing w:after="0" w:line="259" w:lineRule="auto"/>
        <w:ind w:left="0" w:firstLine="0"/>
        <w:rPr>
          <w:b/>
        </w:rPr>
      </w:pPr>
      <w:r w:rsidRPr="0070789D">
        <w:rPr>
          <w:b/>
        </w:rPr>
        <w:br w:type="page"/>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550"/>
        <w:gridCol w:w="992"/>
        <w:gridCol w:w="992"/>
        <w:gridCol w:w="992"/>
        <w:gridCol w:w="16"/>
        <w:gridCol w:w="2252"/>
        <w:gridCol w:w="1728"/>
        <w:gridCol w:w="1297"/>
      </w:tblGrid>
      <w:tr w:rsidR="0070789D" w:rsidRPr="0070789D" w:rsidTr="0070789D">
        <w:tc>
          <w:tcPr>
            <w:tcW w:w="10774" w:type="dxa"/>
            <w:gridSpan w:val="9"/>
            <w:shd w:val="clear" w:color="auto" w:fill="FFFFCC"/>
          </w:tcPr>
          <w:p w:rsidR="0070789D" w:rsidRPr="0070789D" w:rsidRDefault="0070789D" w:rsidP="0048714C">
            <w:pPr>
              <w:spacing w:after="0" w:line="259" w:lineRule="auto"/>
              <w:ind w:left="0" w:firstLine="0"/>
              <w:rPr>
                <w:b/>
              </w:rPr>
            </w:pPr>
            <w:r w:rsidRPr="0070789D">
              <w:rPr>
                <w:b/>
              </w:rPr>
              <w:lastRenderedPageBreak/>
              <w:t>Significant others who are not members of child / young person’s household</w:t>
            </w:r>
          </w:p>
        </w:tc>
      </w:tr>
      <w:tr w:rsidR="0070789D" w:rsidRPr="0070789D" w:rsidTr="0070789D">
        <w:tc>
          <w:tcPr>
            <w:tcW w:w="2505" w:type="dxa"/>
            <w:gridSpan w:val="2"/>
            <w:shd w:val="clear" w:color="auto" w:fill="F2F2F2"/>
          </w:tcPr>
          <w:p w:rsidR="0070789D" w:rsidRPr="0070789D" w:rsidRDefault="0070789D" w:rsidP="0048714C">
            <w:pPr>
              <w:spacing w:after="0" w:line="259" w:lineRule="auto"/>
              <w:ind w:left="0" w:firstLine="0"/>
              <w:rPr>
                <w:b/>
              </w:rPr>
            </w:pPr>
            <w:r w:rsidRPr="0070789D">
              <w:rPr>
                <w:b/>
              </w:rPr>
              <w:t>Name</w:t>
            </w:r>
          </w:p>
        </w:tc>
        <w:tc>
          <w:tcPr>
            <w:tcW w:w="992" w:type="dxa"/>
            <w:shd w:val="clear" w:color="auto" w:fill="F2F2F2"/>
          </w:tcPr>
          <w:p w:rsidR="0070789D" w:rsidRPr="0070789D" w:rsidRDefault="0070789D" w:rsidP="0048714C">
            <w:pPr>
              <w:spacing w:after="0" w:line="259" w:lineRule="auto"/>
              <w:ind w:left="0" w:firstLine="0"/>
              <w:rPr>
                <w:b/>
              </w:rPr>
            </w:pPr>
            <w:r w:rsidRPr="0070789D">
              <w:rPr>
                <w:b/>
              </w:rPr>
              <w:t>P.R?</w:t>
            </w:r>
          </w:p>
          <w:p w:rsidR="0070789D" w:rsidRPr="0070789D" w:rsidRDefault="0070789D" w:rsidP="0048714C">
            <w:pPr>
              <w:spacing w:after="0" w:line="259" w:lineRule="auto"/>
              <w:ind w:left="0" w:firstLine="0"/>
              <w:rPr>
                <w:b/>
              </w:rPr>
            </w:pPr>
            <w:r w:rsidRPr="0070789D">
              <w:rPr>
                <w:b/>
              </w:rPr>
              <w:t>Y/N</w:t>
            </w:r>
          </w:p>
        </w:tc>
        <w:tc>
          <w:tcPr>
            <w:tcW w:w="992" w:type="dxa"/>
            <w:shd w:val="clear" w:color="auto" w:fill="F2F2F2"/>
          </w:tcPr>
          <w:p w:rsidR="0070789D" w:rsidRPr="0070789D" w:rsidRDefault="0070789D" w:rsidP="0048714C">
            <w:pPr>
              <w:spacing w:after="0" w:line="259" w:lineRule="auto"/>
              <w:ind w:left="0" w:firstLine="0"/>
              <w:rPr>
                <w:b/>
              </w:rPr>
            </w:pPr>
            <w:r w:rsidRPr="0070789D">
              <w:rPr>
                <w:b/>
              </w:rPr>
              <w:t>D.O.B</w:t>
            </w:r>
          </w:p>
        </w:tc>
        <w:tc>
          <w:tcPr>
            <w:tcW w:w="992" w:type="dxa"/>
            <w:shd w:val="clear" w:color="auto" w:fill="F2F2F2"/>
          </w:tcPr>
          <w:p w:rsidR="0070789D" w:rsidRPr="0070789D" w:rsidRDefault="0070789D" w:rsidP="0048714C">
            <w:pPr>
              <w:spacing w:after="0" w:line="259" w:lineRule="auto"/>
              <w:ind w:left="0" w:firstLine="0"/>
              <w:rPr>
                <w:b/>
              </w:rPr>
            </w:pPr>
            <w:r w:rsidRPr="0070789D">
              <w:rPr>
                <w:b/>
              </w:rPr>
              <w:t>M / F</w:t>
            </w:r>
          </w:p>
        </w:tc>
        <w:tc>
          <w:tcPr>
            <w:tcW w:w="2268" w:type="dxa"/>
            <w:gridSpan w:val="2"/>
            <w:shd w:val="clear" w:color="auto" w:fill="F2F2F2"/>
          </w:tcPr>
          <w:p w:rsidR="0070789D" w:rsidRPr="0070789D" w:rsidRDefault="0070789D" w:rsidP="0048714C">
            <w:pPr>
              <w:spacing w:after="0" w:line="259" w:lineRule="auto"/>
              <w:ind w:left="0" w:firstLine="0"/>
              <w:rPr>
                <w:b/>
              </w:rPr>
            </w:pPr>
            <w:r w:rsidRPr="0070789D">
              <w:rPr>
                <w:b/>
              </w:rPr>
              <w:t>Relationship to child /</w:t>
            </w:r>
          </w:p>
          <w:p w:rsidR="0070789D" w:rsidRPr="0070789D" w:rsidRDefault="0070789D" w:rsidP="0048714C">
            <w:pPr>
              <w:spacing w:after="0" w:line="259" w:lineRule="auto"/>
              <w:ind w:left="0" w:firstLine="0"/>
              <w:rPr>
                <w:b/>
              </w:rPr>
            </w:pPr>
            <w:r w:rsidRPr="0070789D">
              <w:rPr>
                <w:b/>
              </w:rPr>
              <w:t>young person</w:t>
            </w:r>
          </w:p>
        </w:tc>
        <w:tc>
          <w:tcPr>
            <w:tcW w:w="1728" w:type="dxa"/>
            <w:shd w:val="clear" w:color="auto" w:fill="F2F2F2"/>
          </w:tcPr>
          <w:p w:rsidR="0070789D" w:rsidRPr="0070789D" w:rsidRDefault="0070789D" w:rsidP="0048714C">
            <w:pPr>
              <w:spacing w:after="0" w:line="259" w:lineRule="auto"/>
              <w:ind w:left="0" w:firstLine="0"/>
              <w:rPr>
                <w:b/>
              </w:rPr>
            </w:pPr>
            <w:r w:rsidRPr="0070789D">
              <w:rPr>
                <w:b/>
              </w:rPr>
              <w:t>Current Address</w:t>
            </w:r>
          </w:p>
        </w:tc>
        <w:tc>
          <w:tcPr>
            <w:tcW w:w="1297" w:type="dxa"/>
            <w:shd w:val="clear" w:color="auto" w:fill="F2F2F2"/>
          </w:tcPr>
          <w:p w:rsidR="0070789D" w:rsidRPr="0070789D" w:rsidRDefault="0070789D" w:rsidP="0048714C">
            <w:pPr>
              <w:spacing w:after="0" w:line="259" w:lineRule="auto"/>
              <w:ind w:left="0" w:firstLine="0"/>
              <w:rPr>
                <w:b/>
              </w:rPr>
            </w:pPr>
            <w:r w:rsidRPr="0070789D">
              <w:rPr>
                <w:b/>
              </w:rPr>
              <w:t>Tel. No.</w:t>
            </w:r>
          </w:p>
        </w:tc>
      </w:tr>
      <w:tr w:rsidR="0070789D" w:rsidRPr="0070789D" w:rsidTr="0070789D">
        <w:tc>
          <w:tcPr>
            <w:tcW w:w="2505" w:type="dxa"/>
            <w:gridSpan w:val="2"/>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2268" w:type="dxa"/>
            <w:gridSpan w:val="2"/>
            <w:shd w:val="clear" w:color="auto" w:fill="FFFFFF"/>
          </w:tcPr>
          <w:p w:rsidR="0070789D" w:rsidRPr="0070789D" w:rsidRDefault="0070789D" w:rsidP="0048714C">
            <w:pPr>
              <w:spacing w:after="0" w:line="259" w:lineRule="auto"/>
              <w:ind w:left="0" w:firstLine="0"/>
              <w:rPr>
                <w:b/>
              </w:rPr>
            </w:pPr>
          </w:p>
        </w:tc>
        <w:tc>
          <w:tcPr>
            <w:tcW w:w="1728" w:type="dxa"/>
            <w:shd w:val="clear" w:color="auto" w:fill="FFFFFF"/>
          </w:tcPr>
          <w:p w:rsidR="0070789D" w:rsidRPr="0070789D" w:rsidRDefault="0070789D" w:rsidP="0048714C">
            <w:pPr>
              <w:spacing w:after="0" w:line="259" w:lineRule="auto"/>
              <w:ind w:left="0" w:firstLine="0"/>
              <w:rPr>
                <w:b/>
              </w:rPr>
            </w:pPr>
          </w:p>
        </w:tc>
        <w:tc>
          <w:tcPr>
            <w:tcW w:w="1297" w:type="dxa"/>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2505" w:type="dxa"/>
            <w:gridSpan w:val="2"/>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2268" w:type="dxa"/>
            <w:gridSpan w:val="2"/>
            <w:shd w:val="clear" w:color="auto" w:fill="FFFFFF"/>
          </w:tcPr>
          <w:p w:rsidR="0070789D" w:rsidRPr="0070789D" w:rsidRDefault="0070789D" w:rsidP="0048714C">
            <w:pPr>
              <w:spacing w:after="0" w:line="259" w:lineRule="auto"/>
              <w:ind w:left="0" w:firstLine="0"/>
              <w:rPr>
                <w:b/>
              </w:rPr>
            </w:pPr>
          </w:p>
        </w:tc>
        <w:tc>
          <w:tcPr>
            <w:tcW w:w="1728" w:type="dxa"/>
            <w:shd w:val="clear" w:color="auto" w:fill="FFFFFF"/>
          </w:tcPr>
          <w:p w:rsidR="0070789D" w:rsidRPr="0070789D" w:rsidRDefault="0070789D" w:rsidP="0048714C">
            <w:pPr>
              <w:spacing w:after="0" w:line="259" w:lineRule="auto"/>
              <w:ind w:left="0" w:firstLine="0"/>
              <w:rPr>
                <w:b/>
              </w:rPr>
            </w:pPr>
          </w:p>
        </w:tc>
        <w:tc>
          <w:tcPr>
            <w:tcW w:w="1297" w:type="dxa"/>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2505" w:type="dxa"/>
            <w:gridSpan w:val="2"/>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2268" w:type="dxa"/>
            <w:gridSpan w:val="2"/>
            <w:shd w:val="clear" w:color="auto" w:fill="FFFFFF"/>
          </w:tcPr>
          <w:p w:rsidR="0070789D" w:rsidRPr="0070789D" w:rsidRDefault="0070789D" w:rsidP="0048714C">
            <w:pPr>
              <w:spacing w:after="0" w:line="259" w:lineRule="auto"/>
              <w:ind w:left="0" w:firstLine="0"/>
              <w:rPr>
                <w:b/>
              </w:rPr>
            </w:pPr>
          </w:p>
        </w:tc>
        <w:tc>
          <w:tcPr>
            <w:tcW w:w="1728" w:type="dxa"/>
            <w:shd w:val="clear" w:color="auto" w:fill="FFFFFF"/>
          </w:tcPr>
          <w:p w:rsidR="0070789D" w:rsidRPr="0070789D" w:rsidRDefault="0070789D" w:rsidP="0048714C">
            <w:pPr>
              <w:spacing w:after="0" w:line="259" w:lineRule="auto"/>
              <w:ind w:left="0" w:firstLine="0"/>
              <w:rPr>
                <w:b/>
              </w:rPr>
            </w:pPr>
          </w:p>
        </w:tc>
        <w:tc>
          <w:tcPr>
            <w:tcW w:w="1297" w:type="dxa"/>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2505" w:type="dxa"/>
            <w:gridSpan w:val="2"/>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2268" w:type="dxa"/>
            <w:gridSpan w:val="2"/>
            <w:shd w:val="clear" w:color="auto" w:fill="FFFFFF"/>
          </w:tcPr>
          <w:p w:rsidR="0070789D" w:rsidRPr="0070789D" w:rsidRDefault="0070789D" w:rsidP="0048714C">
            <w:pPr>
              <w:spacing w:after="0" w:line="259" w:lineRule="auto"/>
              <w:ind w:left="0" w:firstLine="0"/>
              <w:rPr>
                <w:b/>
              </w:rPr>
            </w:pPr>
          </w:p>
        </w:tc>
        <w:tc>
          <w:tcPr>
            <w:tcW w:w="1728" w:type="dxa"/>
            <w:shd w:val="clear" w:color="auto" w:fill="FFFFFF"/>
          </w:tcPr>
          <w:p w:rsidR="0070789D" w:rsidRPr="0070789D" w:rsidRDefault="0070789D" w:rsidP="0048714C">
            <w:pPr>
              <w:spacing w:after="0" w:line="259" w:lineRule="auto"/>
              <w:ind w:left="0" w:firstLine="0"/>
              <w:rPr>
                <w:b/>
              </w:rPr>
            </w:pPr>
          </w:p>
        </w:tc>
        <w:tc>
          <w:tcPr>
            <w:tcW w:w="1297" w:type="dxa"/>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2505" w:type="dxa"/>
            <w:gridSpan w:val="2"/>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992" w:type="dxa"/>
            <w:shd w:val="clear" w:color="auto" w:fill="FFFFFF"/>
          </w:tcPr>
          <w:p w:rsidR="0070789D" w:rsidRPr="0070789D" w:rsidRDefault="0070789D" w:rsidP="0048714C">
            <w:pPr>
              <w:spacing w:after="0" w:line="259" w:lineRule="auto"/>
              <w:ind w:left="0" w:firstLine="0"/>
              <w:rPr>
                <w:b/>
              </w:rPr>
            </w:pPr>
          </w:p>
        </w:tc>
        <w:tc>
          <w:tcPr>
            <w:tcW w:w="2268" w:type="dxa"/>
            <w:gridSpan w:val="2"/>
            <w:shd w:val="clear" w:color="auto" w:fill="FFFFFF"/>
          </w:tcPr>
          <w:p w:rsidR="0070789D" w:rsidRPr="0070789D" w:rsidRDefault="0070789D" w:rsidP="0048714C">
            <w:pPr>
              <w:spacing w:after="0" w:line="259" w:lineRule="auto"/>
              <w:ind w:left="0" w:firstLine="0"/>
              <w:rPr>
                <w:b/>
              </w:rPr>
            </w:pPr>
          </w:p>
        </w:tc>
        <w:tc>
          <w:tcPr>
            <w:tcW w:w="1728" w:type="dxa"/>
            <w:shd w:val="clear" w:color="auto" w:fill="FFFFFF"/>
          </w:tcPr>
          <w:p w:rsidR="0070789D" w:rsidRPr="0070789D" w:rsidRDefault="0070789D" w:rsidP="0048714C">
            <w:pPr>
              <w:spacing w:after="0" w:line="259" w:lineRule="auto"/>
              <w:ind w:left="0" w:firstLine="0"/>
              <w:rPr>
                <w:b/>
              </w:rPr>
            </w:pPr>
          </w:p>
        </w:tc>
        <w:tc>
          <w:tcPr>
            <w:tcW w:w="1297" w:type="dxa"/>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0774" w:type="dxa"/>
            <w:gridSpan w:val="9"/>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0774" w:type="dxa"/>
            <w:gridSpan w:val="9"/>
            <w:shd w:val="clear" w:color="auto" w:fill="FFFFCC"/>
          </w:tcPr>
          <w:p w:rsidR="0070789D" w:rsidRPr="0070789D" w:rsidRDefault="0070789D" w:rsidP="0048714C">
            <w:pPr>
              <w:spacing w:after="0" w:line="259" w:lineRule="auto"/>
              <w:ind w:left="0" w:firstLine="0"/>
              <w:rPr>
                <w:b/>
              </w:rPr>
            </w:pPr>
            <w:r w:rsidRPr="0070789D">
              <w:rPr>
                <w:b/>
              </w:rPr>
              <w:t xml:space="preserve">Key Agencies </w:t>
            </w:r>
            <w:r w:rsidRPr="0070789D">
              <w:rPr>
                <w:b/>
                <w:i/>
              </w:rPr>
              <w:t>(please provide the information below)</w:t>
            </w: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Agency</w:t>
            </w:r>
          </w:p>
        </w:tc>
        <w:tc>
          <w:tcPr>
            <w:tcW w:w="3542" w:type="dxa"/>
            <w:gridSpan w:val="5"/>
            <w:shd w:val="clear" w:color="auto" w:fill="F2F2F2"/>
          </w:tcPr>
          <w:p w:rsidR="0070789D" w:rsidRPr="0070789D" w:rsidRDefault="0070789D" w:rsidP="0048714C">
            <w:pPr>
              <w:spacing w:after="0" w:line="259" w:lineRule="auto"/>
              <w:ind w:left="0" w:firstLine="0"/>
              <w:rPr>
                <w:b/>
              </w:rPr>
            </w:pPr>
            <w:r w:rsidRPr="0070789D">
              <w:rPr>
                <w:b/>
              </w:rPr>
              <w:t>Name</w:t>
            </w:r>
          </w:p>
        </w:tc>
        <w:tc>
          <w:tcPr>
            <w:tcW w:w="5277" w:type="dxa"/>
            <w:gridSpan w:val="3"/>
            <w:shd w:val="clear" w:color="auto" w:fill="F2F2F2"/>
          </w:tcPr>
          <w:p w:rsidR="0070789D" w:rsidRPr="0070789D" w:rsidRDefault="0070789D" w:rsidP="0048714C">
            <w:pPr>
              <w:spacing w:after="0" w:line="259" w:lineRule="auto"/>
              <w:ind w:left="0" w:firstLine="0"/>
              <w:rPr>
                <w:b/>
              </w:rPr>
            </w:pPr>
            <w:r w:rsidRPr="0070789D">
              <w:rPr>
                <w:b/>
              </w:rPr>
              <w:t>Tel. No./Contact details</w:t>
            </w: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G.P</w:t>
            </w:r>
          </w:p>
          <w:p w:rsidR="0070789D" w:rsidRPr="0070789D" w:rsidRDefault="0070789D" w:rsidP="0048714C">
            <w:pPr>
              <w:spacing w:after="0" w:line="259" w:lineRule="auto"/>
              <w:ind w:left="0" w:firstLine="0"/>
              <w:rPr>
                <w:b/>
              </w:rPr>
            </w:pP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Midwife</w:t>
            </w:r>
          </w:p>
        </w:tc>
        <w:tc>
          <w:tcPr>
            <w:tcW w:w="3542" w:type="dxa"/>
            <w:gridSpan w:val="5"/>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Health Visitor</w:t>
            </w:r>
          </w:p>
        </w:tc>
        <w:tc>
          <w:tcPr>
            <w:tcW w:w="3542" w:type="dxa"/>
            <w:gridSpan w:val="5"/>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School Nurse</w:t>
            </w: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Children’s Centre</w:t>
            </w: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Nursery</w:t>
            </w:r>
          </w:p>
          <w:p w:rsidR="0070789D" w:rsidRPr="0070789D" w:rsidRDefault="0070789D" w:rsidP="0048714C">
            <w:pPr>
              <w:spacing w:after="0" w:line="259" w:lineRule="auto"/>
              <w:ind w:left="0" w:firstLine="0"/>
              <w:rPr>
                <w:b/>
              </w:rPr>
            </w:pP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School</w:t>
            </w: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School Nurse</w:t>
            </w: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Education Welfare Officer</w:t>
            </w: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Youth Offending Service</w:t>
            </w: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Police</w:t>
            </w:r>
          </w:p>
          <w:p w:rsidR="0070789D" w:rsidRPr="0070789D" w:rsidRDefault="0070789D" w:rsidP="0048714C">
            <w:pPr>
              <w:spacing w:after="0" w:line="259" w:lineRule="auto"/>
              <w:ind w:left="0" w:firstLine="0"/>
              <w:rPr>
                <w:b/>
              </w:rPr>
            </w:pP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Probation Service</w:t>
            </w: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Paediatrician</w:t>
            </w:r>
          </w:p>
          <w:p w:rsidR="0070789D" w:rsidRPr="0070789D" w:rsidRDefault="0070789D" w:rsidP="0048714C">
            <w:pPr>
              <w:spacing w:after="0" w:line="259" w:lineRule="auto"/>
              <w:ind w:left="0" w:firstLine="0"/>
              <w:rPr>
                <w:b/>
              </w:rPr>
            </w:pP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CAMHS</w:t>
            </w:r>
          </w:p>
          <w:p w:rsidR="0070789D" w:rsidRPr="0070789D" w:rsidRDefault="0070789D" w:rsidP="0048714C">
            <w:pPr>
              <w:spacing w:after="0" w:line="259" w:lineRule="auto"/>
              <w:ind w:left="0" w:firstLine="0"/>
              <w:rPr>
                <w:b/>
              </w:rPr>
            </w:pP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955" w:type="dxa"/>
            <w:shd w:val="clear" w:color="auto" w:fill="F2F2F2"/>
          </w:tcPr>
          <w:p w:rsidR="0070789D" w:rsidRPr="0070789D" w:rsidRDefault="0070789D" w:rsidP="0048714C">
            <w:pPr>
              <w:spacing w:after="0" w:line="259" w:lineRule="auto"/>
              <w:ind w:left="0" w:firstLine="0"/>
              <w:rPr>
                <w:b/>
              </w:rPr>
            </w:pPr>
            <w:r w:rsidRPr="0070789D">
              <w:rPr>
                <w:b/>
              </w:rPr>
              <w:t xml:space="preserve">Other </w:t>
            </w:r>
            <w:r w:rsidRPr="0070789D">
              <w:rPr>
                <w:b/>
                <w:i/>
              </w:rPr>
              <w:t>(please state)</w:t>
            </w:r>
          </w:p>
        </w:tc>
        <w:tc>
          <w:tcPr>
            <w:tcW w:w="3542" w:type="dxa"/>
            <w:gridSpan w:val="5"/>
            <w:shd w:val="clear" w:color="auto" w:fill="FFFFFF"/>
          </w:tcPr>
          <w:p w:rsidR="0070789D" w:rsidRPr="0070789D" w:rsidRDefault="0070789D" w:rsidP="0048714C">
            <w:pPr>
              <w:spacing w:after="0" w:line="259" w:lineRule="auto"/>
              <w:ind w:left="0" w:firstLine="0"/>
              <w:rPr>
                <w:b/>
              </w:rPr>
            </w:pPr>
          </w:p>
        </w:tc>
        <w:tc>
          <w:tcPr>
            <w:tcW w:w="5277" w:type="dxa"/>
            <w:gridSpan w:val="3"/>
            <w:shd w:val="clear" w:color="auto" w:fill="FFFFFF"/>
          </w:tcPr>
          <w:p w:rsidR="0070789D" w:rsidRPr="0070789D" w:rsidRDefault="0070789D" w:rsidP="0048714C">
            <w:pPr>
              <w:spacing w:after="0" w:line="259" w:lineRule="auto"/>
              <w:ind w:left="0" w:firstLine="0"/>
              <w:rPr>
                <w:b/>
              </w:rPr>
            </w:pPr>
          </w:p>
        </w:tc>
      </w:tr>
    </w:tbl>
    <w:p w:rsidR="0070789D" w:rsidRPr="0070789D" w:rsidRDefault="0070789D" w:rsidP="0048714C">
      <w:pPr>
        <w:spacing w:after="0" w:line="259" w:lineRule="auto"/>
        <w:ind w:left="0" w:firstLine="0"/>
        <w:rPr>
          <w:b/>
        </w:rPr>
      </w:pPr>
      <w:r w:rsidRPr="0070789D">
        <w:rPr>
          <w:b/>
        </w:rPr>
        <w:br w:type="page"/>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696"/>
        <w:gridCol w:w="890"/>
        <w:gridCol w:w="675"/>
        <w:gridCol w:w="278"/>
        <w:gridCol w:w="709"/>
        <w:gridCol w:w="441"/>
        <w:gridCol w:w="415"/>
        <w:gridCol w:w="142"/>
        <w:gridCol w:w="40"/>
        <w:gridCol w:w="962"/>
        <w:gridCol w:w="274"/>
        <w:gridCol w:w="564"/>
        <w:gridCol w:w="438"/>
        <w:gridCol w:w="1414"/>
        <w:gridCol w:w="1308"/>
      </w:tblGrid>
      <w:tr w:rsidR="0070789D" w:rsidRPr="0070789D" w:rsidTr="0070789D">
        <w:tc>
          <w:tcPr>
            <w:tcW w:w="10774" w:type="dxa"/>
            <w:gridSpan w:val="16"/>
            <w:shd w:val="clear" w:color="auto" w:fill="FFFFCC"/>
          </w:tcPr>
          <w:p w:rsidR="0070789D" w:rsidRPr="0070789D" w:rsidRDefault="0070789D" w:rsidP="0048714C">
            <w:pPr>
              <w:spacing w:after="0" w:line="259" w:lineRule="auto"/>
              <w:ind w:left="0" w:firstLine="0"/>
              <w:rPr>
                <w:b/>
              </w:rPr>
            </w:pPr>
            <w:r w:rsidRPr="0070789D">
              <w:rPr>
                <w:b/>
              </w:rPr>
              <w:lastRenderedPageBreak/>
              <w:t>Early Help Assessments (EHA) Details</w:t>
            </w:r>
          </w:p>
        </w:tc>
      </w:tr>
      <w:tr w:rsidR="0070789D" w:rsidRPr="0070789D" w:rsidTr="0070789D">
        <w:trPr>
          <w:cantSplit/>
          <w:trHeight w:val="407"/>
        </w:trPr>
        <w:tc>
          <w:tcPr>
            <w:tcW w:w="2224" w:type="dxa"/>
            <w:gridSpan w:val="2"/>
            <w:vMerge w:val="restart"/>
            <w:shd w:val="clear" w:color="auto" w:fill="F2F2F2"/>
          </w:tcPr>
          <w:p w:rsidR="0070789D" w:rsidRPr="0070789D" w:rsidRDefault="0070789D" w:rsidP="0048714C">
            <w:pPr>
              <w:spacing w:after="0" w:line="259" w:lineRule="auto"/>
              <w:ind w:left="0" w:firstLine="0"/>
              <w:rPr>
                <w:b/>
                <w:i/>
              </w:rPr>
            </w:pPr>
            <w:r w:rsidRPr="0070789D">
              <w:rPr>
                <w:b/>
              </w:rPr>
              <w:t>Has a EH assessment been completed?</w:t>
            </w:r>
          </w:p>
          <w:p w:rsidR="0070789D" w:rsidRPr="0070789D" w:rsidRDefault="0070789D" w:rsidP="0048714C">
            <w:pPr>
              <w:spacing w:after="0" w:line="259" w:lineRule="auto"/>
              <w:ind w:left="0" w:firstLine="0"/>
              <w:rPr>
                <w:b/>
              </w:rPr>
            </w:pPr>
          </w:p>
        </w:tc>
        <w:tc>
          <w:tcPr>
            <w:tcW w:w="1843" w:type="dxa"/>
            <w:gridSpan w:val="3"/>
            <w:shd w:val="clear" w:color="auto" w:fill="F2F2F2"/>
          </w:tcPr>
          <w:p w:rsidR="0070789D" w:rsidRPr="0070789D" w:rsidRDefault="0070789D" w:rsidP="0048714C">
            <w:pPr>
              <w:spacing w:after="0" w:line="259" w:lineRule="auto"/>
              <w:ind w:left="0" w:firstLine="0"/>
              <w:rPr>
                <w:b/>
              </w:rPr>
            </w:pPr>
            <w:r w:rsidRPr="0070789D">
              <w:rPr>
                <w:b/>
              </w:rPr>
              <w:t>Yes</w:t>
            </w:r>
          </w:p>
          <w:p w:rsidR="0070789D" w:rsidRPr="0070789D" w:rsidRDefault="0070789D" w:rsidP="0048714C">
            <w:pPr>
              <w:spacing w:after="0" w:line="259" w:lineRule="auto"/>
              <w:ind w:left="0" w:firstLine="0"/>
              <w:rPr>
                <w:b/>
              </w:rPr>
            </w:pPr>
            <w:r w:rsidRPr="0070789D">
              <w:rPr>
                <w:b/>
                <w:i/>
              </w:rPr>
              <w:t>(please attach to referral)</w:t>
            </w:r>
          </w:p>
        </w:tc>
        <w:tc>
          <w:tcPr>
            <w:tcW w:w="709" w:type="dxa"/>
            <w:shd w:val="clear" w:color="auto" w:fill="F2F2F2"/>
          </w:tcPr>
          <w:p w:rsidR="0070789D" w:rsidRPr="0070789D" w:rsidRDefault="0070789D" w:rsidP="0048714C">
            <w:pPr>
              <w:spacing w:after="0" w:line="259" w:lineRule="auto"/>
              <w:ind w:left="0" w:firstLine="0"/>
              <w:rPr>
                <w:b/>
              </w:rPr>
            </w:pPr>
            <w:r w:rsidRPr="0070789D">
              <w:rPr>
                <w:b/>
              </w:rPr>
              <w:t>No</w:t>
            </w:r>
          </w:p>
        </w:tc>
        <w:tc>
          <w:tcPr>
            <w:tcW w:w="2838" w:type="dxa"/>
            <w:gridSpan w:val="7"/>
            <w:shd w:val="clear" w:color="auto" w:fill="F2F2F2"/>
          </w:tcPr>
          <w:p w:rsidR="0070789D" w:rsidRPr="0070789D" w:rsidRDefault="0070789D" w:rsidP="0048714C">
            <w:pPr>
              <w:spacing w:after="0" w:line="259" w:lineRule="auto"/>
              <w:ind w:left="0" w:firstLine="0"/>
              <w:rPr>
                <w:b/>
              </w:rPr>
            </w:pPr>
            <w:r w:rsidRPr="0070789D">
              <w:rPr>
                <w:b/>
              </w:rPr>
              <w:t>Date EH assessment completed</w:t>
            </w:r>
          </w:p>
        </w:tc>
        <w:tc>
          <w:tcPr>
            <w:tcW w:w="3160"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rPr>
          <w:cantSplit/>
          <w:trHeight w:val="631"/>
        </w:trPr>
        <w:tc>
          <w:tcPr>
            <w:tcW w:w="2224" w:type="dxa"/>
            <w:gridSpan w:val="2"/>
            <w:vMerge/>
            <w:shd w:val="clear" w:color="auto" w:fill="F2F2F2"/>
          </w:tcPr>
          <w:p w:rsidR="0070789D" w:rsidRPr="0070789D" w:rsidRDefault="0070789D" w:rsidP="0048714C">
            <w:pPr>
              <w:spacing w:after="0" w:line="259" w:lineRule="auto"/>
              <w:ind w:left="0" w:firstLine="0"/>
              <w:rPr>
                <w:b/>
              </w:rPr>
            </w:pPr>
          </w:p>
        </w:tc>
        <w:tc>
          <w:tcPr>
            <w:tcW w:w="1843" w:type="dxa"/>
            <w:gridSpan w:val="3"/>
            <w:shd w:val="clear" w:color="auto" w:fill="FFFFFF"/>
          </w:tcPr>
          <w:p w:rsidR="0070789D" w:rsidRPr="0070789D" w:rsidRDefault="0070789D" w:rsidP="0048714C">
            <w:pPr>
              <w:spacing w:after="0" w:line="259" w:lineRule="auto"/>
              <w:ind w:left="0" w:firstLine="0"/>
              <w:rPr>
                <w:b/>
              </w:rPr>
            </w:pPr>
          </w:p>
        </w:tc>
        <w:tc>
          <w:tcPr>
            <w:tcW w:w="709" w:type="dxa"/>
            <w:shd w:val="clear" w:color="auto" w:fill="FFFFFF"/>
          </w:tcPr>
          <w:p w:rsidR="0070789D" w:rsidRPr="0070789D" w:rsidRDefault="0070789D" w:rsidP="0048714C">
            <w:pPr>
              <w:spacing w:after="0" w:line="259" w:lineRule="auto"/>
              <w:ind w:left="0" w:firstLine="0"/>
              <w:rPr>
                <w:b/>
              </w:rPr>
            </w:pPr>
          </w:p>
        </w:tc>
        <w:tc>
          <w:tcPr>
            <w:tcW w:w="2838" w:type="dxa"/>
            <w:gridSpan w:val="7"/>
            <w:shd w:val="clear" w:color="auto" w:fill="F2F2F2"/>
          </w:tcPr>
          <w:p w:rsidR="0070789D" w:rsidRPr="0070789D" w:rsidRDefault="0070789D" w:rsidP="0048714C">
            <w:pPr>
              <w:spacing w:after="0" w:line="259" w:lineRule="auto"/>
              <w:ind w:left="0" w:firstLine="0"/>
              <w:rPr>
                <w:b/>
              </w:rPr>
            </w:pPr>
            <w:r w:rsidRPr="0070789D">
              <w:rPr>
                <w:b/>
              </w:rPr>
              <w:t>EHA unique ref. number(s)</w:t>
            </w:r>
          </w:p>
        </w:tc>
        <w:tc>
          <w:tcPr>
            <w:tcW w:w="3160"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2224" w:type="dxa"/>
            <w:gridSpan w:val="2"/>
            <w:shd w:val="clear" w:color="auto" w:fill="F2F2F2"/>
          </w:tcPr>
          <w:p w:rsidR="0070789D" w:rsidRPr="0070789D" w:rsidRDefault="0070789D" w:rsidP="0048714C">
            <w:pPr>
              <w:spacing w:after="0" w:line="259" w:lineRule="auto"/>
              <w:ind w:left="0" w:firstLine="0"/>
              <w:rPr>
                <w:b/>
              </w:rPr>
            </w:pPr>
            <w:r w:rsidRPr="0070789D">
              <w:rPr>
                <w:b/>
              </w:rPr>
              <w:t>Name of Lead Worker</w:t>
            </w:r>
          </w:p>
          <w:p w:rsidR="0070789D" w:rsidRPr="0070789D" w:rsidRDefault="0070789D" w:rsidP="0048714C">
            <w:pPr>
              <w:spacing w:after="0" w:line="259" w:lineRule="auto"/>
              <w:ind w:left="0" w:firstLine="0"/>
              <w:rPr>
                <w:b/>
              </w:rPr>
            </w:pPr>
          </w:p>
        </w:tc>
        <w:tc>
          <w:tcPr>
            <w:tcW w:w="3550" w:type="dxa"/>
            <w:gridSpan w:val="7"/>
            <w:shd w:val="clear" w:color="auto" w:fill="FFFFFF"/>
          </w:tcPr>
          <w:p w:rsidR="0070789D" w:rsidRPr="0070789D" w:rsidRDefault="0070789D" w:rsidP="0048714C">
            <w:pPr>
              <w:spacing w:after="0" w:line="259" w:lineRule="auto"/>
              <w:ind w:left="0" w:firstLine="0"/>
              <w:rPr>
                <w:b/>
              </w:rPr>
            </w:pPr>
          </w:p>
        </w:tc>
        <w:tc>
          <w:tcPr>
            <w:tcW w:w="1840" w:type="dxa"/>
            <w:gridSpan w:val="4"/>
            <w:shd w:val="clear" w:color="auto" w:fill="F2F2F2"/>
          </w:tcPr>
          <w:p w:rsidR="0070789D" w:rsidRPr="0070789D" w:rsidRDefault="0070789D" w:rsidP="0048714C">
            <w:pPr>
              <w:spacing w:after="0" w:line="259" w:lineRule="auto"/>
              <w:ind w:left="0" w:firstLine="0"/>
              <w:rPr>
                <w:b/>
              </w:rPr>
            </w:pPr>
            <w:r w:rsidRPr="0070789D">
              <w:rPr>
                <w:b/>
              </w:rPr>
              <w:t>Agency</w:t>
            </w:r>
          </w:p>
        </w:tc>
        <w:tc>
          <w:tcPr>
            <w:tcW w:w="3160"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2224" w:type="dxa"/>
            <w:gridSpan w:val="2"/>
            <w:shd w:val="clear" w:color="auto" w:fill="F2F2F2"/>
          </w:tcPr>
          <w:p w:rsidR="0070789D" w:rsidRPr="0070789D" w:rsidRDefault="0070789D" w:rsidP="0048714C">
            <w:pPr>
              <w:spacing w:after="0" w:line="259" w:lineRule="auto"/>
              <w:ind w:left="0" w:firstLine="0"/>
              <w:rPr>
                <w:b/>
              </w:rPr>
            </w:pPr>
            <w:r w:rsidRPr="0070789D">
              <w:rPr>
                <w:b/>
              </w:rPr>
              <w:t>Address</w:t>
            </w: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3550" w:type="dxa"/>
            <w:gridSpan w:val="7"/>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840" w:type="dxa"/>
            <w:gridSpan w:val="4"/>
            <w:shd w:val="clear" w:color="auto" w:fill="F2F2F2"/>
          </w:tcPr>
          <w:p w:rsidR="0070789D" w:rsidRPr="0070789D" w:rsidRDefault="0070789D" w:rsidP="0048714C">
            <w:pPr>
              <w:spacing w:after="0" w:line="259" w:lineRule="auto"/>
              <w:ind w:left="0" w:firstLine="0"/>
              <w:rPr>
                <w:b/>
              </w:rPr>
            </w:pPr>
            <w:r w:rsidRPr="0070789D">
              <w:rPr>
                <w:b/>
              </w:rPr>
              <w:t>Contact details (Tel. no./ e-mail)</w:t>
            </w:r>
          </w:p>
        </w:tc>
        <w:tc>
          <w:tcPr>
            <w:tcW w:w="3160" w:type="dxa"/>
            <w:gridSpan w:val="3"/>
            <w:shd w:val="clear" w:color="auto" w:fill="FFFFFF"/>
          </w:tcPr>
          <w:p w:rsidR="0070789D" w:rsidRPr="0070789D" w:rsidRDefault="0070789D" w:rsidP="0048714C">
            <w:pPr>
              <w:spacing w:after="0" w:line="259" w:lineRule="auto"/>
              <w:ind w:left="0" w:firstLine="0"/>
              <w:rPr>
                <w:b/>
              </w:rPr>
            </w:pPr>
          </w:p>
        </w:tc>
      </w:tr>
      <w:tr w:rsidR="0070789D" w:rsidRPr="0070789D" w:rsidTr="0070789D">
        <w:trPr>
          <w:cantSplit/>
          <w:trHeight w:val="499"/>
        </w:trPr>
        <w:tc>
          <w:tcPr>
            <w:tcW w:w="3789" w:type="dxa"/>
            <w:gridSpan w:val="4"/>
            <w:vMerge w:val="restart"/>
            <w:shd w:val="clear" w:color="auto" w:fill="F2F2F2"/>
          </w:tcPr>
          <w:p w:rsidR="0070789D" w:rsidRPr="0070789D" w:rsidRDefault="0070789D" w:rsidP="0048714C">
            <w:pPr>
              <w:spacing w:after="0" w:line="259" w:lineRule="auto"/>
              <w:ind w:left="0" w:firstLine="0"/>
              <w:rPr>
                <w:b/>
                <w:i/>
              </w:rPr>
            </w:pPr>
            <w:r w:rsidRPr="0070789D">
              <w:rPr>
                <w:b/>
              </w:rPr>
              <w:t>Has consent for a EH assessment ever been refused?</w:t>
            </w:r>
          </w:p>
          <w:p w:rsidR="0070789D" w:rsidRPr="0070789D" w:rsidRDefault="0070789D" w:rsidP="0048714C">
            <w:pPr>
              <w:spacing w:after="0" w:line="259" w:lineRule="auto"/>
              <w:ind w:left="0" w:firstLine="0"/>
              <w:rPr>
                <w:b/>
              </w:rPr>
            </w:pPr>
          </w:p>
        </w:tc>
        <w:tc>
          <w:tcPr>
            <w:tcW w:w="1985" w:type="dxa"/>
            <w:gridSpan w:val="5"/>
            <w:shd w:val="clear" w:color="auto" w:fill="F2F2F2"/>
          </w:tcPr>
          <w:p w:rsidR="0070789D" w:rsidRPr="0070789D" w:rsidRDefault="0070789D" w:rsidP="0048714C">
            <w:pPr>
              <w:spacing w:after="0" w:line="259" w:lineRule="auto"/>
              <w:ind w:left="0" w:firstLine="0"/>
              <w:rPr>
                <w:b/>
              </w:rPr>
            </w:pPr>
            <w:r w:rsidRPr="0070789D">
              <w:rPr>
                <w:b/>
              </w:rPr>
              <w:t>Yes</w:t>
            </w:r>
          </w:p>
          <w:p w:rsidR="0070789D" w:rsidRPr="0070789D" w:rsidRDefault="0070789D" w:rsidP="0048714C">
            <w:pPr>
              <w:spacing w:after="0" w:line="259" w:lineRule="auto"/>
              <w:ind w:left="0" w:firstLine="0"/>
              <w:rPr>
                <w:b/>
              </w:rPr>
            </w:pPr>
          </w:p>
        </w:tc>
        <w:tc>
          <w:tcPr>
            <w:tcW w:w="3692" w:type="dxa"/>
            <w:gridSpan w:val="6"/>
            <w:shd w:val="clear" w:color="auto" w:fill="F2F2F2"/>
          </w:tcPr>
          <w:p w:rsidR="0070789D" w:rsidRPr="0070789D" w:rsidRDefault="0070789D" w:rsidP="0048714C">
            <w:pPr>
              <w:spacing w:after="0" w:line="259" w:lineRule="auto"/>
              <w:ind w:left="0" w:firstLine="0"/>
              <w:rPr>
                <w:b/>
              </w:rPr>
            </w:pPr>
            <w:r w:rsidRPr="0070789D">
              <w:rPr>
                <w:b/>
                <w:i/>
              </w:rPr>
              <w:t>If yes please state the date of when it was refused</w:t>
            </w:r>
          </w:p>
        </w:tc>
        <w:tc>
          <w:tcPr>
            <w:tcW w:w="1308" w:type="dxa"/>
            <w:shd w:val="clear" w:color="auto" w:fill="F2F2F2"/>
          </w:tcPr>
          <w:p w:rsidR="0070789D" w:rsidRPr="0070789D" w:rsidRDefault="0070789D" w:rsidP="0048714C">
            <w:pPr>
              <w:spacing w:after="0" w:line="259" w:lineRule="auto"/>
              <w:ind w:left="0" w:firstLine="0"/>
              <w:rPr>
                <w:b/>
              </w:rPr>
            </w:pPr>
            <w:r w:rsidRPr="0070789D">
              <w:rPr>
                <w:b/>
              </w:rPr>
              <w:t>No</w:t>
            </w:r>
          </w:p>
        </w:tc>
      </w:tr>
      <w:tr w:rsidR="0070789D" w:rsidRPr="0070789D" w:rsidTr="0070789D">
        <w:trPr>
          <w:cantSplit/>
          <w:trHeight w:val="266"/>
        </w:trPr>
        <w:tc>
          <w:tcPr>
            <w:tcW w:w="3789" w:type="dxa"/>
            <w:gridSpan w:val="4"/>
            <w:vMerge/>
            <w:shd w:val="clear" w:color="auto" w:fill="F2F2F2"/>
          </w:tcPr>
          <w:p w:rsidR="0070789D" w:rsidRPr="0070789D" w:rsidRDefault="0070789D" w:rsidP="0048714C">
            <w:pPr>
              <w:spacing w:after="0" w:line="259" w:lineRule="auto"/>
              <w:ind w:left="0" w:firstLine="0"/>
              <w:rPr>
                <w:b/>
              </w:rPr>
            </w:pPr>
          </w:p>
        </w:tc>
        <w:tc>
          <w:tcPr>
            <w:tcW w:w="1985" w:type="dxa"/>
            <w:gridSpan w:val="5"/>
            <w:shd w:val="clear" w:color="auto" w:fill="FFFFFF"/>
          </w:tcPr>
          <w:p w:rsidR="0070789D" w:rsidRPr="0070789D" w:rsidRDefault="0070789D" w:rsidP="0048714C">
            <w:pPr>
              <w:spacing w:after="0" w:line="259" w:lineRule="auto"/>
              <w:ind w:left="0" w:firstLine="0"/>
              <w:rPr>
                <w:b/>
              </w:rPr>
            </w:pPr>
          </w:p>
        </w:tc>
        <w:tc>
          <w:tcPr>
            <w:tcW w:w="3692" w:type="dxa"/>
            <w:gridSpan w:val="6"/>
            <w:shd w:val="clear" w:color="auto" w:fill="FFFFFF"/>
          </w:tcPr>
          <w:p w:rsidR="0070789D" w:rsidRPr="0070789D" w:rsidRDefault="0070789D" w:rsidP="0048714C">
            <w:pPr>
              <w:spacing w:after="0" w:line="259" w:lineRule="auto"/>
              <w:ind w:left="0" w:firstLine="0"/>
              <w:rPr>
                <w:b/>
              </w:rPr>
            </w:pPr>
          </w:p>
        </w:tc>
        <w:tc>
          <w:tcPr>
            <w:tcW w:w="1308" w:type="dxa"/>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0774" w:type="dxa"/>
            <w:gridSpan w:val="16"/>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10774" w:type="dxa"/>
            <w:gridSpan w:val="16"/>
            <w:shd w:val="clear" w:color="auto" w:fill="FFFFCC"/>
          </w:tcPr>
          <w:p w:rsidR="0070789D" w:rsidRPr="0070789D" w:rsidRDefault="0070789D" w:rsidP="0048714C">
            <w:pPr>
              <w:spacing w:after="0" w:line="259" w:lineRule="auto"/>
              <w:ind w:left="0" w:firstLine="0"/>
              <w:rPr>
                <w:b/>
              </w:rPr>
            </w:pPr>
            <w:r w:rsidRPr="0070789D">
              <w:rPr>
                <w:b/>
              </w:rPr>
              <w:t>Authorisation</w:t>
            </w:r>
          </w:p>
        </w:tc>
      </w:tr>
      <w:tr w:rsidR="0070789D" w:rsidRPr="0070789D" w:rsidTr="0070789D">
        <w:tc>
          <w:tcPr>
            <w:tcW w:w="5814" w:type="dxa"/>
            <w:gridSpan w:val="10"/>
            <w:shd w:val="clear" w:color="auto" w:fill="F2F2F2"/>
          </w:tcPr>
          <w:p w:rsidR="0070789D" w:rsidRPr="0070789D" w:rsidRDefault="0070789D" w:rsidP="0048714C">
            <w:pPr>
              <w:spacing w:after="0" w:line="259" w:lineRule="auto"/>
              <w:ind w:left="0" w:firstLine="0"/>
              <w:rPr>
                <w:b/>
              </w:rPr>
            </w:pPr>
            <w:r w:rsidRPr="0070789D">
              <w:rPr>
                <w:b/>
              </w:rPr>
              <w:t>Have you discussed this referral with your line manager? Y/N</w:t>
            </w:r>
          </w:p>
        </w:tc>
        <w:tc>
          <w:tcPr>
            <w:tcW w:w="4960" w:type="dxa"/>
            <w:gridSpan w:val="6"/>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0774" w:type="dxa"/>
            <w:gridSpan w:val="16"/>
            <w:shd w:val="clear" w:color="auto" w:fill="F2F2F2"/>
          </w:tcPr>
          <w:p w:rsidR="0070789D" w:rsidRPr="0070789D" w:rsidRDefault="0070789D" w:rsidP="0048714C">
            <w:pPr>
              <w:spacing w:after="0" w:line="259" w:lineRule="auto"/>
              <w:ind w:left="0" w:firstLine="0"/>
              <w:rPr>
                <w:b/>
              </w:rPr>
            </w:pPr>
            <w:r w:rsidRPr="0070789D">
              <w:rPr>
                <w:b/>
              </w:rPr>
              <w:t>Details of Manager/Supervisor:</w:t>
            </w:r>
          </w:p>
        </w:tc>
      </w:tr>
      <w:tr w:rsidR="0070789D" w:rsidRPr="0070789D" w:rsidTr="0070789D">
        <w:tc>
          <w:tcPr>
            <w:tcW w:w="1528" w:type="dxa"/>
            <w:shd w:val="clear" w:color="auto" w:fill="F2F2F2"/>
          </w:tcPr>
          <w:p w:rsidR="0070789D" w:rsidRPr="0070789D" w:rsidRDefault="0070789D" w:rsidP="0048714C">
            <w:pPr>
              <w:spacing w:after="0" w:line="259" w:lineRule="auto"/>
              <w:ind w:left="0" w:firstLine="0"/>
              <w:rPr>
                <w:b/>
              </w:rPr>
            </w:pPr>
            <w:r w:rsidRPr="0070789D">
              <w:rPr>
                <w:b/>
              </w:rPr>
              <w:t>Name:</w:t>
            </w:r>
          </w:p>
          <w:p w:rsidR="0070789D" w:rsidRPr="0070789D" w:rsidRDefault="0070789D" w:rsidP="0048714C">
            <w:pPr>
              <w:spacing w:after="0" w:line="259" w:lineRule="auto"/>
              <w:ind w:left="0" w:firstLine="0"/>
              <w:rPr>
                <w:b/>
              </w:rPr>
            </w:pPr>
          </w:p>
        </w:tc>
        <w:tc>
          <w:tcPr>
            <w:tcW w:w="3689" w:type="dxa"/>
            <w:gridSpan w:val="6"/>
            <w:shd w:val="clear" w:color="auto" w:fill="FFFFFF"/>
          </w:tcPr>
          <w:p w:rsidR="0070789D" w:rsidRPr="0070789D" w:rsidRDefault="0070789D" w:rsidP="0048714C">
            <w:pPr>
              <w:spacing w:after="0" w:line="259" w:lineRule="auto"/>
              <w:ind w:left="0" w:firstLine="0"/>
              <w:rPr>
                <w:b/>
              </w:rPr>
            </w:pPr>
          </w:p>
        </w:tc>
        <w:tc>
          <w:tcPr>
            <w:tcW w:w="1559" w:type="dxa"/>
            <w:gridSpan w:val="4"/>
            <w:shd w:val="clear" w:color="auto" w:fill="F2F2F2"/>
          </w:tcPr>
          <w:p w:rsidR="0070789D" w:rsidRPr="0070789D" w:rsidRDefault="0070789D" w:rsidP="0048714C">
            <w:pPr>
              <w:spacing w:after="0" w:line="259" w:lineRule="auto"/>
              <w:ind w:left="0" w:firstLine="0"/>
              <w:rPr>
                <w:b/>
              </w:rPr>
            </w:pPr>
            <w:r w:rsidRPr="0070789D">
              <w:rPr>
                <w:b/>
              </w:rPr>
              <w:t>Designation:</w:t>
            </w:r>
          </w:p>
        </w:tc>
        <w:tc>
          <w:tcPr>
            <w:tcW w:w="3998" w:type="dxa"/>
            <w:gridSpan w:val="5"/>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528" w:type="dxa"/>
            <w:shd w:val="clear" w:color="auto" w:fill="F2F2F2"/>
          </w:tcPr>
          <w:p w:rsidR="0070789D" w:rsidRPr="0070789D" w:rsidRDefault="0070789D" w:rsidP="0048714C">
            <w:pPr>
              <w:spacing w:after="0" w:line="259" w:lineRule="auto"/>
              <w:ind w:left="0" w:firstLine="0"/>
              <w:rPr>
                <w:b/>
              </w:rPr>
            </w:pPr>
            <w:r w:rsidRPr="0070789D">
              <w:rPr>
                <w:b/>
              </w:rPr>
              <w:t>Tel no.</w:t>
            </w:r>
          </w:p>
        </w:tc>
        <w:tc>
          <w:tcPr>
            <w:tcW w:w="3689" w:type="dxa"/>
            <w:gridSpan w:val="6"/>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559" w:type="dxa"/>
            <w:gridSpan w:val="4"/>
            <w:shd w:val="clear" w:color="auto" w:fill="F2F2F2"/>
          </w:tcPr>
          <w:p w:rsidR="0070789D" w:rsidRPr="0070789D" w:rsidRDefault="0070789D" w:rsidP="0048714C">
            <w:pPr>
              <w:spacing w:after="0" w:line="259" w:lineRule="auto"/>
              <w:ind w:left="0" w:firstLine="0"/>
              <w:rPr>
                <w:b/>
              </w:rPr>
            </w:pPr>
            <w:r w:rsidRPr="0070789D">
              <w:rPr>
                <w:b/>
              </w:rPr>
              <w:t>E-mail</w:t>
            </w:r>
          </w:p>
        </w:tc>
        <w:tc>
          <w:tcPr>
            <w:tcW w:w="3998" w:type="dxa"/>
            <w:gridSpan w:val="5"/>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3114" w:type="dxa"/>
            <w:gridSpan w:val="3"/>
            <w:shd w:val="clear" w:color="auto" w:fill="F2F2F2"/>
          </w:tcPr>
          <w:p w:rsidR="0070789D" w:rsidRPr="0070789D" w:rsidRDefault="0070789D" w:rsidP="0048714C">
            <w:pPr>
              <w:spacing w:after="0" w:line="259" w:lineRule="auto"/>
              <w:ind w:left="0" w:firstLine="0"/>
              <w:rPr>
                <w:b/>
              </w:rPr>
            </w:pPr>
            <w:r w:rsidRPr="0070789D">
              <w:rPr>
                <w:b/>
              </w:rPr>
              <w:t>Referrer’s Signature:</w:t>
            </w:r>
          </w:p>
        </w:tc>
        <w:tc>
          <w:tcPr>
            <w:tcW w:w="3936" w:type="dxa"/>
            <w:gridSpan w:val="9"/>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c>
          <w:tcPr>
            <w:tcW w:w="1002" w:type="dxa"/>
            <w:gridSpan w:val="2"/>
            <w:shd w:val="clear" w:color="auto" w:fill="F2F2F2"/>
          </w:tcPr>
          <w:p w:rsidR="0070789D" w:rsidRPr="0070789D" w:rsidRDefault="0070789D" w:rsidP="0048714C">
            <w:pPr>
              <w:spacing w:after="0" w:line="259" w:lineRule="auto"/>
              <w:ind w:left="0" w:firstLine="0"/>
              <w:rPr>
                <w:b/>
              </w:rPr>
            </w:pPr>
            <w:r w:rsidRPr="0070789D">
              <w:rPr>
                <w:b/>
              </w:rPr>
              <w:t>Date:</w:t>
            </w:r>
          </w:p>
        </w:tc>
        <w:tc>
          <w:tcPr>
            <w:tcW w:w="2722" w:type="dxa"/>
            <w:gridSpan w:val="2"/>
            <w:shd w:val="clear" w:color="auto" w:fill="FFFFFF"/>
          </w:tcPr>
          <w:p w:rsidR="0070789D" w:rsidRPr="0070789D" w:rsidRDefault="0070789D" w:rsidP="0048714C">
            <w:pPr>
              <w:spacing w:after="0" w:line="259" w:lineRule="auto"/>
              <w:ind w:left="0" w:firstLine="0"/>
              <w:rPr>
                <w:b/>
              </w:rPr>
            </w:pPr>
          </w:p>
        </w:tc>
      </w:tr>
      <w:tr w:rsidR="0070789D" w:rsidRPr="0070789D" w:rsidTr="0070789D">
        <w:tc>
          <w:tcPr>
            <w:tcW w:w="10774" w:type="dxa"/>
            <w:gridSpan w:val="16"/>
            <w:shd w:val="clear" w:color="auto" w:fill="FFFFFF"/>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p>
        </w:tc>
      </w:tr>
      <w:tr w:rsidR="0070789D" w:rsidRPr="0070789D" w:rsidTr="0070789D">
        <w:tc>
          <w:tcPr>
            <w:tcW w:w="10774" w:type="dxa"/>
            <w:gridSpan w:val="16"/>
            <w:shd w:val="clear" w:color="auto" w:fill="FFFFCC"/>
          </w:tcPr>
          <w:p w:rsidR="0070789D" w:rsidRPr="0070789D" w:rsidRDefault="0070789D" w:rsidP="0048714C">
            <w:pPr>
              <w:spacing w:after="0" w:line="259" w:lineRule="auto"/>
              <w:ind w:left="0" w:firstLine="0"/>
              <w:rPr>
                <w:b/>
              </w:rPr>
            </w:pPr>
            <w:r w:rsidRPr="0070789D">
              <w:rPr>
                <w:b/>
              </w:rPr>
              <w:t>Once you have completed this form please send it to:</w:t>
            </w:r>
          </w:p>
          <w:p w:rsidR="0070789D" w:rsidRPr="0070789D" w:rsidRDefault="0070789D" w:rsidP="0048714C">
            <w:pPr>
              <w:spacing w:after="0" w:line="259" w:lineRule="auto"/>
              <w:ind w:left="0" w:firstLine="0"/>
              <w:rPr>
                <w:b/>
              </w:rPr>
            </w:pPr>
          </w:p>
        </w:tc>
      </w:tr>
      <w:tr w:rsidR="0070789D" w:rsidRPr="0070789D" w:rsidTr="0070789D">
        <w:tc>
          <w:tcPr>
            <w:tcW w:w="5632" w:type="dxa"/>
            <w:gridSpan w:val="8"/>
            <w:shd w:val="clear" w:color="auto" w:fill="F2F2F2"/>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r w:rsidRPr="0070789D">
              <w:rPr>
                <w:b/>
              </w:rPr>
              <w:t>STAFFORDSHIRE REFERRALS:</w:t>
            </w:r>
          </w:p>
          <w:p w:rsidR="0070789D" w:rsidRPr="0070789D" w:rsidRDefault="0070789D" w:rsidP="0048714C">
            <w:pPr>
              <w:spacing w:after="0" w:line="259" w:lineRule="auto"/>
              <w:ind w:left="0" w:firstLine="0"/>
              <w:rPr>
                <w:b/>
              </w:rPr>
            </w:pPr>
          </w:p>
        </w:tc>
        <w:tc>
          <w:tcPr>
            <w:tcW w:w="5142" w:type="dxa"/>
            <w:gridSpan w:val="8"/>
            <w:shd w:val="clear" w:color="auto" w:fill="F2F2F2"/>
          </w:tcPr>
          <w:p w:rsidR="0070789D" w:rsidRPr="0070789D" w:rsidRDefault="0070789D" w:rsidP="0048714C">
            <w:pPr>
              <w:spacing w:after="0" w:line="259" w:lineRule="auto"/>
              <w:ind w:left="0" w:firstLine="0"/>
              <w:rPr>
                <w:b/>
              </w:rPr>
            </w:pPr>
          </w:p>
          <w:p w:rsidR="0070789D" w:rsidRPr="0070789D" w:rsidRDefault="0070789D" w:rsidP="0048714C">
            <w:pPr>
              <w:spacing w:after="0" w:line="259" w:lineRule="auto"/>
              <w:ind w:left="0" w:firstLine="0"/>
              <w:rPr>
                <w:b/>
              </w:rPr>
            </w:pPr>
            <w:r w:rsidRPr="0070789D">
              <w:rPr>
                <w:b/>
              </w:rPr>
              <w:t>STOKE-ON-TRENT REFERRALS:</w:t>
            </w:r>
          </w:p>
        </w:tc>
      </w:tr>
      <w:tr w:rsidR="0070789D" w:rsidRPr="0070789D" w:rsidTr="0070789D">
        <w:trPr>
          <w:trHeight w:val="2487"/>
        </w:trPr>
        <w:tc>
          <w:tcPr>
            <w:tcW w:w="5632" w:type="dxa"/>
            <w:gridSpan w:val="8"/>
            <w:shd w:val="clear" w:color="auto" w:fill="FFFFFF"/>
          </w:tcPr>
          <w:p w:rsidR="0070789D" w:rsidRPr="0070789D" w:rsidRDefault="0070789D" w:rsidP="0048714C">
            <w:pPr>
              <w:spacing w:after="0" w:line="259" w:lineRule="auto"/>
              <w:ind w:left="0" w:firstLine="0"/>
              <w:rPr>
                <w:b/>
                <w:bCs/>
              </w:rPr>
            </w:pPr>
            <w:r w:rsidRPr="0070789D">
              <w:rPr>
                <w:b/>
                <w:bCs/>
              </w:rPr>
              <w:lastRenderedPageBreak/>
              <w:t>Staffordshire County Council's First Response Service: 0800 1313 126</w:t>
            </w:r>
          </w:p>
          <w:p w:rsidR="0070789D" w:rsidRPr="0070789D" w:rsidRDefault="0070789D" w:rsidP="0048714C">
            <w:pPr>
              <w:spacing w:after="0" w:line="259" w:lineRule="auto"/>
              <w:ind w:left="0" w:firstLine="0"/>
              <w:rPr>
                <w:b/>
              </w:rPr>
            </w:pPr>
            <w:r w:rsidRPr="0070789D">
              <w:rPr>
                <w:b/>
              </w:rPr>
              <w:t>(Monday-Thursday 8:30am - 5:00pm and Friday 08:30am - 4:30pm)</w:t>
            </w:r>
          </w:p>
          <w:p w:rsidR="0070789D" w:rsidRPr="0070789D" w:rsidRDefault="0070789D" w:rsidP="0048714C">
            <w:pPr>
              <w:spacing w:after="0" w:line="259" w:lineRule="auto"/>
              <w:ind w:left="0" w:firstLine="0"/>
              <w:rPr>
                <w:b/>
                <w:bCs/>
              </w:rPr>
            </w:pPr>
            <w:r w:rsidRPr="0070789D">
              <w:rPr>
                <w:b/>
              </w:rPr>
              <w:t xml:space="preserve">*E-mail: </w:t>
            </w:r>
            <w:hyperlink r:id="rId57" w:history="1">
              <w:r w:rsidRPr="0070789D">
                <w:rPr>
                  <w:rStyle w:val="Hyperlink"/>
                  <w:b/>
                </w:rPr>
                <w:t>firstr@staffordshire.gov.uk</w:t>
              </w:r>
            </w:hyperlink>
            <w:r w:rsidRPr="0070789D">
              <w:rPr>
                <w:b/>
              </w:rPr>
              <w:t xml:space="preserve"> / Fax no:  01785 854223</w:t>
            </w:r>
          </w:p>
          <w:p w:rsidR="0070789D" w:rsidRPr="0070789D" w:rsidRDefault="0070789D" w:rsidP="0048714C">
            <w:pPr>
              <w:spacing w:after="0" w:line="259" w:lineRule="auto"/>
              <w:ind w:left="0" w:firstLine="0"/>
              <w:rPr>
                <w:b/>
              </w:rPr>
            </w:pPr>
            <w:r w:rsidRPr="0070789D">
              <w:rPr>
                <w:b/>
                <w:bCs/>
              </w:rPr>
              <w:t>Emergency Duty Service (</w:t>
            </w:r>
            <w:r w:rsidRPr="0070789D">
              <w:rPr>
                <w:b/>
              </w:rPr>
              <w:t>Outside office hours</w:t>
            </w:r>
            <w:r w:rsidRPr="0070789D">
              <w:rPr>
                <w:b/>
                <w:bCs/>
              </w:rPr>
              <w:t>): 0845 6042886</w:t>
            </w:r>
          </w:p>
        </w:tc>
        <w:tc>
          <w:tcPr>
            <w:tcW w:w="5142" w:type="dxa"/>
            <w:gridSpan w:val="8"/>
            <w:shd w:val="clear" w:color="auto" w:fill="FFFFFF"/>
          </w:tcPr>
          <w:p w:rsidR="0070789D" w:rsidRPr="0070789D" w:rsidRDefault="0070789D" w:rsidP="0048714C">
            <w:pPr>
              <w:spacing w:after="0" w:line="259" w:lineRule="auto"/>
              <w:ind w:left="0" w:firstLine="0"/>
              <w:rPr>
                <w:b/>
                <w:bCs/>
              </w:rPr>
            </w:pPr>
            <w:r w:rsidRPr="0070789D">
              <w:rPr>
                <w:b/>
                <w:bCs/>
              </w:rPr>
              <w:t>Stoke-on-Trent’s Safeguarding Referral Team (SRT): 01782 235100</w:t>
            </w:r>
          </w:p>
          <w:p w:rsidR="0070789D" w:rsidRPr="0070789D" w:rsidRDefault="0070789D" w:rsidP="0048714C">
            <w:pPr>
              <w:spacing w:after="0" w:line="259" w:lineRule="auto"/>
              <w:ind w:left="0" w:firstLine="0"/>
              <w:rPr>
                <w:b/>
              </w:rPr>
            </w:pPr>
            <w:r w:rsidRPr="0070789D">
              <w:rPr>
                <w:b/>
              </w:rPr>
              <w:t>(Children and Family Services 8.30am – 5pm)</w:t>
            </w:r>
          </w:p>
          <w:p w:rsidR="0070789D" w:rsidRPr="0070789D" w:rsidRDefault="0070789D" w:rsidP="0048714C">
            <w:pPr>
              <w:spacing w:after="0" w:line="259" w:lineRule="auto"/>
              <w:ind w:left="0" w:firstLine="0"/>
              <w:rPr>
                <w:b/>
              </w:rPr>
            </w:pPr>
            <w:r w:rsidRPr="0070789D">
              <w:rPr>
                <w:b/>
              </w:rPr>
              <w:t>*E-mail: SRT.Referrals@stoke.gov.uk</w:t>
            </w:r>
          </w:p>
          <w:p w:rsidR="0070789D" w:rsidRPr="0070789D" w:rsidRDefault="0070789D" w:rsidP="0048714C">
            <w:pPr>
              <w:spacing w:after="0" w:line="259" w:lineRule="auto"/>
              <w:ind w:left="0" w:firstLine="0"/>
              <w:rPr>
                <w:b/>
              </w:rPr>
            </w:pPr>
            <w:r w:rsidRPr="0070789D">
              <w:rPr>
                <w:b/>
                <w:bCs/>
              </w:rPr>
              <w:t xml:space="preserve">Emergency Duty Team </w:t>
            </w:r>
            <w:r w:rsidRPr="0070789D">
              <w:rPr>
                <w:b/>
              </w:rPr>
              <w:t>- 01782 234234 (Outside office hours) 5pm – 8.30am</w:t>
            </w:r>
          </w:p>
          <w:p w:rsidR="0070789D" w:rsidRPr="0070789D" w:rsidRDefault="0070789D" w:rsidP="0048714C">
            <w:pPr>
              <w:spacing w:after="0" w:line="259" w:lineRule="auto"/>
              <w:ind w:left="0" w:firstLine="0"/>
              <w:rPr>
                <w:b/>
              </w:rPr>
            </w:pPr>
          </w:p>
        </w:tc>
      </w:tr>
      <w:tr w:rsidR="0070789D" w:rsidRPr="0070789D" w:rsidTr="0070789D">
        <w:trPr>
          <w:trHeight w:val="702"/>
        </w:trPr>
        <w:tc>
          <w:tcPr>
            <w:tcW w:w="10774" w:type="dxa"/>
            <w:gridSpan w:val="16"/>
            <w:shd w:val="clear" w:color="auto" w:fill="F2F2F2"/>
          </w:tcPr>
          <w:p w:rsidR="0070789D" w:rsidRPr="0070789D" w:rsidRDefault="0070789D" w:rsidP="0048714C">
            <w:pPr>
              <w:spacing w:after="0" w:line="259" w:lineRule="auto"/>
              <w:ind w:left="0" w:firstLine="0"/>
              <w:rPr>
                <w:b/>
              </w:rPr>
            </w:pPr>
            <w:r w:rsidRPr="0070789D">
              <w:rPr>
                <w:b/>
              </w:rPr>
              <w:t>*Please note that any information sharing needs to be in accordance with your agency’s information governance processes. If you are unsure please check with your agency’s</w:t>
            </w:r>
          </w:p>
          <w:p w:rsidR="0070789D" w:rsidRPr="0070789D" w:rsidRDefault="00C63F26" w:rsidP="0048714C">
            <w:pPr>
              <w:spacing w:after="0" w:line="259" w:lineRule="auto"/>
              <w:ind w:left="0" w:firstLine="0"/>
              <w:rPr>
                <w:b/>
                <w:bCs/>
              </w:rPr>
            </w:pPr>
            <w:r w:rsidRPr="0070789D">
              <w:rPr>
                <w:b/>
              </w:rPr>
              <w:t>Designated</w:t>
            </w:r>
            <w:r>
              <w:rPr>
                <w:b/>
              </w:rPr>
              <w:t xml:space="preserve"> Safeguarding L</w:t>
            </w:r>
            <w:r w:rsidR="0070789D" w:rsidRPr="0070789D">
              <w:rPr>
                <w:b/>
              </w:rPr>
              <w:t>ead.</w:t>
            </w:r>
          </w:p>
        </w:tc>
      </w:tr>
    </w:tbl>
    <w:p w:rsidR="0070789D" w:rsidRPr="0070789D" w:rsidRDefault="0070789D" w:rsidP="0048714C">
      <w:pPr>
        <w:spacing w:after="0" w:line="259" w:lineRule="auto"/>
        <w:ind w:left="0" w:firstLine="0"/>
        <w:rPr>
          <w:b/>
        </w:rPr>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70789D" w:rsidRDefault="0070789D" w:rsidP="0048714C">
      <w:pPr>
        <w:spacing w:after="0" w:line="259" w:lineRule="auto"/>
        <w:ind w:left="0" w:firstLine="0"/>
        <w:rPr>
          <w:b/>
        </w:rPr>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D3356E" w:rsidP="0048714C">
      <w:pPr>
        <w:pStyle w:val="Heading2"/>
        <w:ind w:left="10" w:right="62"/>
        <w:jc w:val="left"/>
      </w:pPr>
      <w:r>
        <w:t>APPENDIX 2</w:t>
      </w:r>
    </w:p>
    <w:p w:rsidR="005E3175" w:rsidRDefault="005E3175" w:rsidP="0048714C">
      <w:pPr>
        <w:spacing w:after="0" w:line="259" w:lineRule="auto"/>
        <w:ind w:left="0" w:firstLine="0"/>
      </w:pPr>
    </w:p>
    <w:p w:rsidR="005E3175" w:rsidRDefault="00D3356E" w:rsidP="0048714C">
      <w:pPr>
        <w:ind w:left="10" w:right="14"/>
      </w:pPr>
      <w:r>
        <w:t>In compliance with regulation 30 (1) of the Children’s Homes Regulations, in the event of any incident described in column 1 occurring, the Agencies in column 2 must be notified.</w:t>
      </w:r>
    </w:p>
    <w:p w:rsidR="005E3175" w:rsidRDefault="005E3175" w:rsidP="0048714C">
      <w:pPr>
        <w:spacing w:after="0" w:line="259" w:lineRule="auto"/>
        <w:ind w:left="0" w:firstLine="0"/>
      </w:pPr>
    </w:p>
    <w:p w:rsidR="005E3175" w:rsidRDefault="00D3356E" w:rsidP="0048714C">
      <w:pPr>
        <w:ind w:left="10" w:right="14"/>
      </w:pPr>
      <w:r>
        <w:t>Regulation 30 (1)</w:t>
      </w:r>
    </w:p>
    <w:tbl>
      <w:tblPr>
        <w:tblStyle w:val="TableGrid"/>
        <w:tblW w:w="10262" w:type="dxa"/>
        <w:tblInd w:w="-540" w:type="dxa"/>
        <w:tblCellMar>
          <w:top w:w="5" w:type="dxa"/>
          <w:left w:w="108" w:type="dxa"/>
          <w:right w:w="55" w:type="dxa"/>
        </w:tblCellMar>
        <w:tblLook w:val="04A0" w:firstRow="1" w:lastRow="0" w:firstColumn="1" w:lastColumn="0" w:noHBand="0" w:noVBand="1"/>
      </w:tblPr>
      <w:tblGrid>
        <w:gridCol w:w="2340"/>
        <w:gridCol w:w="1321"/>
        <w:gridCol w:w="1320"/>
        <w:gridCol w:w="1320"/>
        <w:gridCol w:w="1320"/>
        <w:gridCol w:w="1321"/>
        <w:gridCol w:w="1320"/>
      </w:tblGrid>
      <w:tr w:rsidR="005E3175">
        <w:trPr>
          <w:trHeight w:val="264"/>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i/>
              </w:rPr>
              <w:t>Event:</w:t>
            </w:r>
          </w:p>
        </w:tc>
        <w:tc>
          <w:tcPr>
            <w:tcW w:w="7922" w:type="dxa"/>
            <w:gridSpan w:val="6"/>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i/>
              </w:rPr>
              <w:t>To be notified to:</w:t>
            </w:r>
          </w:p>
        </w:tc>
      </w:tr>
      <w:tr w:rsidR="005E3175">
        <w:trPr>
          <w:trHeight w:val="468"/>
        </w:trPr>
        <w:tc>
          <w:tcPr>
            <w:tcW w:w="234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b/>
                <w:sz w:val="18"/>
              </w:rPr>
              <w:t>Commission</w:t>
            </w:r>
          </w:p>
        </w:tc>
        <w:tc>
          <w:tcPr>
            <w:tcW w:w="132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b/>
                <w:sz w:val="20"/>
              </w:rPr>
              <w:t>Placing Authority</w:t>
            </w:r>
          </w:p>
        </w:tc>
        <w:tc>
          <w:tcPr>
            <w:tcW w:w="132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right="5" w:firstLine="0"/>
            </w:pPr>
            <w:r>
              <w:rPr>
                <w:b/>
                <w:sz w:val="20"/>
              </w:rPr>
              <w:t>Secretary of State</w:t>
            </w:r>
          </w:p>
        </w:tc>
        <w:tc>
          <w:tcPr>
            <w:tcW w:w="132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b/>
                <w:sz w:val="20"/>
              </w:rPr>
              <w:t>Local</w:t>
            </w:r>
          </w:p>
          <w:p w:rsidR="005E3175" w:rsidRDefault="00D3356E" w:rsidP="0048714C">
            <w:pPr>
              <w:spacing w:after="0" w:line="259" w:lineRule="auto"/>
              <w:ind w:left="0" w:firstLine="0"/>
            </w:pPr>
            <w:r>
              <w:rPr>
                <w:b/>
                <w:sz w:val="20"/>
              </w:rPr>
              <w:t>Authority</w:t>
            </w:r>
          </w:p>
        </w:tc>
        <w:tc>
          <w:tcPr>
            <w:tcW w:w="1321"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b/>
                <w:sz w:val="20"/>
              </w:rPr>
              <w:t>Police</w:t>
            </w:r>
          </w:p>
        </w:tc>
        <w:tc>
          <w:tcPr>
            <w:tcW w:w="132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b/>
                <w:sz w:val="20"/>
              </w:rPr>
              <w:t>Health</w:t>
            </w:r>
          </w:p>
          <w:p w:rsidR="005E3175" w:rsidRDefault="00D3356E" w:rsidP="0048714C">
            <w:pPr>
              <w:spacing w:after="0" w:line="259" w:lineRule="auto"/>
              <w:ind w:left="0" w:firstLine="0"/>
            </w:pPr>
            <w:r>
              <w:rPr>
                <w:b/>
                <w:sz w:val="20"/>
              </w:rPr>
              <w:t>Authority</w:t>
            </w:r>
          </w:p>
        </w:tc>
      </w:tr>
      <w:tr w:rsidR="005E3175">
        <w:trPr>
          <w:trHeight w:val="701"/>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sz w:val="20"/>
              </w:rPr>
              <w:t>Death of a child accommodated in the home</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r w:rsidR="005E3175">
        <w:trPr>
          <w:trHeight w:val="1621"/>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right="1" w:firstLine="0"/>
            </w:pPr>
            <w:r>
              <w:rPr>
                <w:sz w:val="20"/>
              </w:rPr>
              <w:t>Referral to the Secretary of State pursuant to section 2(1)(a) of the Protection of Young people Act 1999(a) of an individual working at the home</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r w:rsidR="005E3175">
        <w:trPr>
          <w:trHeight w:val="1159"/>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sz w:val="20"/>
              </w:rPr>
              <w:t>Serious illness or serious accident sustained by a child accommodated in the home</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r w:rsidR="005E3175">
        <w:trPr>
          <w:trHeight w:val="2081"/>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right="33" w:firstLine="0"/>
            </w:pPr>
            <w:r>
              <w:rPr>
                <w:sz w:val="20"/>
              </w:rPr>
              <w:t>Outbreak of any infectious disease, which in the opinion of a registered medical practitioner attending young people at the home is sufficiently serious to be so notified.</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r w:rsidR="005E3175">
        <w:trPr>
          <w:trHeight w:val="929"/>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sz w:val="20"/>
              </w:rPr>
              <w:t>Allegation that a child accommodated at the home has committed a serious offence.</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r w:rsidR="005E3175">
        <w:trPr>
          <w:trHeight w:val="1162"/>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1" w:line="240" w:lineRule="auto"/>
              <w:ind w:left="0" w:firstLine="0"/>
            </w:pPr>
            <w:r>
              <w:rPr>
                <w:sz w:val="20"/>
              </w:rPr>
              <w:t>Involvement or suspected involvement of a child</w:t>
            </w:r>
          </w:p>
          <w:p w:rsidR="005E3175" w:rsidRDefault="006313B3" w:rsidP="0048714C">
            <w:pPr>
              <w:spacing w:after="0" w:line="259" w:lineRule="auto"/>
              <w:ind w:left="0" w:firstLine="0"/>
            </w:pPr>
            <w:r>
              <w:rPr>
                <w:sz w:val="20"/>
              </w:rPr>
              <w:t>Accommodated</w:t>
            </w:r>
            <w:r w:rsidR="00D3356E">
              <w:rPr>
                <w:sz w:val="20"/>
              </w:rPr>
              <w:t xml:space="preserve"> at the home in prostitution.</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r w:rsidR="005E3175">
        <w:trPr>
          <w:trHeight w:val="699"/>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sz w:val="20"/>
              </w:rPr>
              <w:t>Serious incident necessitating calling the police to the home.</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r w:rsidR="005E3175">
        <w:trPr>
          <w:trHeight w:val="701"/>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right="235" w:firstLine="0"/>
            </w:pPr>
            <w:r>
              <w:rPr>
                <w:sz w:val="20"/>
              </w:rPr>
              <w:t>Absconding by a child accommodated at the home.</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r w:rsidR="005E3175">
        <w:trPr>
          <w:trHeight w:val="701"/>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right="159" w:firstLine="0"/>
            </w:pPr>
            <w:r>
              <w:rPr>
                <w:sz w:val="20"/>
              </w:rPr>
              <w:t>Any serious complaint about the home or persons working there.</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r w:rsidR="005E3175">
        <w:trPr>
          <w:trHeight w:val="1159"/>
        </w:trPr>
        <w:tc>
          <w:tcPr>
            <w:tcW w:w="2340" w:type="dxa"/>
            <w:tcBorders>
              <w:top w:val="single" w:sz="4" w:space="0" w:color="000000"/>
              <w:left w:val="single" w:sz="4" w:space="0" w:color="000000"/>
              <w:bottom w:val="single" w:sz="4" w:space="0" w:color="000000"/>
              <w:right w:val="single" w:sz="4" w:space="0" w:color="000000"/>
            </w:tcBorders>
          </w:tcPr>
          <w:p w:rsidR="005E3175" w:rsidRDefault="00D3356E" w:rsidP="0048714C">
            <w:pPr>
              <w:spacing w:after="0" w:line="259" w:lineRule="auto"/>
              <w:ind w:left="0" w:firstLine="0"/>
            </w:pPr>
            <w:r>
              <w:rPr>
                <w:sz w:val="20"/>
              </w:rPr>
              <w:lastRenderedPageBreak/>
              <w:t>Instigation and outcome of any child protection enquiry involving a child accommodated at the home</w:t>
            </w: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1"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c>
          <w:tcPr>
            <w:tcW w:w="1320" w:type="dxa"/>
            <w:tcBorders>
              <w:top w:val="single" w:sz="4" w:space="0" w:color="000000"/>
              <w:left w:val="single" w:sz="4" w:space="0" w:color="000000"/>
              <w:bottom w:val="single" w:sz="4" w:space="0" w:color="000000"/>
              <w:right w:val="single" w:sz="4" w:space="0" w:color="000000"/>
            </w:tcBorders>
          </w:tcPr>
          <w:p w:rsidR="005E3175" w:rsidRDefault="005E3175" w:rsidP="0048714C">
            <w:pPr>
              <w:spacing w:after="0" w:line="259" w:lineRule="auto"/>
              <w:ind w:left="0" w:firstLine="0"/>
            </w:pPr>
          </w:p>
        </w:tc>
      </w:tr>
    </w:tbl>
    <w:p w:rsidR="008C417E" w:rsidRDefault="008C417E" w:rsidP="0048714C">
      <w:pPr>
        <w:pStyle w:val="Heading2"/>
        <w:ind w:left="10" w:right="62"/>
        <w:jc w:val="left"/>
      </w:pPr>
    </w:p>
    <w:p w:rsidR="008C417E" w:rsidRDefault="008C417E" w:rsidP="0048714C">
      <w:pPr>
        <w:pStyle w:val="Heading2"/>
        <w:ind w:left="10" w:right="62"/>
        <w:jc w:val="left"/>
      </w:pPr>
    </w:p>
    <w:p w:rsidR="008C417E" w:rsidRDefault="008C417E" w:rsidP="0048714C">
      <w:pPr>
        <w:pStyle w:val="Heading2"/>
        <w:ind w:left="10" w:right="62"/>
        <w:jc w:val="left"/>
      </w:pPr>
    </w:p>
    <w:p w:rsidR="008C417E" w:rsidRDefault="008C417E" w:rsidP="0048714C">
      <w:pPr>
        <w:pStyle w:val="Heading2"/>
        <w:ind w:left="10" w:right="62"/>
        <w:jc w:val="left"/>
      </w:pPr>
    </w:p>
    <w:p w:rsidR="008C417E" w:rsidRDefault="008C417E" w:rsidP="0048714C">
      <w:pPr>
        <w:pStyle w:val="Heading2"/>
        <w:ind w:left="10" w:right="62"/>
        <w:jc w:val="left"/>
      </w:pPr>
    </w:p>
    <w:p w:rsidR="008C417E" w:rsidRDefault="008C417E" w:rsidP="0048714C">
      <w:pPr>
        <w:pStyle w:val="Heading2"/>
        <w:ind w:left="10" w:right="62"/>
        <w:jc w:val="left"/>
      </w:pPr>
    </w:p>
    <w:p w:rsidR="008C417E" w:rsidRDefault="008C417E" w:rsidP="0048714C">
      <w:pPr>
        <w:pStyle w:val="Heading2"/>
        <w:ind w:left="10" w:right="62"/>
        <w:jc w:val="left"/>
      </w:pPr>
    </w:p>
    <w:p w:rsidR="008C417E" w:rsidRDefault="008C417E" w:rsidP="0048714C">
      <w:pPr>
        <w:pStyle w:val="Heading2"/>
        <w:ind w:left="10" w:right="62"/>
        <w:jc w:val="left"/>
      </w:pPr>
    </w:p>
    <w:p w:rsidR="008C417E" w:rsidRDefault="008C417E" w:rsidP="0048714C">
      <w:pPr>
        <w:pStyle w:val="Heading2"/>
        <w:ind w:left="10" w:right="62"/>
        <w:jc w:val="left"/>
      </w:pPr>
    </w:p>
    <w:p w:rsidR="008C417E" w:rsidRDefault="008C417E" w:rsidP="0048714C">
      <w:pPr>
        <w:pStyle w:val="Heading2"/>
        <w:ind w:left="10" w:right="62"/>
        <w:jc w:val="left"/>
      </w:pPr>
    </w:p>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8C417E" w:rsidRDefault="008C417E" w:rsidP="0048714C"/>
    <w:p w:rsidR="0070789D" w:rsidRDefault="0070789D" w:rsidP="0048714C">
      <w:pPr>
        <w:pStyle w:val="Heading2"/>
        <w:ind w:left="10" w:right="62"/>
        <w:jc w:val="left"/>
      </w:pPr>
    </w:p>
    <w:p w:rsidR="0070789D" w:rsidRDefault="0070789D" w:rsidP="0048714C">
      <w:pPr>
        <w:pStyle w:val="Heading2"/>
        <w:ind w:left="10" w:right="62"/>
        <w:jc w:val="left"/>
      </w:pPr>
    </w:p>
    <w:p w:rsidR="005E3175" w:rsidRDefault="00D3356E" w:rsidP="0048714C">
      <w:pPr>
        <w:pStyle w:val="Heading2"/>
        <w:ind w:left="10" w:right="62"/>
        <w:jc w:val="left"/>
      </w:pPr>
      <w:r>
        <w:t>APPENDIX 3</w:t>
      </w:r>
    </w:p>
    <w:p w:rsidR="005E3175" w:rsidRDefault="005E3175" w:rsidP="0048714C">
      <w:pPr>
        <w:spacing w:after="0" w:line="259" w:lineRule="auto"/>
        <w:ind w:left="0" w:right="3" w:firstLine="0"/>
      </w:pPr>
    </w:p>
    <w:p w:rsidR="005E3175" w:rsidRDefault="00D3356E" w:rsidP="0048714C">
      <w:pPr>
        <w:spacing w:line="250" w:lineRule="auto"/>
        <w:ind w:left="10"/>
      </w:pPr>
      <w:r>
        <w:rPr>
          <w:b/>
        </w:rPr>
        <w:t>WHISTLEBLOWING POLICY</w:t>
      </w:r>
    </w:p>
    <w:p w:rsidR="005E3175" w:rsidRDefault="005E3175" w:rsidP="0048714C">
      <w:pPr>
        <w:spacing w:after="0" w:line="259" w:lineRule="auto"/>
        <w:ind w:left="0" w:firstLine="0"/>
      </w:pPr>
    </w:p>
    <w:p w:rsidR="005E3175" w:rsidRDefault="00D3356E" w:rsidP="0048714C">
      <w:pPr>
        <w:ind w:left="10" w:right="14"/>
      </w:pPr>
      <w:r>
        <w:t>Employees are often the first to realise that there may be something seriously wrong within their workplace.  However, they may not express their concerns because they feel that speaking up would be disloyal to their colleagues or to their employer.  They may also fear harassment or victimisation.</w:t>
      </w:r>
    </w:p>
    <w:p w:rsidR="005E3175" w:rsidRDefault="005E3175" w:rsidP="0048714C">
      <w:pPr>
        <w:spacing w:after="0" w:line="259" w:lineRule="auto"/>
        <w:ind w:left="0" w:firstLine="0"/>
      </w:pPr>
    </w:p>
    <w:p w:rsidR="005E3175" w:rsidRDefault="00D3356E" w:rsidP="0048714C">
      <w:pPr>
        <w:ind w:left="10" w:right="14"/>
      </w:pPr>
      <w:r>
        <w:t>In these circumstances, it may be easier to ignore the concern rather than report what may just be a suspicion of malpractice.</w:t>
      </w:r>
    </w:p>
    <w:p w:rsidR="005E3175" w:rsidRDefault="005E3175" w:rsidP="0048714C">
      <w:pPr>
        <w:spacing w:after="0" w:line="259" w:lineRule="auto"/>
        <w:ind w:left="0" w:firstLine="0"/>
      </w:pPr>
    </w:p>
    <w:p w:rsidR="005E3175" w:rsidRDefault="00D3356E" w:rsidP="0048714C">
      <w:pPr>
        <w:ind w:left="10" w:right="14"/>
      </w:pPr>
      <w:r>
        <w:t>Young Foundations is committed to the highest possible standards of openness, probity and accountability.  In line with that commitment we encourage employees and others with serious concerns about any aspect of School to come forward and voice those concerns.</w:t>
      </w:r>
    </w:p>
    <w:p w:rsidR="005E3175" w:rsidRDefault="005E3175" w:rsidP="0048714C">
      <w:pPr>
        <w:spacing w:after="0" w:line="259" w:lineRule="auto"/>
        <w:ind w:left="0" w:firstLine="0"/>
      </w:pPr>
    </w:p>
    <w:p w:rsidR="005E3175" w:rsidRDefault="00D3356E" w:rsidP="0048714C">
      <w:pPr>
        <w:ind w:left="10" w:right="14"/>
      </w:pPr>
      <w:r>
        <w:lastRenderedPageBreak/>
        <w:t>It is recognised that certain cases will have to proceed on a confidential basis.  This policy document makes it clear that employees can do so without fear of reprisals.</w:t>
      </w:r>
    </w:p>
    <w:p w:rsidR="005E3175" w:rsidRDefault="005E3175" w:rsidP="0048714C">
      <w:pPr>
        <w:spacing w:after="0" w:line="259" w:lineRule="auto"/>
        <w:ind w:left="0" w:firstLine="0"/>
      </w:pPr>
    </w:p>
    <w:p w:rsidR="005E3175" w:rsidRDefault="00D3356E" w:rsidP="0048714C">
      <w:pPr>
        <w:ind w:left="10" w:right="14"/>
      </w:pPr>
      <w:r>
        <w:t>This Whistle blowing Policy is intended to encourage and enable employees to raise serious concerns within the School, rather than overlooking a problem or simply reporting it outside.</w:t>
      </w:r>
    </w:p>
    <w:p w:rsidR="005E3175" w:rsidRDefault="005E3175" w:rsidP="0048714C">
      <w:pPr>
        <w:spacing w:after="0" w:line="259" w:lineRule="auto"/>
        <w:ind w:left="0" w:firstLine="0"/>
      </w:pPr>
    </w:p>
    <w:p w:rsidR="005E3175" w:rsidRDefault="00D3356E" w:rsidP="0048714C">
      <w:pPr>
        <w:ind w:left="10" w:right="14"/>
      </w:pPr>
      <w:r>
        <w:t>This policy aims to:</w:t>
      </w:r>
    </w:p>
    <w:p w:rsidR="005E3175" w:rsidRDefault="005E3175" w:rsidP="0048714C">
      <w:pPr>
        <w:spacing w:after="0" w:line="259" w:lineRule="auto"/>
        <w:ind w:left="0" w:firstLine="0"/>
      </w:pPr>
    </w:p>
    <w:p w:rsidR="005E3175" w:rsidRDefault="00D3356E" w:rsidP="0048714C">
      <w:pPr>
        <w:numPr>
          <w:ilvl w:val="0"/>
          <w:numId w:val="12"/>
        </w:numPr>
        <w:ind w:right="14" w:hanging="360"/>
      </w:pPr>
      <w:r>
        <w:t>provide avenues for you to raise concerns and receive feedback on any action taken;</w:t>
      </w:r>
    </w:p>
    <w:p w:rsidR="005E3175" w:rsidRDefault="00D3356E" w:rsidP="0048714C">
      <w:pPr>
        <w:numPr>
          <w:ilvl w:val="0"/>
          <w:numId w:val="12"/>
        </w:numPr>
        <w:ind w:right="14" w:hanging="360"/>
      </w:pPr>
      <w:r>
        <w:t>allow you to take the matter further if you are dissatisfied with the School’s response;</w:t>
      </w:r>
    </w:p>
    <w:p w:rsidR="005E3175" w:rsidRDefault="00D3356E" w:rsidP="0048714C">
      <w:pPr>
        <w:numPr>
          <w:ilvl w:val="0"/>
          <w:numId w:val="12"/>
        </w:numPr>
        <w:ind w:right="14" w:hanging="360"/>
      </w:pPr>
      <w:r>
        <w:t>reassure you that you will be protected from reprisals or victimisation for</w:t>
      </w:r>
    </w:p>
    <w:p w:rsidR="005E3175" w:rsidRDefault="00D3356E" w:rsidP="0048714C">
      <w:pPr>
        <w:ind w:left="1450" w:right="14"/>
      </w:pPr>
      <w:r>
        <w:t>‘</w:t>
      </w:r>
      <w:r w:rsidR="004725B2">
        <w:t>Whistle</w:t>
      </w:r>
      <w:r>
        <w:t xml:space="preserve"> blowing’ in good faith.</w:t>
      </w:r>
    </w:p>
    <w:p w:rsidR="005E3175" w:rsidRDefault="005E3175" w:rsidP="0048714C">
      <w:pPr>
        <w:spacing w:after="0" w:line="259" w:lineRule="auto"/>
        <w:ind w:left="0" w:firstLine="0"/>
      </w:pPr>
    </w:p>
    <w:p w:rsidR="005E3175" w:rsidRDefault="00D3356E" w:rsidP="0048714C">
      <w:pPr>
        <w:ind w:left="10" w:right="14"/>
      </w:pPr>
      <w:r>
        <w:t>There are existing procedures in place to enable you to lodge a grievance relating to your own employment.  This policy is intended to cover concerns that fall outside the scope of other procedures.</w:t>
      </w:r>
    </w:p>
    <w:p w:rsidR="005E3175" w:rsidRDefault="005E3175" w:rsidP="0048714C">
      <w:pPr>
        <w:spacing w:after="0" w:line="259" w:lineRule="auto"/>
        <w:ind w:left="0" w:firstLine="0"/>
      </w:pPr>
    </w:p>
    <w:p w:rsidR="005E3175" w:rsidRDefault="00D3356E" w:rsidP="0048714C">
      <w:pPr>
        <w:ind w:left="10" w:right="14"/>
      </w:pPr>
      <w:r>
        <w:t>That concern may be about something that:</w:t>
      </w:r>
    </w:p>
    <w:p w:rsidR="005E3175" w:rsidRDefault="005E3175" w:rsidP="0048714C">
      <w:pPr>
        <w:spacing w:after="0" w:line="259" w:lineRule="auto"/>
        <w:ind w:left="0" w:firstLine="0"/>
      </w:pPr>
    </w:p>
    <w:p w:rsidR="005E3175" w:rsidRDefault="00D3356E" w:rsidP="0048714C">
      <w:pPr>
        <w:numPr>
          <w:ilvl w:val="0"/>
          <w:numId w:val="12"/>
        </w:numPr>
        <w:ind w:right="14" w:hanging="360"/>
      </w:pPr>
      <w:r>
        <w:t>is unlawful; or</w:t>
      </w:r>
    </w:p>
    <w:p w:rsidR="004725B2" w:rsidRDefault="00D3356E" w:rsidP="004725B2">
      <w:pPr>
        <w:numPr>
          <w:ilvl w:val="0"/>
          <w:numId w:val="12"/>
        </w:numPr>
        <w:ind w:right="14" w:hanging="360"/>
      </w:pPr>
      <w:r>
        <w:t>is against the S</w:t>
      </w:r>
      <w:r w:rsidR="004725B2">
        <w:t>chool’s policies/procedures; or</w:t>
      </w:r>
      <w:r>
        <w:t xml:space="preserve"> </w:t>
      </w:r>
      <w:r>
        <w:tab/>
      </w:r>
    </w:p>
    <w:p w:rsidR="004725B2" w:rsidRDefault="00D3356E" w:rsidP="004725B2">
      <w:pPr>
        <w:numPr>
          <w:ilvl w:val="0"/>
          <w:numId w:val="12"/>
        </w:numPr>
        <w:ind w:right="14" w:hanging="360"/>
      </w:pPr>
      <w:r>
        <w:t xml:space="preserve">falls below established standards of practice; </w:t>
      </w:r>
      <w:r w:rsidR="004725B2">
        <w:rPr>
          <w:rFonts w:ascii="Segoe UI Symbol" w:eastAsia="Segoe UI Symbol" w:hAnsi="Segoe UI Symbol" w:cs="Segoe UI Symbol"/>
        </w:rPr>
        <w:t>or</w:t>
      </w:r>
      <w:r>
        <w:tab/>
      </w:r>
    </w:p>
    <w:p w:rsidR="005E3175" w:rsidRDefault="00D3356E" w:rsidP="004725B2">
      <w:pPr>
        <w:numPr>
          <w:ilvl w:val="0"/>
          <w:numId w:val="12"/>
        </w:numPr>
        <w:ind w:right="14" w:hanging="360"/>
      </w:pPr>
      <w:r>
        <w:t>amounts to improper conduct.</w:t>
      </w: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D3356E" w:rsidP="0048714C">
      <w:pPr>
        <w:ind w:left="10" w:right="77"/>
      </w:pPr>
      <w:r>
        <w:t xml:space="preserve">The School recognises that the decision to report a concern can be a difficult one to make, not least because of the fear of reprisal from those responsible for the malpractice. The School will not tolerate harassment or victimisation and will take action to protect you when you raise a concern in good faith.  However, this does not mean </w:t>
      </w:r>
      <w:r>
        <w:lastRenderedPageBreak/>
        <w:t>that if you are already the subject of disciplinary procedures, that those procedures will be halted as a result of your disclosure.</w:t>
      </w:r>
    </w:p>
    <w:p w:rsidR="005E3175" w:rsidRDefault="005E3175" w:rsidP="0048714C">
      <w:pPr>
        <w:spacing w:after="0" w:line="259" w:lineRule="auto"/>
        <w:ind w:left="0" w:firstLine="0"/>
      </w:pPr>
    </w:p>
    <w:p w:rsidR="005E3175" w:rsidRDefault="00D3356E" w:rsidP="0048714C">
      <w:pPr>
        <w:ind w:left="10" w:right="14"/>
      </w:pPr>
      <w:r>
        <w:t>Young Foundations Limited do its best to protect your identity when you raise a concern and do not want your name to be disclosed.</w:t>
      </w:r>
    </w:p>
    <w:p w:rsidR="005E3175" w:rsidRDefault="005E3175" w:rsidP="0048714C">
      <w:pPr>
        <w:spacing w:after="0" w:line="259" w:lineRule="auto"/>
        <w:ind w:left="0" w:firstLine="0"/>
      </w:pPr>
    </w:p>
    <w:p w:rsidR="005E3175" w:rsidRDefault="00D3356E" w:rsidP="0048714C">
      <w:pPr>
        <w:ind w:left="10" w:right="14"/>
      </w:pPr>
      <w:r>
        <w:t>It must be appreciated that the investigation process may reveal the source of the information and a statement by you may be required as part of the evidence.</w:t>
      </w:r>
    </w:p>
    <w:p w:rsidR="005E3175" w:rsidRDefault="005E3175" w:rsidP="0048714C">
      <w:pPr>
        <w:spacing w:after="0" w:line="259" w:lineRule="auto"/>
        <w:ind w:left="0" w:firstLine="0"/>
      </w:pPr>
    </w:p>
    <w:p w:rsidR="005E3175" w:rsidRDefault="00D3356E" w:rsidP="0048714C">
      <w:pPr>
        <w:ind w:left="10" w:right="14"/>
      </w:pPr>
      <w:r>
        <w:t>This policy strongly encourages you to put your name to your allegation.  Concerns expressed anonymously are much less powerful and unlikely to be effective but they will be considered at the discretion of the School.</w:t>
      </w:r>
    </w:p>
    <w:p w:rsidR="005E3175" w:rsidRDefault="005E3175" w:rsidP="0048714C">
      <w:pPr>
        <w:spacing w:after="0" w:line="259" w:lineRule="auto"/>
        <w:ind w:left="0" w:firstLine="0"/>
      </w:pPr>
    </w:p>
    <w:p w:rsidR="005E3175" w:rsidRDefault="00D3356E" w:rsidP="0048714C">
      <w:pPr>
        <w:ind w:left="10" w:right="14"/>
      </w:pPr>
      <w:r>
        <w:t>In exercising the discretion, the factors to be taken into account would include:</w:t>
      </w:r>
    </w:p>
    <w:p w:rsidR="005E3175" w:rsidRDefault="005E3175" w:rsidP="0048714C">
      <w:pPr>
        <w:spacing w:after="0" w:line="259" w:lineRule="auto"/>
        <w:ind w:left="0" w:firstLine="0"/>
      </w:pPr>
    </w:p>
    <w:p w:rsidR="005E3175" w:rsidRDefault="00D3356E" w:rsidP="0048714C">
      <w:pPr>
        <w:numPr>
          <w:ilvl w:val="0"/>
          <w:numId w:val="13"/>
        </w:numPr>
        <w:ind w:right="14" w:hanging="360"/>
      </w:pPr>
      <w:r>
        <w:t>the seriousness of the issue raised;</w:t>
      </w:r>
    </w:p>
    <w:p w:rsidR="005E3175" w:rsidRDefault="00D3356E" w:rsidP="0048714C">
      <w:pPr>
        <w:numPr>
          <w:ilvl w:val="0"/>
          <w:numId w:val="13"/>
        </w:numPr>
        <w:ind w:right="14" w:hanging="360"/>
      </w:pPr>
      <w:r>
        <w:t>the credibility of the concern;</w:t>
      </w:r>
    </w:p>
    <w:p w:rsidR="005E3175" w:rsidRDefault="00D3356E" w:rsidP="0048714C">
      <w:pPr>
        <w:numPr>
          <w:ilvl w:val="0"/>
          <w:numId w:val="13"/>
        </w:numPr>
        <w:ind w:right="14" w:hanging="360"/>
      </w:pPr>
      <w:r>
        <w:t>the likelihood of confirming the allegation from the attributable sources.</w:t>
      </w:r>
    </w:p>
    <w:p w:rsidR="005E3175" w:rsidRDefault="005E3175" w:rsidP="0048714C">
      <w:pPr>
        <w:spacing w:after="0" w:line="259" w:lineRule="auto"/>
        <w:ind w:left="0" w:firstLine="0"/>
      </w:pPr>
    </w:p>
    <w:p w:rsidR="005E3175" w:rsidRDefault="00D3356E" w:rsidP="0048714C">
      <w:pPr>
        <w:ind w:left="10" w:right="14"/>
      </w:pPr>
      <w:r>
        <w:t>If you make an allegation in good faith but it is not confirmed by the investigation, no action will be taken against you.</w:t>
      </w:r>
    </w:p>
    <w:p w:rsidR="005E3175" w:rsidRDefault="005E3175" w:rsidP="0048714C">
      <w:pPr>
        <w:spacing w:after="0" w:line="259" w:lineRule="auto"/>
        <w:ind w:left="0" w:firstLine="0"/>
      </w:pPr>
    </w:p>
    <w:p w:rsidR="005E3175" w:rsidRDefault="00D3356E" w:rsidP="0048714C">
      <w:pPr>
        <w:ind w:left="10" w:right="14"/>
      </w:pPr>
      <w:r>
        <w:t>If, however, you make malicious or troublesome allegations, disciplinary action may be taken against you.</w:t>
      </w:r>
    </w:p>
    <w:p w:rsidR="005E3175" w:rsidRDefault="005E3175" w:rsidP="0048714C">
      <w:pPr>
        <w:spacing w:after="0" w:line="259" w:lineRule="auto"/>
        <w:ind w:left="0" w:firstLine="0"/>
      </w:pPr>
    </w:p>
    <w:p w:rsidR="005E3175" w:rsidRDefault="00D3356E" w:rsidP="0048714C">
      <w:pPr>
        <w:spacing w:line="250" w:lineRule="auto"/>
        <w:ind w:left="10"/>
      </w:pPr>
      <w:r>
        <w:rPr>
          <w:b/>
        </w:rPr>
        <w:t>How to raise a concern</w:t>
      </w:r>
    </w:p>
    <w:p w:rsidR="005E3175" w:rsidRDefault="005E3175" w:rsidP="0048714C">
      <w:pPr>
        <w:spacing w:after="0" w:line="259" w:lineRule="auto"/>
        <w:ind w:left="0" w:firstLine="0"/>
      </w:pPr>
    </w:p>
    <w:p w:rsidR="005E3175" w:rsidRPr="009F1EB5" w:rsidRDefault="00D3356E" w:rsidP="0048714C">
      <w:pPr>
        <w:ind w:left="10" w:right="14"/>
      </w:pPr>
      <w:r>
        <w:t>As a first step, you should normally raise concerns with your immediate manager or their superior.  This depends, however, on the seriousness and sensitivity of the issues involved and who is thought to be involved in the malpractice</w:t>
      </w:r>
      <w:r w:rsidRPr="009F1EB5">
        <w:rPr>
          <w:b/>
          <w:i/>
        </w:rPr>
        <w:t xml:space="preserve">.  </w:t>
      </w:r>
      <w:r w:rsidRPr="009F1EB5">
        <w:t>For example, if you believe tha</w:t>
      </w:r>
      <w:r w:rsidR="00D12CB8">
        <w:t xml:space="preserve">t management is involved, i.e: Head of Education, in the first instance </w:t>
      </w:r>
      <w:r w:rsidR="00D12CB8">
        <w:lastRenderedPageBreak/>
        <w:t>you should contact Tom Ellison, Operational Director – Young Foundations. If the allegation is against a Governor or Director, you must contact our Local Safeguarding LADO (Local Area Designated Officer – Staffordshire on 0800 1313 126 or out of hours: 0845 6042 886. You must also contact OFSTED immediately.</w:t>
      </w:r>
    </w:p>
    <w:p w:rsidR="005E3175" w:rsidRDefault="005E3175" w:rsidP="0048714C">
      <w:pPr>
        <w:spacing w:after="0" w:line="259" w:lineRule="auto"/>
        <w:ind w:left="0" w:firstLine="0"/>
      </w:pPr>
    </w:p>
    <w:p w:rsidR="005E3175" w:rsidRDefault="00D3356E" w:rsidP="0048714C">
      <w:pPr>
        <w:ind w:left="10" w:right="14"/>
      </w:pPr>
      <w:r>
        <w:t>Concerns are better raised in writing.  You are invited to set out the background and history of the concern, giving names, dates and places where possible and the reason why you are particularly concerned about the situation.</w:t>
      </w:r>
    </w:p>
    <w:p w:rsidR="005E3175" w:rsidRDefault="005E3175" w:rsidP="0048714C">
      <w:pPr>
        <w:spacing w:after="0" w:line="259" w:lineRule="auto"/>
        <w:ind w:left="0" w:firstLine="0"/>
      </w:pPr>
    </w:p>
    <w:p w:rsidR="005E3175" w:rsidRDefault="00D3356E" w:rsidP="0048714C">
      <w:pPr>
        <w:ind w:left="10" w:right="14"/>
      </w:pPr>
      <w:r>
        <w:t>If you do not feel able to put your concern in writing, you can telephone or meet the appropriate officer.</w:t>
      </w:r>
    </w:p>
    <w:p w:rsidR="005E3175" w:rsidRDefault="005E3175" w:rsidP="0048714C">
      <w:pPr>
        <w:spacing w:after="0" w:line="259" w:lineRule="auto"/>
        <w:ind w:left="0" w:firstLine="0"/>
      </w:pPr>
    </w:p>
    <w:p w:rsidR="005E3175" w:rsidRDefault="00D3356E" w:rsidP="0048714C">
      <w:pPr>
        <w:ind w:left="10" w:right="14"/>
      </w:pPr>
      <w:r>
        <w:t>The earlier you express the concern, the easier it is to take action.</w:t>
      </w:r>
    </w:p>
    <w:p w:rsidR="005E3175" w:rsidRDefault="005E3175" w:rsidP="0048714C">
      <w:pPr>
        <w:spacing w:after="0" w:line="259" w:lineRule="auto"/>
        <w:ind w:left="0" w:firstLine="0"/>
      </w:pPr>
    </w:p>
    <w:p w:rsidR="005E3175" w:rsidRDefault="00D3356E" w:rsidP="0048714C">
      <w:pPr>
        <w:ind w:left="10" w:right="14"/>
      </w:pPr>
      <w:r>
        <w:t>You may also wish to involve your Trade Union representative at this stage.</w:t>
      </w:r>
    </w:p>
    <w:p w:rsidR="005E3175" w:rsidRDefault="005E3175" w:rsidP="0048714C">
      <w:pPr>
        <w:spacing w:after="0" w:line="259" w:lineRule="auto"/>
        <w:ind w:left="0" w:firstLine="0"/>
      </w:pPr>
    </w:p>
    <w:p w:rsidR="005E3175" w:rsidRDefault="00D3356E" w:rsidP="0048714C">
      <w:pPr>
        <w:ind w:left="10" w:right="14"/>
      </w:pPr>
      <w:r>
        <w:t>Although you are not expected to prove the truth of an allegation, you will need to demonstrate to the person contacted that there are sufficient grounds for your concern.</w:t>
      </w:r>
    </w:p>
    <w:p w:rsidR="005E3175" w:rsidRDefault="005E3175" w:rsidP="0048714C">
      <w:pPr>
        <w:spacing w:after="0" w:line="259" w:lineRule="auto"/>
        <w:ind w:left="0" w:firstLine="0"/>
      </w:pPr>
    </w:p>
    <w:p w:rsidR="005E3175" w:rsidRDefault="00D3356E" w:rsidP="0048714C">
      <w:pPr>
        <w:ind w:left="10" w:right="14"/>
      </w:pPr>
      <w:r>
        <w:t>You may also invite your Trade Union to raise a matter on your behalf.</w:t>
      </w:r>
    </w:p>
    <w:p w:rsidR="005E3175" w:rsidRDefault="005E3175" w:rsidP="0048714C">
      <w:pPr>
        <w:spacing w:after="0" w:line="259" w:lineRule="auto"/>
        <w:ind w:left="0" w:firstLine="0"/>
      </w:pPr>
    </w:p>
    <w:p w:rsidR="005E3175" w:rsidRDefault="00D3356E" w:rsidP="0048714C">
      <w:pPr>
        <w:ind w:left="10" w:right="14"/>
      </w:pPr>
      <w:r>
        <w:t>The action taken by Young Foundations will depend on the nature of the concern.</w:t>
      </w:r>
    </w:p>
    <w:p w:rsidR="005E3175" w:rsidRDefault="005E3175" w:rsidP="0048714C">
      <w:pPr>
        <w:spacing w:after="0" w:line="259" w:lineRule="auto"/>
        <w:ind w:left="0" w:firstLine="0"/>
      </w:pPr>
    </w:p>
    <w:p w:rsidR="005E3175" w:rsidRDefault="00D3356E" w:rsidP="004725B2">
      <w:pPr>
        <w:ind w:left="0" w:right="14" w:firstLine="0"/>
      </w:pPr>
      <w:r>
        <w:t>The matters raised may:</w:t>
      </w:r>
    </w:p>
    <w:p w:rsidR="005E3175" w:rsidRDefault="005E3175" w:rsidP="0048714C">
      <w:pPr>
        <w:spacing w:after="0" w:line="259" w:lineRule="auto"/>
        <w:ind w:left="0" w:firstLine="0"/>
      </w:pPr>
    </w:p>
    <w:p w:rsidR="005E3175" w:rsidRDefault="00D3356E" w:rsidP="0048714C">
      <w:pPr>
        <w:numPr>
          <w:ilvl w:val="0"/>
          <w:numId w:val="14"/>
        </w:numPr>
        <w:ind w:right="14" w:hanging="360"/>
      </w:pPr>
      <w:r>
        <w:t>be investigate internally;</w:t>
      </w:r>
    </w:p>
    <w:p w:rsidR="005E3175" w:rsidRDefault="00D3356E" w:rsidP="0048714C">
      <w:pPr>
        <w:numPr>
          <w:ilvl w:val="0"/>
          <w:numId w:val="14"/>
        </w:numPr>
        <w:ind w:right="14" w:hanging="360"/>
      </w:pPr>
      <w:r>
        <w:t>be referred to the Police;</w:t>
      </w:r>
    </w:p>
    <w:p w:rsidR="005E3175" w:rsidRDefault="00D3356E" w:rsidP="0048714C">
      <w:pPr>
        <w:numPr>
          <w:ilvl w:val="0"/>
          <w:numId w:val="14"/>
        </w:numPr>
        <w:ind w:right="14" w:hanging="360"/>
      </w:pPr>
      <w:r>
        <w:t>be referred to the Commission for Social Care Inspection.</w:t>
      </w:r>
    </w:p>
    <w:p w:rsidR="005E3175" w:rsidRDefault="005E3175" w:rsidP="0048714C">
      <w:pPr>
        <w:spacing w:after="0" w:line="259" w:lineRule="auto"/>
        <w:ind w:left="0" w:firstLine="0"/>
      </w:pPr>
    </w:p>
    <w:p w:rsidR="005E3175" w:rsidRDefault="00D3356E" w:rsidP="0048714C">
      <w:pPr>
        <w:ind w:left="10" w:right="14"/>
      </w:pPr>
      <w:r>
        <w:t>In order to protect individuals and Young Foundations, initial enquiries will be made to decide whether an investigation is appropriate and if so what form it should take.</w:t>
      </w:r>
    </w:p>
    <w:p w:rsidR="005E3175" w:rsidRDefault="005E3175" w:rsidP="0048714C">
      <w:pPr>
        <w:spacing w:after="0" w:line="259" w:lineRule="auto"/>
        <w:ind w:left="0" w:firstLine="0"/>
      </w:pPr>
    </w:p>
    <w:p w:rsidR="005E3175" w:rsidRDefault="00D3356E" w:rsidP="0048714C">
      <w:pPr>
        <w:ind w:left="10" w:right="14"/>
      </w:pPr>
      <w:r>
        <w:t>Concerns or allegations which fall within the scope of specific procedures (for example, child protection) will normally be referred through the appropriate channels.</w:t>
      </w:r>
    </w:p>
    <w:p w:rsidR="005E3175" w:rsidRDefault="005E3175" w:rsidP="0048714C">
      <w:pPr>
        <w:spacing w:after="0" w:line="259" w:lineRule="auto"/>
        <w:ind w:left="0" w:firstLine="0"/>
      </w:pPr>
    </w:p>
    <w:p w:rsidR="005E3175" w:rsidRDefault="00D3356E" w:rsidP="0048714C">
      <w:pPr>
        <w:ind w:left="10" w:right="14"/>
      </w:pPr>
      <w:r>
        <w:t>Some concerns may be resolved by agreed action without the need for investigation.</w:t>
      </w:r>
    </w:p>
    <w:p w:rsidR="005E3175" w:rsidRDefault="005E3175" w:rsidP="0048714C">
      <w:pPr>
        <w:spacing w:after="0" w:line="259" w:lineRule="auto"/>
        <w:ind w:left="0" w:firstLine="0"/>
      </w:pPr>
    </w:p>
    <w:p w:rsidR="005E3175" w:rsidRDefault="00D3356E" w:rsidP="0048714C">
      <w:pPr>
        <w:ind w:left="10" w:right="14"/>
      </w:pPr>
      <w:r>
        <w:t>Within ten working days of a concern being received, the School will write to you:</w:t>
      </w:r>
    </w:p>
    <w:p w:rsidR="005E3175" w:rsidRDefault="005E3175" w:rsidP="0048714C">
      <w:pPr>
        <w:spacing w:after="0" w:line="259" w:lineRule="auto"/>
        <w:ind w:left="0" w:firstLine="0"/>
      </w:pPr>
    </w:p>
    <w:p w:rsidR="005E3175" w:rsidRDefault="00D3356E" w:rsidP="0048714C">
      <w:pPr>
        <w:numPr>
          <w:ilvl w:val="0"/>
          <w:numId w:val="14"/>
        </w:numPr>
        <w:ind w:right="14" w:hanging="360"/>
      </w:pPr>
      <w:r>
        <w:t>acknowledging that the concern has been received;</w:t>
      </w:r>
    </w:p>
    <w:p w:rsidR="005E3175" w:rsidRDefault="00D3356E" w:rsidP="0048714C">
      <w:pPr>
        <w:numPr>
          <w:ilvl w:val="0"/>
          <w:numId w:val="14"/>
        </w:numPr>
        <w:ind w:right="14" w:hanging="360"/>
      </w:pPr>
      <w:r>
        <w:t>indicating how it proposes to deal with the matter;</w:t>
      </w:r>
    </w:p>
    <w:p w:rsidR="005E3175" w:rsidRDefault="00D3356E" w:rsidP="0048714C">
      <w:pPr>
        <w:numPr>
          <w:ilvl w:val="0"/>
          <w:numId w:val="14"/>
        </w:numPr>
        <w:ind w:right="14" w:hanging="360"/>
      </w:pPr>
      <w:r>
        <w:t>giving an estimate of how long it will take to provide a final response;</w:t>
      </w:r>
    </w:p>
    <w:p w:rsidR="005E3175" w:rsidRDefault="00D3356E" w:rsidP="0048714C">
      <w:pPr>
        <w:numPr>
          <w:ilvl w:val="0"/>
          <w:numId w:val="14"/>
        </w:numPr>
        <w:ind w:right="14" w:hanging="360"/>
      </w:pPr>
      <w:r>
        <w:t>telling you whether any initial enquiries have been made and</w:t>
      </w:r>
    </w:p>
    <w:p w:rsidR="005E3175" w:rsidRDefault="00D3356E" w:rsidP="0048714C">
      <w:pPr>
        <w:numPr>
          <w:ilvl w:val="0"/>
          <w:numId w:val="14"/>
        </w:numPr>
        <w:ind w:right="14" w:hanging="360"/>
      </w:pPr>
      <w:r>
        <w:t>telling you whether further investigations will take place, and if not, why not.</w:t>
      </w:r>
    </w:p>
    <w:p w:rsidR="005E3175" w:rsidRDefault="005E3175" w:rsidP="0048714C">
      <w:pPr>
        <w:spacing w:after="0" w:line="259" w:lineRule="auto"/>
        <w:ind w:left="0" w:firstLine="0"/>
      </w:pPr>
    </w:p>
    <w:p w:rsidR="005E3175" w:rsidRDefault="00D3356E" w:rsidP="0048714C">
      <w:pPr>
        <w:ind w:left="10" w:right="14"/>
      </w:pPr>
      <w:r>
        <w:t>The amount of contact between the officers considering the issues and you will depend on the nature of the matters raised, the potential difficulties involved and the clarity of the information provided.</w:t>
      </w:r>
    </w:p>
    <w:p w:rsidR="005E3175" w:rsidRDefault="005E3175" w:rsidP="0048714C">
      <w:pPr>
        <w:spacing w:after="0" w:line="259" w:lineRule="auto"/>
        <w:ind w:left="0" w:firstLine="0"/>
      </w:pPr>
    </w:p>
    <w:p w:rsidR="005E3175" w:rsidRDefault="00D3356E" w:rsidP="0048714C">
      <w:pPr>
        <w:ind w:left="10" w:right="14"/>
      </w:pPr>
      <w:r>
        <w:t>If necessary, further infor</w:t>
      </w:r>
      <w:r w:rsidR="004725B2">
        <w:t>mation will be sought from you.</w:t>
      </w:r>
      <w:r>
        <w:t xml:space="preserve"> When any meeting is arranged, you have the right, if you so wish, to be accompanied by a Union Representative or a friend who is not involved in the area of work to which the concern relates.</w:t>
      </w:r>
    </w:p>
    <w:p w:rsidR="005E3175" w:rsidRDefault="005E3175" w:rsidP="0048714C">
      <w:pPr>
        <w:spacing w:after="0" w:line="259" w:lineRule="auto"/>
        <w:ind w:left="0" w:firstLine="0"/>
      </w:pPr>
    </w:p>
    <w:p w:rsidR="005E3175" w:rsidRDefault="00D3356E" w:rsidP="0048714C">
      <w:pPr>
        <w:ind w:left="10" w:right="14"/>
      </w:pPr>
      <w:r>
        <w:t>Young Foundations will take steps to minimise any difficulties which you may experience as a result of raising a concern.  For instance, if you are required to give evidence in criminal or disciplinary proceedings, the School will advise you about the procedure.  Where you require personal advice and/or support, an advisor is available at Head Office.</w:t>
      </w:r>
    </w:p>
    <w:p w:rsidR="005E3175" w:rsidRDefault="005E3175" w:rsidP="0048714C">
      <w:pPr>
        <w:spacing w:after="0" w:line="259" w:lineRule="auto"/>
        <w:ind w:left="0" w:firstLine="0"/>
      </w:pPr>
    </w:p>
    <w:p w:rsidR="005E3175" w:rsidRDefault="00D3356E" w:rsidP="0048714C">
      <w:pPr>
        <w:ind w:left="10"/>
      </w:pPr>
      <w:r>
        <w:rPr>
          <w:b/>
          <w:u w:val="single" w:color="000000"/>
        </w:rPr>
        <w:t>Young Foundations accepts that you need to be assured that the matter has been</w:t>
      </w:r>
      <w:r>
        <w:rPr>
          <w:b/>
        </w:rPr>
        <w:t xml:space="preserve"> </w:t>
      </w:r>
      <w:r>
        <w:rPr>
          <w:b/>
          <w:u w:val="single" w:color="000000"/>
        </w:rPr>
        <w:t>properly addressed.  Therefore, subject to legal constraints, you will receive</w:t>
      </w:r>
      <w:r>
        <w:rPr>
          <w:b/>
        </w:rPr>
        <w:t xml:space="preserve"> </w:t>
      </w:r>
      <w:r>
        <w:rPr>
          <w:b/>
          <w:u w:val="single" w:color="000000"/>
        </w:rPr>
        <w:t>information about the outcomes of any investigations.</w:t>
      </w:r>
    </w:p>
    <w:p w:rsidR="005E3175" w:rsidRDefault="005E3175" w:rsidP="0048714C">
      <w:pPr>
        <w:spacing w:after="0" w:line="259" w:lineRule="auto"/>
        <w:ind w:left="0" w:firstLine="0"/>
      </w:pPr>
    </w:p>
    <w:p w:rsidR="004725B2" w:rsidRDefault="004725B2" w:rsidP="0048714C">
      <w:pPr>
        <w:pStyle w:val="Heading2"/>
        <w:ind w:left="10" w:right="62"/>
        <w:jc w:val="left"/>
      </w:pPr>
    </w:p>
    <w:p w:rsidR="004725B2" w:rsidRDefault="004725B2" w:rsidP="0048714C">
      <w:pPr>
        <w:pStyle w:val="Heading2"/>
        <w:ind w:left="10" w:right="62"/>
        <w:jc w:val="left"/>
      </w:pPr>
    </w:p>
    <w:p w:rsidR="004725B2" w:rsidRDefault="004725B2" w:rsidP="0048714C">
      <w:pPr>
        <w:pStyle w:val="Heading2"/>
        <w:ind w:left="10" w:right="62"/>
        <w:jc w:val="left"/>
      </w:pPr>
    </w:p>
    <w:p w:rsidR="00C63F26" w:rsidRDefault="00C63F26" w:rsidP="00C63F26">
      <w:pPr>
        <w:pStyle w:val="Heading2"/>
        <w:ind w:left="0" w:right="62" w:firstLine="0"/>
        <w:jc w:val="left"/>
      </w:pPr>
    </w:p>
    <w:p w:rsidR="005E3175" w:rsidRDefault="00D3356E" w:rsidP="00C63F26">
      <w:pPr>
        <w:pStyle w:val="Heading2"/>
        <w:ind w:left="0" w:right="62" w:firstLine="0"/>
        <w:jc w:val="left"/>
      </w:pPr>
      <w:r>
        <w:t>APPENDIX 4</w:t>
      </w:r>
    </w:p>
    <w:p w:rsidR="005E3175" w:rsidRDefault="005E3175" w:rsidP="0048714C">
      <w:pPr>
        <w:spacing w:after="0" w:line="259" w:lineRule="auto"/>
        <w:ind w:left="0" w:firstLine="0"/>
      </w:pPr>
    </w:p>
    <w:p w:rsidR="00763360" w:rsidRDefault="00763360" w:rsidP="0048714C">
      <w:pPr>
        <w:spacing w:line="250" w:lineRule="auto"/>
        <w:ind w:left="10"/>
        <w:rPr>
          <w:b/>
        </w:rPr>
      </w:pPr>
    </w:p>
    <w:p w:rsidR="00763360" w:rsidRDefault="00763360" w:rsidP="0048714C">
      <w:pPr>
        <w:spacing w:line="250" w:lineRule="auto"/>
        <w:ind w:left="10"/>
        <w:rPr>
          <w:b/>
        </w:rPr>
      </w:pPr>
    </w:p>
    <w:p w:rsidR="005E3175" w:rsidRDefault="006313B3" w:rsidP="0048714C">
      <w:pPr>
        <w:spacing w:line="250" w:lineRule="auto"/>
        <w:ind w:left="10"/>
      </w:pPr>
      <w:r>
        <w:rPr>
          <w:b/>
        </w:rPr>
        <w:t>BULLYING (</w:t>
      </w:r>
      <w:r w:rsidR="00C63F26">
        <w:rPr>
          <w:b/>
        </w:rPr>
        <w:t xml:space="preserve">Peer on Peer </w:t>
      </w:r>
      <w:r w:rsidR="00763360">
        <w:rPr>
          <w:b/>
        </w:rPr>
        <w:t>Abuse)</w:t>
      </w:r>
    </w:p>
    <w:p w:rsidR="005E3175" w:rsidRDefault="005E3175" w:rsidP="0048714C">
      <w:pPr>
        <w:spacing w:after="0" w:line="259" w:lineRule="auto"/>
        <w:ind w:left="0" w:firstLine="0"/>
      </w:pPr>
    </w:p>
    <w:p w:rsidR="005E3175" w:rsidRDefault="00D3356E" w:rsidP="0048714C">
      <w:pPr>
        <w:spacing w:after="3" w:line="252" w:lineRule="auto"/>
        <w:ind w:left="10" w:right="110"/>
      </w:pPr>
      <w:r>
        <w:rPr>
          <w:i/>
        </w:rPr>
        <w:t>“The harassment, intimidation or abuse of a child by one or more other young people in school or elsewhere”.</w:t>
      </w:r>
    </w:p>
    <w:p w:rsidR="005E3175" w:rsidRDefault="005E3175" w:rsidP="0048714C">
      <w:pPr>
        <w:spacing w:after="0" w:line="259" w:lineRule="auto"/>
        <w:ind w:left="0" w:firstLine="0"/>
      </w:pPr>
    </w:p>
    <w:p w:rsidR="005E3175" w:rsidRDefault="00D3356E" w:rsidP="0048714C">
      <w:pPr>
        <w:spacing w:line="250" w:lineRule="auto"/>
        <w:ind w:left="10"/>
      </w:pPr>
      <w:r>
        <w:rPr>
          <w:b/>
        </w:rPr>
        <w:t>Bullying is:</w:t>
      </w:r>
    </w:p>
    <w:p w:rsidR="005E3175" w:rsidRDefault="005E3175" w:rsidP="0048714C">
      <w:pPr>
        <w:spacing w:after="0" w:line="259" w:lineRule="auto"/>
        <w:ind w:left="0" w:firstLine="0"/>
      </w:pPr>
    </w:p>
    <w:p w:rsidR="005E3175" w:rsidRDefault="00D3356E" w:rsidP="0048714C">
      <w:pPr>
        <w:numPr>
          <w:ilvl w:val="0"/>
          <w:numId w:val="15"/>
        </w:numPr>
        <w:ind w:right="14" w:hanging="360"/>
      </w:pPr>
      <w:r>
        <w:t>Being called names</w:t>
      </w:r>
    </w:p>
    <w:p w:rsidR="005E3175" w:rsidRDefault="00D3356E" w:rsidP="0048714C">
      <w:pPr>
        <w:numPr>
          <w:ilvl w:val="0"/>
          <w:numId w:val="15"/>
        </w:numPr>
        <w:ind w:right="14" w:hanging="360"/>
      </w:pPr>
      <w:r>
        <w:t>Being teased</w:t>
      </w:r>
    </w:p>
    <w:p w:rsidR="005E3175" w:rsidRDefault="00D3356E" w:rsidP="0048714C">
      <w:pPr>
        <w:numPr>
          <w:ilvl w:val="0"/>
          <w:numId w:val="15"/>
        </w:numPr>
        <w:ind w:right="14" w:hanging="360"/>
      </w:pPr>
      <w:r>
        <w:t>Being hit, pushed, pulled, pinched or kicked</w:t>
      </w:r>
    </w:p>
    <w:p w:rsidR="005E3175" w:rsidRDefault="00D3356E" w:rsidP="0048714C">
      <w:pPr>
        <w:numPr>
          <w:ilvl w:val="0"/>
          <w:numId w:val="15"/>
        </w:numPr>
        <w:ind w:right="14" w:hanging="360"/>
      </w:pPr>
      <w:r>
        <w:t>Having a bag, mobile or other possessions taken</w:t>
      </w:r>
    </w:p>
    <w:p w:rsidR="00756B08" w:rsidRDefault="00D3356E" w:rsidP="0048714C">
      <w:pPr>
        <w:numPr>
          <w:ilvl w:val="0"/>
          <w:numId w:val="15"/>
        </w:numPr>
        <w:ind w:right="14" w:hanging="360"/>
      </w:pPr>
      <w:r>
        <w:t xml:space="preserve">Receiving abusive text messages or e-mails </w:t>
      </w:r>
    </w:p>
    <w:p w:rsidR="005E3175" w:rsidRDefault="00D3356E" w:rsidP="0048714C">
      <w:pPr>
        <w:numPr>
          <w:ilvl w:val="0"/>
          <w:numId w:val="15"/>
        </w:numPr>
        <w:ind w:right="14" w:hanging="360"/>
      </w:pPr>
      <w:r>
        <w:t>Being forced to hand over money</w:t>
      </w:r>
    </w:p>
    <w:p w:rsidR="005E3175" w:rsidRDefault="00D3356E" w:rsidP="0048714C">
      <w:pPr>
        <w:numPr>
          <w:ilvl w:val="0"/>
          <w:numId w:val="15"/>
        </w:numPr>
        <w:ind w:right="14" w:hanging="360"/>
      </w:pPr>
      <w:r>
        <w:t>Being forced to do things you don’t want to</w:t>
      </w:r>
    </w:p>
    <w:p w:rsidR="005E3175" w:rsidRDefault="00D3356E" w:rsidP="0048714C">
      <w:pPr>
        <w:numPr>
          <w:ilvl w:val="0"/>
          <w:numId w:val="15"/>
        </w:numPr>
        <w:ind w:right="14" w:hanging="360"/>
      </w:pPr>
      <w:r>
        <w:t>Being ignored or left out</w:t>
      </w:r>
    </w:p>
    <w:p w:rsidR="005E3175" w:rsidRDefault="00D3356E" w:rsidP="0048714C">
      <w:pPr>
        <w:numPr>
          <w:ilvl w:val="0"/>
          <w:numId w:val="15"/>
        </w:numPr>
        <w:ind w:right="14" w:hanging="360"/>
      </w:pPr>
      <w:r>
        <w:t>Being attacked or called names because of religion, gender, sexuality, disability, appearance or ethnic or cultural origin.</w:t>
      </w:r>
    </w:p>
    <w:p w:rsidR="005E3175" w:rsidRDefault="005E3175" w:rsidP="0048714C">
      <w:pPr>
        <w:spacing w:after="0" w:line="259" w:lineRule="auto"/>
        <w:ind w:left="360" w:firstLine="0"/>
      </w:pPr>
    </w:p>
    <w:p w:rsidR="005E3175" w:rsidRDefault="00655E5C" w:rsidP="0048714C">
      <w:pPr>
        <w:ind w:left="10" w:right="14"/>
      </w:pPr>
      <w:r>
        <w:t xml:space="preserve">Stepping Stones School </w:t>
      </w:r>
      <w:r w:rsidR="00D3356E">
        <w:t>works on the basis that all young people will be treated with dignity and respect and their welfare and safety will be paramount.  Bullying is a serious issue for all young people, especially those living in group settings.</w:t>
      </w:r>
    </w:p>
    <w:p w:rsidR="005E3175" w:rsidRDefault="005E3175" w:rsidP="0048714C">
      <w:pPr>
        <w:spacing w:after="0" w:line="259" w:lineRule="auto"/>
        <w:ind w:left="0" w:firstLine="0"/>
      </w:pPr>
    </w:p>
    <w:p w:rsidR="005E3175" w:rsidRDefault="00D3356E" w:rsidP="0048714C">
      <w:pPr>
        <w:ind w:left="10" w:right="14"/>
      </w:pPr>
      <w:r>
        <w:lastRenderedPageBreak/>
        <w:t>Bullying is always a serious issue and can affect young people profoundly.  Dependant on the nature of the bullying it may be viewed as abusive behaviour which may include:</w:t>
      </w:r>
    </w:p>
    <w:p w:rsidR="005E3175" w:rsidRDefault="005E3175" w:rsidP="0048714C">
      <w:pPr>
        <w:spacing w:after="0" w:line="259" w:lineRule="auto"/>
        <w:ind w:left="0" w:firstLine="0"/>
      </w:pPr>
    </w:p>
    <w:p w:rsidR="005E3175" w:rsidRDefault="00D3356E" w:rsidP="0048714C">
      <w:pPr>
        <w:numPr>
          <w:ilvl w:val="0"/>
          <w:numId w:val="15"/>
        </w:numPr>
        <w:ind w:right="14" w:hanging="360"/>
      </w:pPr>
      <w:r>
        <w:t>Continuous threats of violence</w:t>
      </w:r>
    </w:p>
    <w:p w:rsidR="005E3175" w:rsidRDefault="00D3356E" w:rsidP="0048714C">
      <w:pPr>
        <w:numPr>
          <w:ilvl w:val="0"/>
          <w:numId w:val="15"/>
        </w:numPr>
        <w:ind w:right="14" w:hanging="360"/>
      </w:pPr>
      <w:r>
        <w:t>Continuous harassment</w:t>
      </w:r>
    </w:p>
    <w:p w:rsidR="005E3175" w:rsidRDefault="00D3356E" w:rsidP="0048714C">
      <w:pPr>
        <w:numPr>
          <w:ilvl w:val="0"/>
          <w:numId w:val="15"/>
        </w:numPr>
        <w:ind w:right="14" w:hanging="360"/>
      </w:pPr>
      <w:r>
        <w:t>Ongoing racial abuse</w:t>
      </w:r>
    </w:p>
    <w:p w:rsidR="005E3175" w:rsidRDefault="00D3356E" w:rsidP="0048714C">
      <w:pPr>
        <w:numPr>
          <w:ilvl w:val="0"/>
          <w:numId w:val="15"/>
        </w:numPr>
        <w:ind w:right="14" w:hanging="360"/>
      </w:pPr>
      <w:r>
        <w:t>Assault</w:t>
      </w:r>
    </w:p>
    <w:p w:rsidR="005E3175" w:rsidRDefault="005E3175" w:rsidP="0048714C">
      <w:pPr>
        <w:spacing w:after="0" w:line="259" w:lineRule="auto"/>
        <w:ind w:left="0" w:firstLine="0"/>
      </w:pPr>
    </w:p>
    <w:p w:rsidR="005E3175" w:rsidRDefault="00D3356E" w:rsidP="0048714C">
      <w:pPr>
        <w:ind w:left="10" w:right="14"/>
      </w:pPr>
      <w:r>
        <w:t>If staff feel that any bullying behaviour is classed as abuse they will:</w:t>
      </w:r>
    </w:p>
    <w:p w:rsidR="005E3175" w:rsidRDefault="005E3175" w:rsidP="0048714C">
      <w:pPr>
        <w:spacing w:after="0" w:line="259" w:lineRule="auto"/>
        <w:ind w:left="0" w:firstLine="0"/>
      </w:pPr>
    </w:p>
    <w:p w:rsidR="005E3175" w:rsidRDefault="00D3356E" w:rsidP="0048714C">
      <w:pPr>
        <w:numPr>
          <w:ilvl w:val="0"/>
          <w:numId w:val="15"/>
        </w:numPr>
        <w:ind w:right="14" w:hanging="360"/>
      </w:pPr>
      <w:r>
        <w:t>Initiate a child protection referral</w:t>
      </w:r>
    </w:p>
    <w:p w:rsidR="005E3175" w:rsidRDefault="00D3356E" w:rsidP="0048714C">
      <w:pPr>
        <w:numPr>
          <w:ilvl w:val="0"/>
          <w:numId w:val="15"/>
        </w:numPr>
        <w:ind w:right="14" w:hanging="360"/>
      </w:pPr>
      <w:r>
        <w:t>Inform the child</w:t>
      </w:r>
    </w:p>
    <w:p w:rsidR="005E3175" w:rsidRDefault="00D3356E" w:rsidP="0048714C">
      <w:pPr>
        <w:numPr>
          <w:ilvl w:val="0"/>
          <w:numId w:val="15"/>
        </w:numPr>
        <w:ind w:right="14" w:hanging="360"/>
      </w:pPr>
      <w:r>
        <w:t>Inform placing authority</w:t>
      </w:r>
    </w:p>
    <w:p w:rsidR="005E3175" w:rsidRDefault="00D3356E" w:rsidP="0048714C">
      <w:pPr>
        <w:numPr>
          <w:ilvl w:val="0"/>
          <w:numId w:val="15"/>
        </w:numPr>
        <w:ind w:right="14" w:hanging="360"/>
      </w:pPr>
      <w:r>
        <w:t>Inform parent/carer</w:t>
      </w:r>
    </w:p>
    <w:p w:rsidR="005E3175" w:rsidRDefault="00D3356E" w:rsidP="0048714C">
      <w:pPr>
        <w:numPr>
          <w:ilvl w:val="0"/>
          <w:numId w:val="15"/>
        </w:numPr>
        <w:ind w:right="14" w:hanging="360"/>
      </w:pPr>
      <w:r>
        <w:t xml:space="preserve">Inform </w:t>
      </w:r>
      <w:r w:rsidR="006313B3">
        <w:t>Ofsted</w:t>
      </w:r>
    </w:p>
    <w:p w:rsidR="005E3175" w:rsidRDefault="005E3175" w:rsidP="0048714C">
      <w:pPr>
        <w:spacing w:after="0" w:line="259" w:lineRule="auto"/>
        <w:ind w:left="360" w:firstLine="0"/>
      </w:pPr>
    </w:p>
    <w:p w:rsidR="004725B2" w:rsidRDefault="004725B2" w:rsidP="0048714C">
      <w:pPr>
        <w:spacing w:line="250" w:lineRule="auto"/>
        <w:ind w:left="10"/>
        <w:rPr>
          <w:b/>
        </w:rPr>
      </w:pPr>
    </w:p>
    <w:p w:rsidR="004725B2" w:rsidRDefault="004725B2" w:rsidP="0048714C">
      <w:pPr>
        <w:spacing w:line="250" w:lineRule="auto"/>
        <w:ind w:left="10"/>
        <w:rPr>
          <w:b/>
        </w:rPr>
      </w:pPr>
    </w:p>
    <w:p w:rsidR="005E3175" w:rsidRDefault="00D3356E" w:rsidP="0048714C">
      <w:pPr>
        <w:spacing w:line="250" w:lineRule="auto"/>
        <w:ind w:left="10"/>
      </w:pPr>
      <w:r>
        <w:rPr>
          <w:b/>
        </w:rPr>
        <w:t>Recognising Bullying</w:t>
      </w:r>
    </w:p>
    <w:p w:rsidR="005E3175" w:rsidRDefault="005E3175" w:rsidP="0048714C">
      <w:pPr>
        <w:spacing w:after="0" w:line="259" w:lineRule="auto"/>
        <w:ind w:left="0" w:firstLine="0"/>
      </w:pPr>
    </w:p>
    <w:p w:rsidR="005E3175" w:rsidRDefault="00D3356E" w:rsidP="0048714C">
      <w:pPr>
        <w:ind w:left="10" w:right="14"/>
      </w:pPr>
      <w:r>
        <w:t>If a young person is being bullied or bullying, they may talk about it or they may:</w:t>
      </w:r>
    </w:p>
    <w:p w:rsidR="005E3175" w:rsidRDefault="005E3175" w:rsidP="0048714C">
      <w:pPr>
        <w:spacing w:after="0" w:line="259" w:lineRule="auto"/>
        <w:ind w:left="0" w:firstLine="0"/>
      </w:pPr>
    </w:p>
    <w:p w:rsidR="005E3175" w:rsidRDefault="00D3356E" w:rsidP="0048714C">
      <w:pPr>
        <w:numPr>
          <w:ilvl w:val="0"/>
          <w:numId w:val="15"/>
        </w:numPr>
        <w:ind w:right="14" w:hanging="360"/>
      </w:pPr>
      <w:r>
        <w:t>Look less happy</w:t>
      </w:r>
    </w:p>
    <w:p w:rsidR="005E3175" w:rsidRDefault="00D3356E" w:rsidP="0048714C">
      <w:pPr>
        <w:numPr>
          <w:ilvl w:val="0"/>
          <w:numId w:val="15"/>
        </w:numPr>
        <w:ind w:right="14" w:hanging="360"/>
      </w:pPr>
      <w:r>
        <w:t>Complain of being unwell</w:t>
      </w:r>
    </w:p>
    <w:p w:rsidR="005E3175" w:rsidRDefault="00D3356E" w:rsidP="0048714C">
      <w:pPr>
        <w:numPr>
          <w:ilvl w:val="0"/>
          <w:numId w:val="15"/>
        </w:numPr>
        <w:ind w:right="14" w:hanging="360"/>
      </w:pPr>
      <w:r>
        <w:t>Avoid certain activities</w:t>
      </w:r>
    </w:p>
    <w:p w:rsidR="005E3175" w:rsidRDefault="00D3356E" w:rsidP="0048714C">
      <w:pPr>
        <w:numPr>
          <w:ilvl w:val="0"/>
          <w:numId w:val="15"/>
        </w:numPr>
        <w:ind w:right="14" w:hanging="360"/>
      </w:pPr>
      <w:r>
        <w:t>Change their behaviour, e.g. tantrums, wetting or sleep problems</w:t>
      </w:r>
    </w:p>
    <w:p w:rsidR="005E3175" w:rsidRDefault="00D3356E" w:rsidP="0048714C">
      <w:pPr>
        <w:numPr>
          <w:ilvl w:val="0"/>
          <w:numId w:val="15"/>
        </w:numPr>
        <w:ind w:right="14" w:hanging="360"/>
      </w:pPr>
      <w:r>
        <w:t>Be unwilling to talk about their day</w:t>
      </w:r>
    </w:p>
    <w:p w:rsidR="005E3175" w:rsidRDefault="00D3356E" w:rsidP="0048714C">
      <w:pPr>
        <w:numPr>
          <w:ilvl w:val="0"/>
          <w:numId w:val="15"/>
        </w:numPr>
        <w:ind w:right="14" w:hanging="360"/>
      </w:pPr>
      <w:r>
        <w:t>Have cuts and bruises</w:t>
      </w:r>
    </w:p>
    <w:p w:rsidR="005E3175" w:rsidRDefault="00D3356E" w:rsidP="0048714C">
      <w:pPr>
        <w:numPr>
          <w:ilvl w:val="0"/>
          <w:numId w:val="15"/>
        </w:numPr>
        <w:ind w:right="14" w:hanging="360"/>
      </w:pPr>
      <w:r>
        <w:t>Have money or items that they would not normally have.</w:t>
      </w:r>
    </w:p>
    <w:p w:rsidR="005E3175" w:rsidRDefault="00D3356E" w:rsidP="0048714C">
      <w:pPr>
        <w:numPr>
          <w:ilvl w:val="0"/>
          <w:numId w:val="15"/>
        </w:numPr>
        <w:ind w:right="14" w:hanging="360"/>
      </w:pPr>
      <w:r>
        <w:t>Not want to wear their glasses</w:t>
      </w:r>
    </w:p>
    <w:p w:rsidR="005E3175" w:rsidRDefault="00D3356E" w:rsidP="0048714C">
      <w:pPr>
        <w:numPr>
          <w:ilvl w:val="0"/>
          <w:numId w:val="15"/>
        </w:numPr>
        <w:ind w:right="14" w:hanging="360"/>
      </w:pPr>
      <w:r>
        <w:t>Take things from the home to give to other young people</w:t>
      </w:r>
    </w:p>
    <w:p w:rsidR="005E3175" w:rsidRDefault="005E3175" w:rsidP="0048714C">
      <w:pPr>
        <w:spacing w:after="0" w:line="259" w:lineRule="auto"/>
        <w:ind w:left="360" w:firstLine="0"/>
      </w:pPr>
    </w:p>
    <w:p w:rsidR="005E3175" w:rsidRDefault="005E3175" w:rsidP="0048714C">
      <w:pPr>
        <w:spacing w:after="0" w:line="259" w:lineRule="auto"/>
        <w:ind w:left="720" w:firstLine="0"/>
      </w:pPr>
    </w:p>
    <w:p w:rsidR="005E3175" w:rsidRDefault="00D3356E" w:rsidP="0048714C">
      <w:pPr>
        <w:spacing w:line="250" w:lineRule="auto"/>
        <w:ind w:left="10"/>
      </w:pPr>
      <w:r>
        <w:rPr>
          <w:b/>
        </w:rPr>
        <w:t>Measures to Prevent Bullying</w:t>
      </w:r>
    </w:p>
    <w:p w:rsidR="005E3175" w:rsidRDefault="005E3175" w:rsidP="0048714C">
      <w:pPr>
        <w:spacing w:after="0" w:line="259" w:lineRule="auto"/>
        <w:ind w:left="0" w:firstLine="0"/>
      </w:pPr>
    </w:p>
    <w:p w:rsidR="005E3175" w:rsidRDefault="00D3356E" w:rsidP="0048714C">
      <w:pPr>
        <w:numPr>
          <w:ilvl w:val="0"/>
          <w:numId w:val="15"/>
        </w:numPr>
        <w:ind w:right="14" w:hanging="360"/>
      </w:pPr>
      <w:r>
        <w:t>We value kindness</w:t>
      </w:r>
    </w:p>
    <w:p w:rsidR="005E3175" w:rsidRDefault="00D3356E" w:rsidP="0048714C">
      <w:pPr>
        <w:numPr>
          <w:ilvl w:val="0"/>
          <w:numId w:val="15"/>
        </w:numPr>
        <w:ind w:right="14" w:hanging="360"/>
      </w:pPr>
      <w:r>
        <w:t>We take all reports of bullying behaviours seriously</w:t>
      </w:r>
    </w:p>
    <w:p w:rsidR="005E3175" w:rsidRDefault="00D3356E" w:rsidP="0048714C">
      <w:pPr>
        <w:numPr>
          <w:ilvl w:val="0"/>
          <w:numId w:val="15"/>
        </w:numPr>
        <w:ind w:right="14" w:hanging="360"/>
      </w:pPr>
      <w:r>
        <w:t>We talk about bullying behaviour</w:t>
      </w:r>
    </w:p>
    <w:p w:rsidR="005E3175" w:rsidRDefault="00D3356E" w:rsidP="0048714C">
      <w:pPr>
        <w:numPr>
          <w:ilvl w:val="0"/>
          <w:numId w:val="15"/>
        </w:numPr>
        <w:ind w:right="14" w:hanging="360"/>
      </w:pPr>
      <w:r>
        <w:t>We value each young person as an individual</w:t>
      </w:r>
    </w:p>
    <w:p w:rsidR="005E3175" w:rsidRDefault="00D3356E" w:rsidP="0048714C">
      <w:pPr>
        <w:numPr>
          <w:ilvl w:val="0"/>
          <w:numId w:val="15"/>
        </w:numPr>
        <w:ind w:right="14" w:hanging="360"/>
      </w:pPr>
      <w:r>
        <w:t>We encourage young people to talk and listen</w:t>
      </w:r>
    </w:p>
    <w:p w:rsidR="005E3175" w:rsidRDefault="00D3356E" w:rsidP="0048714C">
      <w:pPr>
        <w:numPr>
          <w:ilvl w:val="0"/>
          <w:numId w:val="15"/>
        </w:numPr>
        <w:ind w:right="14" w:hanging="360"/>
      </w:pPr>
      <w:r>
        <w:t>We encourage young people to have respect for others</w:t>
      </w:r>
    </w:p>
    <w:p w:rsidR="005E3175" w:rsidRDefault="00D3356E" w:rsidP="0048714C">
      <w:pPr>
        <w:numPr>
          <w:ilvl w:val="0"/>
          <w:numId w:val="15"/>
        </w:numPr>
        <w:ind w:right="14" w:hanging="360"/>
      </w:pPr>
      <w:r>
        <w:t>We practice ways of expressing our feelings and sorting our problems</w:t>
      </w:r>
    </w:p>
    <w:p w:rsidR="005E3175" w:rsidRDefault="00D3356E" w:rsidP="0048714C">
      <w:pPr>
        <w:numPr>
          <w:ilvl w:val="0"/>
          <w:numId w:val="15"/>
        </w:numPr>
        <w:ind w:right="14" w:hanging="360"/>
      </w:pPr>
      <w:r>
        <w:t>We reward good behaviour</w:t>
      </w:r>
    </w:p>
    <w:p w:rsidR="005E3175" w:rsidRDefault="00D3356E" w:rsidP="0048714C">
      <w:pPr>
        <w:numPr>
          <w:ilvl w:val="0"/>
          <w:numId w:val="15"/>
        </w:numPr>
        <w:ind w:right="14" w:hanging="360"/>
      </w:pPr>
      <w:r>
        <w:t>We show and tell young people what kind of behaviour we expect</w:t>
      </w:r>
    </w:p>
    <w:p w:rsidR="005E3175" w:rsidRDefault="00D3356E" w:rsidP="0048714C">
      <w:pPr>
        <w:numPr>
          <w:ilvl w:val="0"/>
          <w:numId w:val="15"/>
        </w:numPr>
        <w:ind w:right="14" w:hanging="360"/>
      </w:pPr>
      <w:r>
        <w:t>We listen to parents and carers</w:t>
      </w:r>
    </w:p>
    <w:p w:rsidR="005E3175" w:rsidRDefault="00D3356E" w:rsidP="0048714C">
      <w:pPr>
        <w:numPr>
          <w:ilvl w:val="0"/>
          <w:numId w:val="15"/>
        </w:numPr>
        <w:ind w:right="14" w:hanging="360"/>
      </w:pPr>
      <w:r>
        <w:t>We monitor places where bullying may occur</w:t>
      </w:r>
    </w:p>
    <w:p w:rsidR="005E3175" w:rsidRDefault="005E3175" w:rsidP="0048714C">
      <w:pPr>
        <w:spacing w:after="0" w:line="259" w:lineRule="auto"/>
        <w:ind w:left="0" w:firstLine="0"/>
      </w:pPr>
    </w:p>
    <w:p w:rsidR="005E3175" w:rsidRDefault="00D3356E" w:rsidP="0048714C">
      <w:pPr>
        <w:spacing w:line="250" w:lineRule="auto"/>
        <w:ind w:left="10"/>
      </w:pPr>
      <w:r>
        <w:rPr>
          <w:b/>
        </w:rPr>
        <w:t>How can you help to prevent Bullying?</w:t>
      </w:r>
    </w:p>
    <w:p w:rsidR="005E3175" w:rsidRDefault="005E3175" w:rsidP="0048714C">
      <w:pPr>
        <w:spacing w:after="0" w:line="259" w:lineRule="auto"/>
        <w:ind w:left="0" w:firstLine="0"/>
      </w:pPr>
    </w:p>
    <w:p w:rsidR="005E3175" w:rsidRDefault="00D3356E" w:rsidP="0048714C">
      <w:pPr>
        <w:numPr>
          <w:ilvl w:val="0"/>
          <w:numId w:val="15"/>
        </w:numPr>
        <w:ind w:right="14" w:hanging="360"/>
      </w:pPr>
      <w:r>
        <w:t>Everybody gets angry; help young people to express it without hurting others</w:t>
      </w:r>
    </w:p>
    <w:p w:rsidR="005E3175" w:rsidRDefault="00D3356E" w:rsidP="0048714C">
      <w:pPr>
        <w:numPr>
          <w:ilvl w:val="0"/>
          <w:numId w:val="15"/>
        </w:numPr>
        <w:ind w:right="14" w:hanging="360"/>
      </w:pPr>
      <w:r>
        <w:t>Don’t tell them to hit back</w:t>
      </w:r>
    </w:p>
    <w:p w:rsidR="005E3175" w:rsidRDefault="00D3356E" w:rsidP="0048714C">
      <w:pPr>
        <w:numPr>
          <w:ilvl w:val="0"/>
          <w:numId w:val="15"/>
        </w:numPr>
        <w:ind w:right="14" w:hanging="360"/>
      </w:pPr>
      <w:r>
        <w:t>Talk it through</w:t>
      </w:r>
    </w:p>
    <w:p w:rsidR="005E3175" w:rsidRDefault="00D3356E" w:rsidP="0048714C">
      <w:pPr>
        <w:numPr>
          <w:ilvl w:val="0"/>
          <w:numId w:val="15"/>
        </w:numPr>
        <w:ind w:right="14" w:hanging="360"/>
      </w:pPr>
      <w:r>
        <w:t>Encourage young people to share their feelings e.g. happiness, anger, frustration, sadness, joy, excitement</w:t>
      </w:r>
    </w:p>
    <w:p w:rsidR="005E3175" w:rsidRDefault="00D3356E" w:rsidP="0048714C">
      <w:pPr>
        <w:numPr>
          <w:ilvl w:val="0"/>
          <w:numId w:val="15"/>
        </w:numPr>
        <w:ind w:right="14" w:hanging="360"/>
      </w:pPr>
      <w:r>
        <w:t>Encourage them to tell a member of staff straightaway if they get hurt within the home</w:t>
      </w:r>
    </w:p>
    <w:p w:rsidR="005E3175" w:rsidRDefault="00D3356E" w:rsidP="0048714C">
      <w:pPr>
        <w:numPr>
          <w:ilvl w:val="0"/>
          <w:numId w:val="15"/>
        </w:numPr>
        <w:ind w:right="14" w:hanging="360"/>
      </w:pPr>
      <w:r>
        <w:t>Encourage young people to share and have fun with other young people in the home</w:t>
      </w:r>
    </w:p>
    <w:p w:rsidR="005E3175" w:rsidRDefault="00D3356E" w:rsidP="0048714C">
      <w:pPr>
        <w:numPr>
          <w:ilvl w:val="0"/>
          <w:numId w:val="15"/>
        </w:numPr>
        <w:ind w:right="14" w:hanging="360"/>
      </w:pPr>
      <w:r>
        <w:t>Praise young people when they sort out problems by talking, rather than by hurting others</w:t>
      </w:r>
    </w:p>
    <w:p w:rsidR="005E3175" w:rsidRDefault="005E3175" w:rsidP="0048714C">
      <w:pPr>
        <w:spacing w:after="0" w:line="259" w:lineRule="auto"/>
        <w:ind w:left="0" w:firstLine="0"/>
      </w:pPr>
    </w:p>
    <w:p w:rsidR="005E3175" w:rsidRDefault="00D3356E" w:rsidP="0048714C">
      <w:pPr>
        <w:spacing w:line="250" w:lineRule="auto"/>
        <w:ind w:left="10"/>
      </w:pPr>
      <w:r>
        <w:rPr>
          <w:b/>
        </w:rPr>
        <w:t>Allegations of Bullying</w:t>
      </w:r>
    </w:p>
    <w:p w:rsidR="005E3175" w:rsidRDefault="005E3175" w:rsidP="0048714C">
      <w:pPr>
        <w:spacing w:after="0" w:line="259" w:lineRule="auto"/>
        <w:ind w:left="0" w:firstLine="0"/>
      </w:pPr>
    </w:p>
    <w:p w:rsidR="005E3175" w:rsidRDefault="00D3356E" w:rsidP="0048714C">
      <w:pPr>
        <w:ind w:left="10" w:right="14"/>
      </w:pPr>
      <w:r>
        <w:lastRenderedPageBreak/>
        <w:t>Staff must ensure that:</w:t>
      </w:r>
    </w:p>
    <w:p w:rsidR="005E3175" w:rsidRDefault="005E3175" w:rsidP="0048714C">
      <w:pPr>
        <w:spacing w:after="0" w:line="259" w:lineRule="auto"/>
        <w:ind w:left="0" w:firstLine="0"/>
      </w:pPr>
    </w:p>
    <w:p w:rsidR="005E3175" w:rsidRDefault="00D3356E" w:rsidP="0048714C">
      <w:pPr>
        <w:numPr>
          <w:ilvl w:val="0"/>
          <w:numId w:val="15"/>
        </w:numPr>
        <w:ind w:right="14" w:hanging="360"/>
      </w:pPr>
      <w:r>
        <w:t>All allegations of bullying are listened to and discussed with the Registered Homes Manager.</w:t>
      </w:r>
    </w:p>
    <w:p w:rsidR="005E3175" w:rsidRDefault="00D3356E" w:rsidP="0048714C">
      <w:pPr>
        <w:numPr>
          <w:ilvl w:val="0"/>
          <w:numId w:val="15"/>
        </w:numPr>
        <w:ind w:right="14" w:hanging="360"/>
      </w:pPr>
      <w:r>
        <w:t>The young person who has disclosed being bullied is safe and not at risk of further harm.</w:t>
      </w:r>
    </w:p>
    <w:p w:rsidR="005E3175" w:rsidRDefault="00D3356E" w:rsidP="0048714C">
      <w:pPr>
        <w:numPr>
          <w:ilvl w:val="0"/>
          <w:numId w:val="15"/>
        </w:numPr>
        <w:ind w:right="14" w:hanging="360"/>
      </w:pPr>
      <w:r>
        <w:t>That relevant risk assessments are completed.</w:t>
      </w:r>
    </w:p>
    <w:p w:rsidR="005E3175" w:rsidRDefault="00D3356E" w:rsidP="0048714C">
      <w:pPr>
        <w:numPr>
          <w:ilvl w:val="0"/>
          <w:numId w:val="15"/>
        </w:numPr>
        <w:ind w:right="14" w:hanging="360"/>
      </w:pPr>
      <w:r>
        <w:t>Strategies are developed with the young person, parents, social worker and any other relevant person.</w:t>
      </w:r>
    </w:p>
    <w:p w:rsidR="005E3175" w:rsidRDefault="00D3356E" w:rsidP="0048714C">
      <w:pPr>
        <w:numPr>
          <w:ilvl w:val="0"/>
          <w:numId w:val="15"/>
        </w:numPr>
        <w:ind w:right="14" w:hanging="360"/>
      </w:pPr>
      <w:r>
        <w:t>Staff to communicate effectively, both verbally and in writing around all bullying issues and measures being employed to reduce any further risk.</w:t>
      </w:r>
    </w:p>
    <w:p w:rsidR="005E3175" w:rsidRDefault="00D3356E" w:rsidP="0048714C">
      <w:pPr>
        <w:numPr>
          <w:ilvl w:val="0"/>
          <w:numId w:val="15"/>
        </w:numPr>
        <w:ind w:right="14" w:hanging="360"/>
      </w:pPr>
      <w:r>
        <w:t>Young people are kept fully informed of any decisions made.</w:t>
      </w:r>
    </w:p>
    <w:p w:rsidR="005E3175" w:rsidRDefault="00D3356E" w:rsidP="0048714C">
      <w:pPr>
        <w:numPr>
          <w:ilvl w:val="0"/>
          <w:numId w:val="15"/>
        </w:numPr>
        <w:ind w:right="14" w:hanging="360"/>
      </w:pPr>
      <w:r>
        <w:t>Staff to work proactively with young people who present with bullying behaviour.</w:t>
      </w:r>
    </w:p>
    <w:p w:rsidR="005E3175" w:rsidRDefault="00D3356E" w:rsidP="0048714C">
      <w:pPr>
        <w:numPr>
          <w:ilvl w:val="0"/>
          <w:numId w:val="15"/>
        </w:numPr>
        <w:ind w:right="14" w:hanging="360"/>
      </w:pPr>
      <w:r>
        <w:t>Young people are asked for feedback in relation to how their allegation was dealt with.</w:t>
      </w:r>
    </w:p>
    <w:p w:rsidR="005E3175" w:rsidRDefault="005E3175" w:rsidP="0048714C">
      <w:pPr>
        <w:spacing w:after="0" w:line="259" w:lineRule="auto"/>
        <w:ind w:left="360" w:firstLine="0"/>
      </w:pPr>
    </w:p>
    <w:p w:rsidR="005E3175" w:rsidRDefault="00D3356E" w:rsidP="0048714C">
      <w:pPr>
        <w:spacing w:line="250" w:lineRule="auto"/>
        <w:ind w:left="10"/>
      </w:pPr>
      <w:r>
        <w:rPr>
          <w:b/>
        </w:rPr>
        <w:t>All staff will create an atmosphere where bullying is known to be unacceptable.</w:t>
      </w:r>
    </w:p>
    <w:p w:rsidR="005E3175" w:rsidRDefault="005E3175" w:rsidP="0048714C">
      <w:pPr>
        <w:spacing w:after="0" w:line="259" w:lineRule="auto"/>
        <w:ind w:left="0" w:firstLine="0"/>
      </w:pPr>
    </w:p>
    <w:p w:rsidR="005E3175" w:rsidRDefault="00D3356E" w:rsidP="0048714C">
      <w:pPr>
        <w:numPr>
          <w:ilvl w:val="0"/>
          <w:numId w:val="15"/>
        </w:numPr>
        <w:ind w:right="14" w:hanging="360"/>
      </w:pPr>
      <w:r>
        <w:t>Bullying should be discussed openly with all young people and this will be accomplished within individual key worker sessions and within young people’s meetings.</w:t>
      </w:r>
    </w:p>
    <w:p w:rsidR="005E3175" w:rsidRDefault="005E3175" w:rsidP="0048714C">
      <w:pPr>
        <w:spacing w:after="0" w:line="259" w:lineRule="auto"/>
        <w:ind w:left="360" w:firstLine="0"/>
      </w:pPr>
    </w:p>
    <w:p w:rsidR="005E3175" w:rsidRDefault="00D3356E" w:rsidP="0048714C">
      <w:pPr>
        <w:numPr>
          <w:ilvl w:val="0"/>
          <w:numId w:val="15"/>
        </w:numPr>
        <w:ind w:right="14" w:hanging="360"/>
      </w:pPr>
      <w:r>
        <w:t>As part of the admission process all young people will be made aware that bullying is unacceptable and what to do if they are being bullied or witness another young person being bullied.  Young people will also receive on admission a booklet on Bullying and How to Complain.</w:t>
      </w:r>
    </w:p>
    <w:p w:rsidR="005E3175" w:rsidRDefault="005E3175" w:rsidP="0048714C">
      <w:pPr>
        <w:spacing w:after="0" w:line="259" w:lineRule="auto"/>
        <w:ind w:left="0" w:firstLine="0"/>
      </w:pPr>
    </w:p>
    <w:p w:rsidR="005E3175" w:rsidRDefault="00D3356E" w:rsidP="0048714C">
      <w:pPr>
        <w:numPr>
          <w:ilvl w:val="0"/>
          <w:numId w:val="15"/>
        </w:numPr>
        <w:ind w:right="14" w:hanging="360"/>
      </w:pPr>
      <w:r>
        <w:t>Children will be encouraged to view bullying as a problem for everyone and</w:t>
      </w:r>
      <w:r w:rsidR="004725B2">
        <w:t xml:space="preserve"> not just an individual issue. </w:t>
      </w:r>
      <w:r>
        <w:t>They will be encouraged to intervene where appropriate or to bring adult assistance immediately.</w:t>
      </w:r>
    </w:p>
    <w:p w:rsidR="005E3175" w:rsidRDefault="005E3175" w:rsidP="0048714C">
      <w:pPr>
        <w:spacing w:after="0" w:line="259" w:lineRule="auto"/>
        <w:ind w:left="0" w:firstLine="0"/>
      </w:pPr>
    </w:p>
    <w:p w:rsidR="005E3175" w:rsidRDefault="00D3356E" w:rsidP="0048714C">
      <w:pPr>
        <w:numPr>
          <w:ilvl w:val="0"/>
          <w:numId w:val="15"/>
        </w:numPr>
        <w:ind w:right="14" w:hanging="360"/>
      </w:pPr>
      <w:r>
        <w:lastRenderedPageBreak/>
        <w:t>All staff will act as appropriate role models and will not engage in any sort of bullying,</w:t>
      </w:r>
      <w:r w:rsidR="004725B2">
        <w:t xml:space="preserve"> verbal abuse or fun fighting. </w:t>
      </w:r>
      <w:r>
        <w:t>They will receive training in identifying bullying and also around risk assessing bullying behaviour.</w:t>
      </w:r>
    </w:p>
    <w:p w:rsidR="005E3175" w:rsidRDefault="005E3175" w:rsidP="0048714C">
      <w:pPr>
        <w:spacing w:after="0" w:line="259" w:lineRule="auto"/>
        <w:ind w:left="0" w:firstLine="0"/>
      </w:pPr>
    </w:p>
    <w:p w:rsidR="005E3175" w:rsidRDefault="00D3356E" w:rsidP="0048714C">
      <w:pPr>
        <w:numPr>
          <w:ilvl w:val="0"/>
          <w:numId w:val="15"/>
        </w:numPr>
        <w:ind w:right="14" w:hanging="360"/>
      </w:pPr>
      <w:r>
        <w:t>Any member of staff who witnesses bullying behaviour will deal with the situation immediately.  Where necessary advice and guidance will be sought from colleagues and risk assessments will be undertaken to ensure that any further risk is reduced.  Staff will act immediately to prevent</w:t>
      </w:r>
      <w:r w:rsidR="004725B2">
        <w:t xml:space="preserve"> the bullying from continuing. </w:t>
      </w:r>
      <w:r>
        <w:t>The young person’s social worker and parent will be informed of all incidents of bullying and accurate records kept.</w:t>
      </w:r>
    </w:p>
    <w:p w:rsidR="005E3175" w:rsidRDefault="005E3175" w:rsidP="0048714C">
      <w:pPr>
        <w:spacing w:after="0" w:line="259" w:lineRule="auto"/>
        <w:ind w:left="0" w:firstLine="0"/>
      </w:pPr>
    </w:p>
    <w:p w:rsidR="005E3175" w:rsidRDefault="00D3356E" w:rsidP="0048714C">
      <w:pPr>
        <w:numPr>
          <w:ilvl w:val="0"/>
          <w:numId w:val="15"/>
        </w:numPr>
        <w:ind w:right="14" w:hanging="360"/>
      </w:pPr>
      <w:r>
        <w:t>All children are supported by staff when raising bullying as an issue.</w:t>
      </w:r>
    </w:p>
    <w:p w:rsidR="005E3175" w:rsidRDefault="005E3175" w:rsidP="0048714C">
      <w:pPr>
        <w:spacing w:after="0" w:line="259" w:lineRule="auto"/>
        <w:ind w:left="0" w:firstLine="0"/>
      </w:pPr>
    </w:p>
    <w:p w:rsidR="005E3175" w:rsidRDefault="00D3356E" w:rsidP="0048714C">
      <w:pPr>
        <w:numPr>
          <w:ilvl w:val="0"/>
          <w:numId w:val="15"/>
        </w:numPr>
        <w:ind w:right="14" w:hanging="360"/>
      </w:pPr>
      <w:r>
        <w:t>Serious bullying, leading to injury or threat of inj</w:t>
      </w:r>
      <w:r w:rsidR="004725B2">
        <w:t>ury must be reported to the DSL</w:t>
      </w:r>
      <w:r>
        <w:t xml:space="preserve"> who will refer to the Child Protection Procedures.  The young person should be made aware of any action being taken and kept up to date with decisions.</w:t>
      </w:r>
    </w:p>
    <w:p w:rsidR="005E3175" w:rsidRDefault="005E3175" w:rsidP="0048714C">
      <w:pPr>
        <w:spacing w:after="0" w:line="259" w:lineRule="auto"/>
        <w:ind w:left="0" w:firstLine="0"/>
      </w:pPr>
    </w:p>
    <w:p w:rsidR="005E3175" w:rsidRDefault="00D3356E" w:rsidP="0048714C">
      <w:pPr>
        <w:numPr>
          <w:ilvl w:val="0"/>
          <w:numId w:val="15"/>
        </w:numPr>
        <w:ind w:right="14" w:hanging="360"/>
      </w:pPr>
      <w:r>
        <w:t>The Senior Management will ensure that risk assessments are carried out at regular intervals and include the times, places and circumstances in which the risk of bullying is greatest and takes action where feasible to reduce or counteract the risk of bullying.</w:t>
      </w:r>
    </w:p>
    <w:p w:rsidR="005E3175" w:rsidRDefault="005E3175" w:rsidP="0048714C">
      <w:pPr>
        <w:spacing w:after="0" w:line="259" w:lineRule="auto"/>
        <w:ind w:left="0" w:firstLine="0"/>
      </w:pPr>
    </w:p>
    <w:p w:rsidR="005E3175" w:rsidRDefault="00D3356E" w:rsidP="0048714C">
      <w:pPr>
        <w:numPr>
          <w:ilvl w:val="0"/>
          <w:numId w:val="15"/>
        </w:numPr>
        <w:ind w:right="14" w:hanging="360"/>
      </w:pPr>
      <w:r>
        <w:t>Bullying is discussed at team meetings on a regular basis and the views of children are sought.</w:t>
      </w:r>
    </w:p>
    <w:p w:rsidR="005E3175" w:rsidRDefault="005E3175" w:rsidP="0048714C">
      <w:pPr>
        <w:spacing w:after="0" w:line="259" w:lineRule="auto"/>
        <w:ind w:left="0" w:firstLine="0"/>
      </w:pPr>
    </w:p>
    <w:p w:rsidR="005E3175" w:rsidRDefault="00D3356E" w:rsidP="0048714C">
      <w:pPr>
        <w:numPr>
          <w:ilvl w:val="0"/>
          <w:numId w:val="15"/>
        </w:numPr>
        <w:ind w:right="14" w:hanging="360"/>
      </w:pPr>
      <w:r>
        <w:t>Advice is made available to those children who bully.</w:t>
      </w:r>
    </w:p>
    <w:p w:rsidR="005E3175" w:rsidRDefault="005E3175" w:rsidP="0048714C">
      <w:pPr>
        <w:spacing w:after="0" w:line="259" w:lineRule="auto"/>
        <w:ind w:left="0" w:firstLine="0"/>
      </w:pPr>
    </w:p>
    <w:p w:rsidR="005E3175" w:rsidRDefault="00D3356E" w:rsidP="0048714C">
      <w:pPr>
        <w:numPr>
          <w:ilvl w:val="0"/>
          <w:numId w:val="15"/>
        </w:numPr>
        <w:ind w:right="14" w:hanging="360"/>
      </w:pPr>
      <w:r>
        <w:t>Support is available to those children who are the victims of bullying.</w:t>
      </w: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D3356E" w:rsidP="0048714C">
      <w:pPr>
        <w:spacing w:line="250" w:lineRule="auto"/>
        <w:ind w:left="10"/>
      </w:pPr>
      <w:r>
        <w:rPr>
          <w:b/>
        </w:rPr>
        <w:t>All staff must be aware of how they interact with children and must ensure that:</w:t>
      </w:r>
    </w:p>
    <w:p w:rsidR="005E3175" w:rsidRDefault="005E3175" w:rsidP="0048714C">
      <w:pPr>
        <w:spacing w:after="0" w:line="259" w:lineRule="auto"/>
        <w:ind w:left="0" w:firstLine="0"/>
      </w:pPr>
    </w:p>
    <w:p w:rsidR="005E3175" w:rsidRDefault="00D3356E" w:rsidP="0048714C">
      <w:pPr>
        <w:numPr>
          <w:ilvl w:val="0"/>
          <w:numId w:val="15"/>
        </w:numPr>
        <w:ind w:right="14" w:hanging="360"/>
      </w:pPr>
      <w:r>
        <w:t>All children in their care are treated with respect and dignity.</w:t>
      </w:r>
    </w:p>
    <w:p w:rsidR="005E3175" w:rsidRDefault="005E3175" w:rsidP="0048714C">
      <w:pPr>
        <w:spacing w:after="0" w:line="259" w:lineRule="auto"/>
        <w:ind w:left="360" w:firstLine="0"/>
      </w:pPr>
    </w:p>
    <w:p w:rsidR="005E3175" w:rsidRDefault="00D3356E" w:rsidP="0048714C">
      <w:pPr>
        <w:numPr>
          <w:ilvl w:val="0"/>
          <w:numId w:val="15"/>
        </w:numPr>
        <w:ind w:right="14" w:hanging="360"/>
      </w:pPr>
      <w:r>
        <w:t>Shouting and verbal abuse is unacceptable when dealing with young people.</w:t>
      </w:r>
    </w:p>
    <w:p w:rsidR="005E3175" w:rsidRDefault="005E3175" w:rsidP="0048714C">
      <w:pPr>
        <w:spacing w:after="0" w:line="259" w:lineRule="auto"/>
        <w:ind w:left="0" w:firstLine="0"/>
      </w:pPr>
    </w:p>
    <w:p w:rsidR="005E3175" w:rsidRDefault="00D3356E" w:rsidP="0048714C">
      <w:pPr>
        <w:numPr>
          <w:ilvl w:val="0"/>
          <w:numId w:val="15"/>
        </w:numPr>
        <w:ind w:right="14" w:hanging="360"/>
      </w:pPr>
      <w:r>
        <w:t>Treating children differently is unacceptable.</w:t>
      </w:r>
    </w:p>
    <w:p w:rsidR="005E3175" w:rsidRDefault="005E3175" w:rsidP="0048714C">
      <w:pPr>
        <w:spacing w:after="0" w:line="259" w:lineRule="auto"/>
        <w:ind w:left="0" w:firstLine="0"/>
      </w:pPr>
    </w:p>
    <w:p w:rsidR="005E3175" w:rsidRDefault="00D3356E" w:rsidP="0048714C">
      <w:pPr>
        <w:numPr>
          <w:ilvl w:val="0"/>
          <w:numId w:val="15"/>
        </w:numPr>
        <w:ind w:right="14" w:hanging="360"/>
      </w:pPr>
      <w:r>
        <w:t>Using restraint as a threat or for compliance is unacceptable.</w:t>
      </w:r>
    </w:p>
    <w:p w:rsidR="005E3175" w:rsidRDefault="005E3175" w:rsidP="0048714C">
      <w:pPr>
        <w:spacing w:after="0" w:line="259" w:lineRule="auto"/>
        <w:ind w:left="0" w:firstLine="0"/>
      </w:pPr>
    </w:p>
    <w:p w:rsidR="005E3175" w:rsidRDefault="00D3356E" w:rsidP="0048714C">
      <w:pPr>
        <w:numPr>
          <w:ilvl w:val="0"/>
          <w:numId w:val="15"/>
        </w:numPr>
        <w:ind w:right="14" w:hanging="360"/>
      </w:pPr>
      <w:r>
        <w:t>Fun fighting with children is inappropriate.</w:t>
      </w:r>
    </w:p>
    <w:p w:rsidR="005E3175" w:rsidRDefault="005E3175" w:rsidP="0048714C">
      <w:pPr>
        <w:spacing w:after="0" w:line="259" w:lineRule="auto"/>
        <w:ind w:left="0" w:firstLine="0"/>
      </w:pPr>
    </w:p>
    <w:p w:rsidR="005E3175" w:rsidRDefault="00D3356E" w:rsidP="0048714C">
      <w:pPr>
        <w:numPr>
          <w:ilvl w:val="0"/>
          <w:numId w:val="15"/>
        </w:numPr>
        <w:ind w:right="14" w:hanging="360"/>
      </w:pPr>
      <w:r>
        <w:t>Aware of safe care practices (see Safe Care procedure).</w:t>
      </w:r>
    </w:p>
    <w:p w:rsidR="005E3175" w:rsidRDefault="005E3175" w:rsidP="0048714C">
      <w:pPr>
        <w:spacing w:after="30" w:line="259" w:lineRule="auto"/>
        <w:ind w:left="0" w:firstLine="0"/>
      </w:pPr>
    </w:p>
    <w:p w:rsidR="005E3175" w:rsidRDefault="00D3356E" w:rsidP="0048714C">
      <w:pPr>
        <w:numPr>
          <w:ilvl w:val="0"/>
          <w:numId w:val="15"/>
        </w:numPr>
        <w:ind w:right="14" w:hanging="360"/>
      </w:pPr>
      <w:r>
        <w:t>Aware of young people’s backgrounds.</w:t>
      </w:r>
    </w:p>
    <w:p w:rsidR="005E3175" w:rsidRDefault="005E3175" w:rsidP="0048714C">
      <w:pPr>
        <w:spacing w:after="0" w:line="259" w:lineRule="auto"/>
        <w:ind w:left="0" w:firstLine="0"/>
      </w:pPr>
    </w:p>
    <w:p w:rsidR="005E3175" w:rsidRDefault="00D3356E" w:rsidP="0048714C">
      <w:pPr>
        <w:numPr>
          <w:ilvl w:val="0"/>
          <w:numId w:val="15"/>
        </w:numPr>
        <w:ind w:right="14" w:hanging="360"/>
      </w:pPr>
      <w:r>
        <w:t>Involved in training programmes.</w:t>
      </w:r>
    </w:p>
    <w:p w:rsidR="005E3175" w:rsidRDefault="005E3175" w:rsidP="0048714C">
      <w:pPr>
        <w:spacing w:after="0" w:line="259" w:lineRule="auto"/>
        <w:ind w:left="0" w:firstLine="0"/>
      </w:pPr>
    </w:p>
    <w:p w:rsidR="005E3175" w:rsidRDefault="003A2827" w:rsidP="0048714C">
      <w:pPr>
        <w:numPr>
          <w:ilvl w:val="0"/>
          <w:numId w:val="15"/>
        </w:numPr>
        <w:ind w:right="14" w:hanging="360"/>
      </w:pPr>
      <w:r>
        <w:t>Aware of Warwickshire</w:t>
      </w:r>
      <w:r w:rsidR="0070789D">
        <w:t>/Staffordshire</w:t>
      </w:r>
      <w:r>
        <w:t xml:space="preserve"> Safeguarding Board</w:t>
      </w:r>
      <w:r w:rsidR="00D3356E">
        <w:t xml:space="preserve"> Child Protection Procedures and Young Foundation’s Child Protection Policies.</w:t>
      </w:r>
    </w:p>
    <w:p w:rsidR="005E3175" w:rsidRDefault="005E3175" w:rsidP="0048714C">
      <w:pPr>
        <w:spacing w:after="0" w:line="259" w:lineRule="auto"/>
        <w:ind w:left="0" w:firstLine="0"/>
      </w:pPr>
    </w:p>
    <w:p w:rsidR="005E3175" w:rsidRDefault="00D3356E" w:rsidP="0048714C">
      <w:pPr>
        <w:numPr>
          <w:ilvl w:val="0"/>
          <w:numId w:val="15"/>
        </w:numPr>
        <w:ind w:right="14" w:hanging="360"/>
      </w:pPr>
      <w:r>
        <w:t>Any suspicion of bullying is dealt with immediately.</w:t>
      </w:r>
    </w:p>
    <w:p w:rsidR="005E3175" w:rsidRDefault="005E3175" w:rsidP="0048714C">
      <w:pPr>
        <w:spacing w:after="0" w:line="259" w:lineRule="auto"/>
        <w:ind w:left="0" w:firstLine="0"/>
      </w:pPr>
    </w:p>
    <w:p w:rsidR="005E3175" w:rsidRDefault="00D3356E" w:rsidP="0048714C">
      <w:pPr>
        <w:numPr>
          <w:ilvl w:val="0"/>
          <w:numId w:val="15"/>
        </w:numPr>
        <w:ind w:right="14" w:hanging="360"/>
      </w:pPr>
      <w:r>
        <w:t>The welfare of the child is of paramount importance.</w:t>
      </w:r>
    </w:p>
    <w:p w:rsidR="00B46449" w:rsidRPr="00DC0C27" w:rsidRDefault="00B46449" w:rsidP="0048714C">
      <w:pPr>
        <w:pStyle w:val="ListParagraph"/>
        <w:rPr>
          <w:b/>
        </w:rPr>
      </w:pPr>
    </w:p>
    <w:p w:rsidR="00B46449" w:rsidRPr="00DC0C27" w:rsidRDefault="00B46449" w:rsidP="0048714C">
      <w:pPr>
        <w:ind w:right="14"/>
        <w:rPr>
          <w:b/>
        </w:rPr>
      </w:pPr>
      <w:r w:rsidRPr="00DC0C27">
        <w:rPr>
          <w:b/>
        </w:rPr>
        <w:t>Any victim</w:t>
      </w:r>
      <w:r w:rsidR="0035024F">
        <w:rPr>
          <w:b/>
        </w:rPr>
        <w:t xml:space="preserve"> or Perpetrator of bullying/</w:t>
      </w:r>
      <w:r w:rsidRPr="00DC0C27">
        <w:rPr>
          <w:b/>
        </w:rPr>
        <w:t>peer on peer abuse will be supported in the following way:</w:t>
      </w:r>
    </w:p>
    <w:p w:rsidR="00B46449" w:rsidRDefault="00B46449" w:rsidP="0048714C">
      <w:pPr>
        <w:ind w:right="14"/>
      </w:pPr>
    </w:p>
    <w:p w:rsidR="004C6092" w:rsidRDefault="004C6092" w:rsidP="0048714C">
      <w:pPr>
        <w:pStyle w:val="ListParagraph"/>
        <w:numPr>
          <w:ilvl w:val="0"/>
          <w:numId w:val="24"/>
        </w:numPr>
        <w:ind w:right="14"/>
      </w:pPr>
      <w:r>
        <w:t>Make sure the child is safe and out of danger.</w:t>
      </w:r>
    </w:p>
    <w:p w:rsidR="00DC0C27" w:rsidRDefault="00DC0C27" w:rsidP="0048714C">
      <w:pPr>
        <w:pStyle w:val="ListParagraph"/>
        <w:numPr>
          <w:ilvl w:val="0"/>
          <w:numId w:val="24"/>
        </w:numPr>
        <w:ind w:right="14"/>
      </w:pPr>
      <w:r>
        <w:t>A Keyworker session will be conducted immediately following the allegation where reassurance, well-being check will be given and recorded.</w:t>
      </w:r>
    </w:p>
    <w:p w:rsidR="00B46449" w:rsidRDefault="00B46449" w:rsidP="0048714C">
      <w:pPr>
        <w:pStyle w:val="ListParagraph"/>
        <w:numPr>
          <w:ilvl w:val="0"/>
          <w:numId w:val="24"/>
        </w:numPr>
        <w:ind w:right="14"/>
      </w:pPr>
      <w:r>
        <w:t>A meeting with the Head of Education to investigate, information gather and check on well-bei</w:t>
      </w:r>
      <w:r w:rsidR="00DC0C27">
        <w:t>ng will be offered within 24 hours</w:t>
      </w:r>
      <w:r>
        <w:t xml:space="preserve"> of the allegation</w:t>
      </w:r>
    </w:p>
    <w:p w:rsidR="00DC0C27" w:rsidRDefault="00DC0C27" w:rsidP="0048714C">
      <w:pPr>
        <w:pStyle w:val="ListParagraph"/>
        <w:numPr>
          <w:ilvl w:val="0"/>
          <w:numId w:val="24"/>
        </w:numPr>
        <w:ind w:right="14"/>
      </w:pPr>
      <w:r>
        <w:lastRenderedPageBreak/>
        <w:t>Governance and relevant parties would be informed using RIVO system within 48 hours</w:t>
      </w:r>
    </w:p>
    <w:p w:rsidR="0035024F" w:rsidRDefault="0035024F" w:rsidP="0048714C">
      <w:pPr>
        <w:pStyle w:val="ListParagraph"/>
        <w:numPr>
          <w:ilvl w:val="0"/>
          <w:numId w:val="24"/>
        </w:numPr>
        <w:ind w:right="14"/>
      </w:pPr>
      <w:r>
        <w:t>If an act of sexual violence has been reported, this will be reported to the Police immediately</w:t>
      </w:r>
    </w:p>
    <w:p w:rsidR="00DC0C27" w:rsidRDefault="00DC0C27" w:rsidP="0048714C">
      <w:pPr>
        <w:pStyle w:val="ListParagraph"/>
        <w:numPr>
          <w:ilvl w:val="0"/>
          <w:numId w:val="24"/>
        </w:numPr>
        <w:ind w:right="14"/>
      </w:pPr>
      <w:r>
        <w:t>Any allegation with regard to sexual harassment, radicalisation or safeguarding concern will be referred immediately to the</w:t>
      </w:r>
      <w:r w:rsidR="0035024F">
        <w:t xml:space="preserve"> Staffordshire</w:t>
      </w:r>
      <w:r>
        <w:t xml:space="preserve"> First Response Team who would </w:t>
      </w:r>
      <w:r w:rsidR="0035024F">
        <w:t>advise the School on procedural actions.</w:t>
      </w:r>
    </w:p>
    <w:p w:rsidR="005E3175" w:rsidRDefault="005E3175" w:rsidP="0048714C">
      <w:pPr>
        <w:spacing w:after="0" w:line="259" w:lineRule="auto"/>
        <w:ind w:left="0" w:firstLine="0"/>
      </w:pPr>
    </w:p>
    <w:p w:rsidR="005E3175" w:rsidRDefault="00D3356E" w:rsidP="0048714C">
      <w:pPr>
        <w:spacing w:line="250" w:lineRule="auto"/>
        <w:ind w:left="10"/>
      </w:pPr>
      <w:r>
        <w:rPr>
          <w:b/>
        </w:rPr>
        <w:t>Adults can bully children in many different ways and staff have a duty to report a colleague immediately if they feel they are bullying a child.  They should:</w:t>
      </w:r>
    </w:p>
    <w:p w:rsidR="005E3175" w:rsidRDefault="005E3175" w:rsidP="0048714C">
      <w:pPr>
        <w:spacing w:after="0" w:line="259" w:lineRule="auto"/>
        <w:ind w:left="0" w:firstLine="0"/>
      </w:pPr>
    </w:p>
    <w:p w:rsidR="005E3175" w:rsidRDefault="00D3356E" w:rsidP="0048714C">
      <w:pPr>
        <w:numPr>
          <w:ilvl w:val="0"/>
          <w:numId w:val="15"/>
        </w:numPr>
        <w:ind w:right="14" w:hanging="360"/>
      </w:pPr>
      <w:r>
        <w:t>Ensure the young person is safe.</w:t>
      </w:r>
    </w:p>
    <w:p w:rsidR="005E3175" w:rsidRDefault="00D3356E" w:rsidP="0048714C">
      <w:pPr>
        <w:numPr>
          <w:ilvl w:val="0"/>
          <w:numId w:val="15"/>
        </w:numPr>
        <w:ind w:right="14" w:hanging="360"/>
      </w:pPr>
      <w:r>
        <w:t>Ensure that action is taken to prevent it continuing.</w:t>
      </w:r>
    </w:p>
    <w:p w:rsidR="005E3175" w:rsidRDefault="00D3356E" w:rsidP="0048714C">
      <w:pPr>
        <w:numPr>
          <w:ilvl w:val="0"/>
          <w:numId w:val="15"/>
        </w:numPr>
        <w:ind w:right="14" w:hanging="360"/>
      </w:pPr>
      <w:r>
        <w:t>Report any concerns to Senior Management.</w:t>
      </w:r>
    </w:p>
    <w:p w:rsidR="005E3175" w:rsidRDefault="00D3356E" w:rsidP="0048714C">
      <w:pPr>
        <w:numPr>
          <w:ilvl w:val="0"/>
          <w:numId w:val="15"/>
        </w:numPr>
        <w:ind w:right="14" w:hanging="360"/>
      </w:pPr>
      <w:r>
        <w:t>If the issue is not dealt with take your concerns to the Directors.</w:t>
      </w:r>
    </w:p>
    <w:p w:rsidR="005E3175" w:rsidRDefault="00D3356E" w:rsidP="0048714C">
      <w:pPr>
        <w:numPr>
          <w:ilvl w:val="0"/>
          <w:numId w:val="15"/>
        </w:numPr>
        <w:ind w:right="14" w:hanging="360"/>
      </w:pPr>
      <w:r>
        <w:t>Ensure that all children are aware of their rights to make a complaint and support them through this process.</w:t>
      </w:r>
    </w:p>
    <w:p w:rsidR="005E3175" w:rsidRDefault="005E3175" w:rsidP="0048714C">
      <w:pPr>
        <w:spacing w:after="0" w:line="259" w:lineRule="auto"/>
        <w:ind w:left="0" w:firstLine="0"/>
      </w:pPr>
    </w:p>
    <w:p w:rsidR="005E3175" w:rsidRDefault="00D3356E" w:rsidP="0048714C">
      <w:pPr>
        <w:ind w:left="10" w:right="14"/>
      </w:pPr>
      <w:r>
        <w:t>Procedures around the issues of bullying will be reviewed yearly and advice will be sought from relevant professional bodies.</w:t>
      </w:r>
    </w:p>
    <w:p w:rsidR="005E3175" w:rsidRDefault="005E3175" w:rsidP="0048714C">
      <w:pPr>
        <w:spacing w:after="0" w:line="259" w:lineRule="auto"/>
        <w:ind w:left="0" w:firstLine="0"/>
      </w:pPr>
    </w:p>
    <w:tbl>
      <w:tblPr>
        <w:tblStyle w:val="TableGrid0"/>
        <w:tblW w:w="0" w:type="auto"/>
        <w:tblLook w:val="04A0" w:firstRow="1" w:lastRow="0" w:firstColumn="1" w:lastColumn="0" w:noHBand="0" w:noVBand="1"/>
      </w:tblPr>
      <w:tblGrid>
        <w:gridCol w:w="2314"/>
        <w:gridCol w:w="2281"/>
        <w:gridCol w:w="2424"/>
        <w:gridCol w:w="2060"/>
      </w:tblGrid>
      <w:tr w:rsidR="008809E1" w:rsidTr="008809E1">
        <w:tc>
          <w:tcPr>
            <w:tcW w:w="2314" w:type="dxa"/>
          </w:tcPr>
          <w:p w:rsidR="008809E1" w:rsidRDefault="008809E1" w:rsidP="0048714C">
            <w:pPr>
              <w:spacing w:after="0" w:line="259" w:lineRule="auto"/>
              <w:ind w:left="0" w:firstLine="0"/>
              <w:rPr>
                <w:i/>
              </w:rPr>
            </w:pPr>
            <w:r>
              <w:rPr>
                <w:i/>
              </w:rPr>
              <w:t>Version</w:t>
            </w:r>
          </w:p>
        </w:tc>
        <w:tc>
          <w:tcPr>
            <w:tcW w:w="2281" w:type="dxa"/>
          </w:tcPr>
          <w:p w:rsidR="008809E1" w:rsidRDefault="008809E1" w:rsidP="0048714C">
            <w:pPr>
              <w:spacing w:after="0" w:line="259" w:lineRule="auto"/>
              <w:ind w:left="0" w:firstLine="0"/>
              <w:rPr>
                <w:i/>
              </w:rPr>
            </w:pPr>
            <w:r>
              <w:rPr>
                <w:i/>
              </w:rPr>
              <w:t>Author</w:t>
            </w:r>
          </w:p>
        </w:tc>
        <w:tc>
          <w:tcPr>
            <w:tcW w:w="2424" w:type="dxa"/>
          </w:tcPr>
          <w:p w:rsidR="008809E1" w:rsidRDefault="008809E1" w:rsidP="0048714C">
            <w:pPr>
              <w:spacing w:after="0" w:line="259" w:lineRule="auto"/>
              <w:ind w:left="0" w:firstLine="0"/>
              <w:rPr>
                <w:i/>
              </w:rPr>
            </w:pPr>
            <w:r>
              <w:rPr>
                <w:i/>
              </w:rPr>
              <w:t>Comments</w:t>
            </w:r>
          </w:p>
        </w:tc>
        <w:tc>
          <w:tcPr>
            <w:tcW w:w="2060" w:type="dxa"/>
          </w:tcPr>
          <w:p w:rsidR="008809E1" w:rsidRDefault="008809E1" w:rsidP="0048714C">
            <w:pPr>
              <w:spacing w:after="0" w:line="259" w:lineRule="auto"/>
              <w:ind w:left="0" w:firstLine="0"/>
              <w:rPr>
                <w:i/>
              </w:rPr>
            </w:pPr>
            <w:r>
              <w:rPr>
                <w:i/>
              </w:rPr>
              <w:t>Ratified/Date</w:t>
            </w:r>
          </w:p>
        </w:tc>
      </w:tr>
      <w:tr w:rsidR="008809E1" w:rsidTr="008809E1">
        <w:tc>
          <w:tcPr>
            <w:tcW w:w="2314" w:type="dxa"/>
          </w:tcPr>
          <w:p w:rsidR="008809E1" w:rsidRDefault="008809E1" w:rsidP="0048714C">
            <w:pPr>
              <w:spacing w:after="0" w:line="259" w:lineRule="auto"/>
              <w:ind w:left="0" w:firstLine="0"/>
              <w:rPr>
                <w:i/>
              </w:rPr>
            </w:pPr>
            <w:r>
              <w:rPr>
                <w:i/>
              </w:rPr>
              <w:t>5</w:t>
            </w:r>
          </w:p>
        </w:tc>
        <w:tc>
          <w:tcPr>
            <w:tcW w:w="2281" w:type="dxa"/>
          </w:tcPr>
          <w:p w:rsidR="008809E1" w:rsidRDefault="008809E1" w:rsidP="0048714C">
            <w:pPr>
              <w:spacing w:after="0" w:line="259" w:lineRule="auto"/>
              <w:ind w:left="0" w:firstLine="0"/>
              <w:rPr>
                <w:i/>
              </w:rPr>
            </w:pPr>
            <w:r>
              <w:rPr>
                <w:i/>
              </w:rPr>
              <w:t>E Gillin</w:t>
            </w:r>
          </w:p>
        </w:tc>
        <w:tc>
          <w:tcPr>
            <w:tcW w:w="2424" w:type="dxa"/>
          </w:tcPr>
          <w:p w:rsidR="008809E1" w:rsidRDefault="008809E1" w:rsidP="0048714C">
            <w:pPr>
              <w:spacing w:after="0" w:line="259" w:lineRule="auto"/>
              <w:ind w:left="0" w:firstLine="0"/>
              <w:rPr>
                <w:i/>
              </w:rPr>
            </w:pPr>
          </w:p>
        </w:tc>
        <w:tc>
          <w:tcPr>
            <w:tcW w:w="2060" w:type="dxa"/>
          </w:tcPr>
          <w:p w:rsidR="008809E1" w:rsidRDefault="008809E1" w:rsidP="0048714C">
            <w:pPr>
              <w:spacing w:after="0" w:line="259" w:lineRule="auto"/>
              <w:ind w:left="0" w:firstLine="0"/>
              <w:rPr>
                <w:i/>
              </w:rPr>
            </w:pPr>
            <w:r>
              <w:rPr>
                <w:i/>
              </w:rPr>
              <w:t>T Ellison 10/16</w:t>
            </w:r>
          </w:p>
        </w:tc>
      </w:tr>
      <w:tr w:rsidR="008809E1" w:rsidTr="008809E1">
        <w:tc>
          <w:tcPr>
            <w:tcW w:w="2314" w:type="dxa"/>
          </w:tcPr>
          <w:p w:rsidR="008809E1" w:rsidRDefault="0070789D" w:rsidP="0048714C">
            <w:pPr>
              <w:spacing w:after="0" w:line="259" w:lineRule="auto"/>
              <w:ind w:left="0" w:firstLine="0"/>
              <w:rPr>
                <w:i/>
              </w:rPr>
            </w:pPr>
            <w:r>
              <w:rPr>
                <w:i/>
              </w:rPr>
              <w:t>6</w:t>
            </w:r>
          </w:p>
        </w:tc>
        <w:tc>
          <w:tcPr>
            <w:tcW w:w="2281" w:type="dxa"/>
          </w:tcPr>
          <w:p w:rsidR="008809E1" w:rsidRDefault="0070789D" w:rsidP="0048714C">
            <w:pPr>
              <w:spacing w:after="0" w:line="259" w:lineRule="auto"/>
              <w:ind w:left="0" w:firstLine="0"/>
              <w:rPr>
                <w:i/>
              </w:rPr>
            </w:pPr>
            <w:r>
              <w:rPr>
                <w:i/>
              </w:rPr>
              <w:t>E Gillin</w:t>
            </w:r>
          </w:p>
        </w:tc>
        <w:tc>
          <w:tcPr>
            <w:tcW w:w="2424" w:type="dxa"/>
          </w:tcPr>
          <w:p w:rsidR="008809E1" w:rsidRDefault="0070789D" w:rsidP="0048714C">
            <w:pPr>
              <w:spacing w:after="0" w:line="259" w:lineRule="auto"/>
              <w:ind w:left="0" w:firstLine="0"/>
              <w:rPr>
                <w:i/>
              </w:rPr>
            </w:pPr>
            <w:r>
              <w:rPr>
                <w:i/>
              </w:rPr>
              <w:t>Updated to include additional classrooms in Staffordshire Local Authority</w:t>
            </w:r>
          </w:p>
        </w:tc>
        <w:tc>
          <w:tcPr>
            <w:tcW w:w="2060" w:type="dxa"/>
          </w:tcPr>
          <w:p w:rsidR="008809E1" w:rsidRDefault="0070789D" w:rsidP="0048714C">
            <w:pPr>
              <w:spacing w:after="0" w:line="259" w:lineRule="auto"/>
              <w:ind w:left="0" w:firstLine="0"/>
              <w:rPr>
                <w:i/>
              </w:rPr>
            </w:pPr>
            <w:r>
              <w:rPr>
                <w:i/>
              </w:rPr>
              <w:t>T Ellison 8/18</w:t>
            </w:r>
          </w:p>
        </w:tc>
      </w:tr>
      <w:tr w:rsidR="008809E1" w:rsidTr="008809E1">
        <w:tc>
          <w:tcPr>
            <w:tcW w:w="2314" w:type="dxa"/>
          </w:tcPr>
          <w:p w:rsidR="008809E1" w:rsidRDefault="00032BFA" w:rsidP="0048714C">
            <w:pPr>
              <w:spacing w:after="0" w:line="259" w:lineRule="auto"/>
              <w:ind w:left="0" w:firstLine="0"/>
              <w:rPr>
                <w:i/>
              </w:rPr>
            </w:pPr>
            <w:r>
              <w:rPr>
                <w:i/>
              </w:rPr>
              <w:t>7</w:t>
            </w:r>
          </w:p>
        </w:tc>
        <w:tc>
          <w:tcPr>
            <w:tcW w:w="2281" w:type="dxa"/>
          </w:tcPr>
          <w:p w:rsidR="008809E1" w:rsidRDefault="00032BFA" w:rsidP="0048714C">
            <w:pPr>
              <w:spacing w:after="0" w:line="259" w:lineRule="auto"/>
              <w:ind w:left="0" w:firstLine="0"/>
              <w:rPr>
                <w:i/>
              </w:rPr>
            </w:pPr>
            <w:r>
              <w:rPr>
                <w:i/>
              </w:rPr>
              <w:t>E Gillin</w:t>
            </w:r>
          </w:p>
        </w:tc>
        <w:tc>
          <w:tcPr>
            <w:tcW w:w="2424" w:type="dxa"/>
          </w:tcPr>
          <w:p w:rsidR="008809E1" w:rsidRDefault="00032BFA" w:rsidP="0048714C">
            <w:pPr>
              <w:spacing w:after="0" w:line="259" w:lineRule="auto"/>
              <w:ind w:left="0" w:firstLine="0"/>
              <w:rPr>
                <w:i/>
              </w:rPr>
            </w:pPr>
            <w:r>
              <w:rPr>
                <w:i/>
              </w:rPr>
              <w:t>SIA Approved L Morgan 8/10/19</w:t>
            </w:r>
          </w:p>
        </w:tc>
        <w:tc>
          <w:tcPr>
            <w:tcW w:w="2060" w:type="dxa"/>
          </w:tcPr>
          <w:p w:rsidR="008809E1" w:rsidRDefault="00032BFA" w:rsidP="0048714C">
            <w:pPr>
              <w:spacing w:after="0" w:line="259" w:lineRule="auto"/>
              <w:ind w:left="0" w:firstLine="0"/>
              <w:rPr>
                <w:i/>
              </w:rPr>
            </w:pPr>
            <w:r>
              <w:rPr>
                <w:i/>
              </w:rPr>
              <w:t>SIA – L Morgan 8/10/19</w:t>
            </w:r>
          </w:p>
          <w:p w:rsidR="00032BFA" w:rsidRDefault="00032BFA" w:rsidP="0048714C">
            <w:pPr>
              <w:spacing w:after="0" w:line="259" w:lineRule="auto"/>
              <w:ind w:left="0" w:firstLine="0"/>
              <w:rPr>
                <w:i/>
              </w:rPr>
            </w:pPr>
            <w:r>
              <w:rPr>
                <w:i/>
              </w:rPr>
              <w:t>T Ellison – 8/10/19</w:t>
            </w:r>
          </w:p>
        </w:tc>
      </w:tr>
      <w:tr w:rsidR="004725B2" w:rsidTr="008809E1">
        <w:tc>
          <w:tcPr>
            <w:tcW w:w="2314" w:type="dxa"/>
          </w:tcPr>
          <w:p w:rsidR="004725B2" w:rsidRDefault="004725B2" w:rsidP="0048714C">
            <w:pPr>
              <w:spacing w:after="0" w:line="259" w:lineRule="auto"/>
              <w:ind w:left="0" w:firstLine="0"/>
              <w:rPr>
                <w:i/>
              </w:rPr>
            </w:pPr>
            <w:r>
              <w:rPr>
                <w:i/>
              </w:rPr>
              <w:lastRenderedPageBreak/>
              <w:t>8</w:t>
            </w:r>
          </w:p>
        </w:tc>
        <w:tc>
          <w:tcPr>
            <w:tcW w:w="2281" w:type="dxa"/>
          </w:tcPr>
          <w:p w:rsidR="004725B2" w:rsidRDefault="004725B2" w:rsidP="0048714C">
            <w:pPr>
              <w:spacing w:after="0" w:line="259" w:lineRule="auto"/>
              <w:ind w:left="0" w:firstLine="0"/>
              <w:rPr>
                <w:i/>
              </w:rPr>
            </w:pPr>
            <w:r>
              <w:rPr>
                <w:i/>
              </w:rPr>
              <w:t xml:space="preserve">E Gillin </w:t>
            </w:r>
          </w:p>
        </w:tc>
        <w:tc>
          <w:tcPr>
            <w:tcW w:w="2424" w:type="dxa"/>
          </w:tcPr>
          <w:p w:rsidR="004725B2" w:rsidRDefault="004725B2" w:rsidP="0048714C">
            <w:pPr>
              <w:spacing w:after="0" w:line="259" w:lineRule="auto"/>
              <w:ind w:left="0" w:firstLine="0"/>
              <w:rPr>
                <w:i/>
              </w:rPr>
            </w:pPr>
            <w:r>
              <w:rPr>
                <w:i/>
              </w:rPr>
              <w:t>Updated in line with Keeping Children Safe in Education 2020</w:t>
            </w:r>
          </w:p>
        </w:tc>
        <w:tc>
          <w:tcPr>
            <w:tcW w:w="2060" w:type="dxa"/>
          </w:tcPr>
          <w:p w:rsidR="004725B2" w:rsidRDefault="004725B2" w:rsidP="0048714C">
            <w:pPr>
              <w:spacing w:after="0" w:line="259" w:lineRule="auto"/>
              <w:ind w:left="0" w:firstLine="0"/>
              <w:rPr>
                <w:i/>
              </w:rPr>
            </w:pPr>
          </w:p>
        </w:tc>
      </w:tr>
    </w:tbl>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0" w:line="259" w:lineRule="auto"/>
        <w:ind w:left="0" w:firstLine="0"/>
      </w:pPr>
    </w:p>
    <w:p w:rsidR="005E3175" w:rsidRDefault="005E3175" w:rsidP="0048714C">
      <w:pPr>
        <w:spacing w:after="32" w:line="259" w:lineRule="auto"/>
        <w:ind w:left="0" w:firstLine="0"/>
      </w:pPr>
    </w:p>
    <w:p w:rsidR="005E3175" w:rsidRDefault="00D3356E" w:rsidP="0048714C">
      <w:pPr>
        <w:spacing w:after="3" w:line="252" w:lineRule="auto"/>
        <w:ind w:left="10" w:right="110"/>
      </w:pPr>
      <w:r>
        <w:rPr>
          <w:i/>
        </w:rPr>
        <w:t>End of document…</w:t>
      </w:r>
    </w:p>
    <w:p w:rsidR="005E3175" w:rsidRDefault="005E3175" w:rsidP="0048714C">
      <w:pPr>
        <w:spacing w:after="31" w:line="259" w:lineRule="auto"/>
        <w:ind w:left="0" w:firstLine="0"/>
      </w:pPr>
    </w:p>
    <w:p w:rsidR="005E3175" w:rsidRDefault="005E3175" w:rsidP="0048714C">
      <w:pPr>
        <w:spacing w:after="0" w:line="259" w:lineRule="auto"/>
        <w:ind w:left="0" w:firstLine="0"/>
      </w:pPr>
    </w:p>
    <w:sectPr w:rsidR="005E3175" w:rsidSect="00E94797">
      <w:headerReference w:type="even" r:id="rId58"/>
      <w:headerReference w:type="default" r:id="rId59"/>
      <w:footerReference w:type="even" r:id="rId60"/>
      <w:footerReference w:type="default" r:id="rId61"/>
      <w:headerReference w:type="first" r:id="rId62"/>
      <w:footerReference w:type="first" r:id="rId63"/>
      <w:pgSz w:w="11906" w:h="16838"/>
      <w:pgMar w:top="2633" w:right="1377" w:bottom="1010" w:left="1440" w:header="480" w:footer="478"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EBD" w:rsidRDefault="00923EBD">
      <w:pPr>
        <w:spacing w:after="0" w:line="240" w:lineRule="auto"/>
      </w:pPr>
      <w:r>
        <w:separator/>
      </w:r>
    </w:p>
  </w:endnote>
  <w:endnote w:type="continuationSeparator" w:id="0">
    <w:p w:rsidR="00923EBD" w:rsidRDefault="0092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BD" w:rsidRDefault="00923EB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304800</wp:posOffset>
              </wp:positionH>
              <wp:positionV relativeFrom="page">
                <wp:posOffset>10382707</wp:posOffset>
              </wp:positionV>
              <wp:extent cx="6952234" cy="6096"/>
              <wp:effectExtent l="0" t="0" r="0" b="0"/>
              <wp:wrapSquare wrapText="bothSides"/>
              <wp:docPr id="41795" name="Group 41795"/>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43695" name="Shape 436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96" name="Shape 4369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97" name="Shape 4369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C627EE1" id="Group 41795" o:spid="_x0000_s1026" style="position:absolute;margin-left:24pt;margin-top:817.55pt;width:547.4pt;height:.5pt;z-index:25167360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">
              <v:shape id="Shape 43695"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34sYA&#10;AADeAAAADwAAAGRycy9kb3ducmV2LnhtbESPT2sCMRTE74LfITzBm2ZbrX+2RlFBEKHQqgePr5vX&#10;3aWblzWJun57IxR6HGbmN8xs0ZhKXMn50rKCl34CgjizuuRcwfGw6U1A+ICssbJMCu7kYTFvt2aY&#10;anvjL7ruQy4ihH2KCooQ6lRKnxVk0PdtTRy9H+sMhihdLrXDW4SbSr4myUgaLDkuFFjTuqDsd38x&#10;Cupz7k5nr1f8ffncjTnZUvMxVKrbaZbvIAI14T/8195qBcPBaPoGzzvx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I34sYAAADeAAAADwAAAAAAAAAAAAAAAACYAgAAZHJz&#10;L2Rvd25yZXYueG1sUEsFBgAAAAAEAAQA9QAAAIsDAAAAAA==&#10;" path="m,l9144,r,9144l,9144,,e" fillcolor="black" stroked="f" strokeweight="0">
                <v:stroke miterlimit="83231f" joinstyle="miter"/>
                <v:path arrowok="t" textboxrect="0,0,9144,9144"/>
              </v:shape>
              <v:shape id="Shape 43696" o:spid="_x0000_s1028"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fq8gA&#10;AADeAAAADwAAAGRycy9kb3ducmV2LnhtbESPQUvDQBSE74X+h+UVvDUbtYQauy1FKIgtjVbx/Jp9&#10;JqG7b2N2beK/dwsFj8PMfMMsVoM14kydbxwruE1SEMSl0w1XCj7eN9M5CB+QNRrHpOCXPKyW49EC&#10;c+16fqPzIVQiQtjnqKAOoc2l9GVNFn3iWuLofbnOYoiyq6TusI9wa+RdmmbSYsNxocaWnmoqT4cf&#10;q6AoXvz8aF73/rsYjrzdmd1nv1HqZjKsH0EEGsJ/+Np+1gpm99lDBp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V+ryAAAAN4AAAAPAAAAAAAAAAAAAAAAAJgCAABk&#10;cnMvZG93bnJldi54bWxQSwUGAAAAAAQABAD1AAAAjQMAAAAA&#10;" path="m,l6940043,r,9144l,9144,,e" fillcolor="black" stroked="f" strokeweight="0">
                <v:stroke miterlimit="83231f" joinstyle="miter"/>
                <v:path arrowok="t" textboxrect="0,0,6940043,9144"/>
              </v:shape>
              <v:shape id="Shape 43697" o:spid="_x0000_s1029"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DscA&#10;AADeAAAADwAAAGRycy9kb3ducmV2LnhtbESPT2vCQBTE70K/w/IK3nRTFf+k2UgVBCkIberB42v2&#10;NQnNvo27q6bfvlsQehxm5jdMtu5NK67kfGNZwdM4AUFcWt1wpeD4sRstQfiArLG1TAp+yMM6fxhk&#10;mGp743e6FqESEcI+RQV1CF0qpS9rMujHtiOO3pd1BkOUrpLa4S3CTSsnSTKXBhuOCzV2tK2p/C4u&#10;RkF3rtzp7PWGPy9vrwtO9tQfZkoNH/uXZxCB+vAfvrf3WsFsOl8t4O9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DA7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757581"/>
      <w:docPartObj>
        <w:docPartGallery w:val="Page Numbers (Bottom of Page)"/>
        <w:docPartUnique/>
      </w:docPartObj>
    </w:sdtPr>
    <w:sdtEndPr>
      <w:rPr>
        <w:noProof/>
      </w:rPr>
    </w:sdtEndPr>
    <w:sdtContent>
      <w:p w:rsidR="00923EBD" w:rsidRDefault="00923EBD">
        <w:pPr>
          <w:pStyle w:val="Footer"/>
          <w:jc w:val="center"/>
        </w:pPr>
        <w:r>
          <w:fldChar w:fldCharType="begin"/>
        </w:r>
        <w:r>
          <w:instrText xml:space="preserve"> PAGE   \* MERGEFORMAT </w:instrText>
        </w:r>
        <w:r>
          <w:fldChar w:fldCharType="separate"/>
        </w:r>
        <w:r w:rsidR="00924690">
          <w:rPr>
            <w:noProof/>
          </w:rPr>
          <w:t>2</w:t>
        </w:r>
        <w:r>
          <w:rPr>
            <w:noProof/>
          </w:rPr>
          <w:fldChar w:fldCharType="end"/>
        </w:r>
      </w:p>
    </w:sdtContent>
  </w:sdt>
  <w:p w:rsidR="00923EBD" w:rsidRDefault="00923EBD">
    <w:pPr>
      <w:spacing w:after="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BD" w:rsidRDefault="00923EB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10382707</wp:posOffset>
              </wp:positionV>
              <wp:extent cx="6952234" cy="6096"/>
              <wp:effectExtent l="0" t="0" r="0" b="0"/>
              <wp:wrapSquare wrapText="bothSides"/>
              <wp:docPr id="41749" name="Group 4174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43689" name="Shape 436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90" name="Shape 43690"/>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91" name="Shape 4369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EA5CBFB" id="Group 41749" o:spid="_x0000_s1026" style="position:absolute;margin-left:24pt;margin-top:817.55pt;width:547.4pt;height:.5pt;z-index:25167564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">
              <v:shape id="Shape 4368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rOsYA&#10;AADeAAAADwAAAGRycy9kb3ducmV2LnhtbESPT2sCMRTE7wW/Q3hCb5rVitrVKCoIUhD800OPr5vn&#10;7uLmZU2irt++EYQeh5n5DTOdN6YSN3K+tKyg101AEGdWl5wr+D6uO2MQPiBrrCyTggd5mM9ab1NM&#10;tb3znm6HkIsIYZ+igiKEOpXSZwUZ9F1bE0fvZJ3BEKXLpXZ4j3BTyX6SDKXBkuNCgTWtCsrOh6tR&#10;UF9y93Pxesm/193XiJMNNduBUu/tZjEBEagJ/+FXe6MVDD6G40943o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arOsYAAADeAAAADwAAAAAAAAAAAAAAAACYAgAAZHJz&#10;L2Rvd25yZXYueG1sUEsFBgAAAAAEAAQA9QAAAIsDAAAAAA==&#10;" path="m,l9144,r,9144l,9144,,e" fillcolor="black" stroked="f" strokeweight="0">
                <v:stroke miterlimit="83231f" joinstyle="miter"/>
                <v:path arrowok="t" textboxrect="0,0,9144,9144"/>
              </v:shape>
              <v:shape id="Shape 43690" o:spid="_x0000_s1028"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iRMUA&#10;AADeAAAADwAAAGRycy9kb3ducmV2LnhtbESPXWvCMBSG7wX/QzgD7zSdDnHVKCIIorJubuz62Bzb&#10;YnJSm2i7f79cDHb58n7xLFadNeJBja8cK3geJSCIc6crLhR8fW6HMxA+IGs0jknBD3lYLfu9Baba&#10;tfxBj1MoRBxhn6KCMoQ6ldLnJVn0I1cTR+/iGoshyqaQusE2jlsjx0kylRYrjg8l1rQpKb+e7lZB&#10;lu397Gze3/wt6858OJrjd7tVavDUrecgAnXhP/zX3mkFL5PpawSIOBE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GJExQAAAN4AAAAPAAAAAAAAAAAAAAAAAJgCAABkcnMv&#10;ZG93bnJldi54bWxQSwUGAAAAAAQABAD1AAAAigMAAAAA&#10;" path="m,l6940043,r,9144l,9144,,e" fillcolor="black" stroked="f" strokeweight="0">
                <v:stroke miterlimit="83231f" joinstyle="miter"/>
                <v:path arrowok="t" textboxrect="0,0,6940043,9144"/>
              </v:shape>
              <v:shape id="Shape 43691" o:spid="_x0000_s1029"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x4cYA&#10;AADeAAAADwAAAGRycy9kb3ducmV2LnhtbESPW2sCMRSE3wX/QziCbzXrBW1Xo6ggSKHgpQ99PG6O&#10;u4ubkzWJuv77plDwcZiZb5jZojGVuJPzpWUF/V4CgjizuuRcwfdx8/YOwgdkjZVlUvAkD4t5uzXD&#10;VNsH7+l+CLmIEPYpKihCqFMpfVaQQd+zNXH0ztYZDFG6XGqHjwg3lRwkyVgaLDkuFFjTuqDscrgZ&#10;BfU1dz9Xr1d8uu0+J5xsqfkaKdXtNMspiEBNeIX/21utYDQcf/Th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x4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EBD" w:rsidRDefault="00923EBD">
      <w:pPr>
        <w:spacing w:after="0" w:line="240" w:lineRule="auto"/>
      </w:pPr>
      <w:r>
        <w:separator/>
      </w:r>
    </w:p>
  </w:footnote>
  <w:footnote w:type="continuationSeparator" w:id="0">
    <w:p w:rsidR="00923EBD" w:rsidRDefault="00923E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BD" w:rsidRDefault="00923EBD">
    <w:pPr>
      <w:spacing w:after="0" w:line="259" w:lineRule="auto"/>
      <w:ind w:left="-1440" w:right="1053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304800</wp:posOffset>
              </wp:positionH>
              <wp:positionV relativeFrom="page">
                <wp:posOffset>304800</wp:posOffset>
              </wp:positionV>
              <wp:extent cx="6952234" cy="1398676"/>
              <wp:effectExtent l="0" t="0" r="0" b="0"/>
              <wp:wrapSquare wrapText="bothSides"/>
              <wp:docPr id="41780" name="Group 41780"/>
              <wp:cNvGraphicFramePr/>
              <a:graphic xmlns:a="http://schemas.openxmlformats.org/drawingml/2006/main">
                <a:graphicData uri="http://schemas.microsoft.com/office/word/2010/wordprocessingGroup">
                  <wpg:wgp>
                    <wpg:cNvGrpSpPr/>
                    <wpg:grpSpPr>
                      <a:xfrm>
                        <a:off x="0" y="0"/>
                        <a:ext cx="6952234" cy="1398676"/>
                        <a:chOff x="0" y="0"/>
                        <a:chExt cx="6952234" cy="1398676"/>
                      </a:xfrm>
                    </wpg:grpSpPr>
                    <pic:pic xmlns:pic="http://schemas.openxmlformats.org/drawingml/2006/picture">
                      <pic:nvPicPr>
                        <pic:cNvPr id="41781" name="Picture 41781"/>
                        <pic:cNvPicPr/>
                      </pic:nvPicPr>
                      <pic:blipFill>
                        <a:blip r:embed="rId1"/>
                        <a:stretch>
                          <a:fillRect/>
                        </a:stretch>
                      </pic:blipFill>
                      <pic:spPr>
                        <a:xfrm>
                          <a:off x="4685030" y="143510"/>
                          <a:ext cx="1656080" cy="1221740"/>
                        </a:xfrm>
                        <a:prstGeom prst="rect">
                          <a:avLst/>
                        </a:prstGeom>
                      </pic:spPr>
                    </pic:pic>
                    <wps:wsp>
                      <wps:cNvPr id="41785" name="Rectangle 41785"/>
                      <wps:cNvSpPr/>
                      <wps:spPr>
                        <a:xfrm>
                          <a:off x="6342634" y="1229969"/>
                          <a:ext cx="50673" cy="22438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75" name="Shape 436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6" name="Shape 4367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7" name="Shape 4367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id="Group 41780" o:spid="_x0000_s1058" style="position:absolute;left:0;text-align:left;margin-left:24pt;margin-top:24pt;width:547.4pt;height:110.15pt;z-index:251667456;mso-position-horizontal-relative:page;mso-position-vertical-relative:page" coordsize="69522,139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81" o:spid="_x0000_s1059" type="#_x0000_t75" style="position:absolute;left:46850;top:1435;width:16561;height:12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qWfPIAAAA3gAAAA8AAABkcnMvZG93bnJldi54bWxEj1trwkAUhN8L/oflCL7VTYqtEt2IVIVC&#10;C8XLi2+H7MlFs2djdjXpv+8WCj4OM/MNs1j2phZ3al1lWUE8jkAQZ1ZXXCg4HrbPMxDOI2usLZOC&#10;H3KwTAdPC0y07XhH970vRICwS1BB6X2TSOmykgy6sW2Ig5fb1qAPsi2kbrELcFPLlyh6kwYrDgsl&#10;NvReUnbZ34wCvEwP1fo1/zztvq/FpuOvW3/OlBoN+9UchKfeP8L/7Q+tYBJPZzH83QlXQK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KlnzyAAAAN4AAAAPAAAAAAAAAAAA&#10;AAAAAJ8CAABkcnMvZG93bnJldi54bWxQSwUGAAAAAAQABAD3AAAAlAMAAAAA&#10;">
                <v:imagedata r:id="rId2" o:title=""/>
              </v:shape>
              <v:rect id="Rectangle 41785" o:spid="_x0000_s1060" style="position:absolute;left:63426;top:1229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3ScgA&#10;AADeAAAADwAAAGRycy9kb3ducmV2LnhtbESPT2vCQBTE70K/w/IK3nSTYtuYZhVRix79U7C9PbKv&#10;SWj2bciuJvrpu4WCx2FmfsNk897U4kKtqywriMcRCOLc6ooLBR/H91ECwnlkjbVlUnAlB/PZwyDD&#10;VNuO93Q5+EIECLsUFZTeN6mULi/JoBvbhjh437Y16INsC6lb7ALc1PIpil6kwYrDQokNLUvKfw5n&#10;o2CTNIvPrb11Rb3+2px2p+nqOPVKDR/7xRsIT72/h//bW61gEr8mz/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XdJyAAAAN4AAAAPAAAAAAAAAAAAAAAAAJgCAABk&#10;cnMvZG93bnJldi54bWxQSwUGAAAAAAQABAD1AAAAjQMAAAAA&#10;" filled="f" stroked="f">
                <v:textbox inset="0,0,0,0">
                  <w:txbxContent>
                    <w:p w:rsidR="000402F0" w:rsidRDefault="000402F0">
                      <w:pPr>
                        <w:spacing w:after="160" w:line="259" w:lineRule="auto"/>
                        <w:ind w:left="0" w:firstLine="0"/>
                      </w:pPr>
                      <w:r>
                        <w:rPr>
                          <w:rFonts w:ascii="Times New Roman" w:eastAsia="Times New Roman" w:hAnsi="Times New Roman" w:cs="Times New Roman"/>
                          <w:sz w:val="24"/>
                        </w:rPr>
                        <w:t xml:space="preserve"> </w:t>
                      </w:r>
                    </w:p>
                  </w:txbxContent>
                </v:textbox>
              </v:rect>
              <v:shape id="Shape 43675" o:spid="_x0000_s106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RGMYA&#10;AADeAAAADwAAAGRycy9kb3ducmV2LnhtbESPW2sCMRSE3wv+h3CEvtWs1ktZjaKCIAXBSx/6eLo5&#10;7i5uTtYk6vrvG0HwcZiZb5jJrDGVuJLzpWUF3U4CgjizuuRcwc9h9fEFwgdkjZVlUnAnD7Np622C&#10;qbY33tF1H3IRIexTVFCEUKdS+qwgg75ja+LoHa0zGKJ0udQObxFuKtlLkqE0WHJcKLCmZUHZaX8x&#10;Cupz7n7PXi/477L9HnGypmbTV+q93czHIAI14RV+ttdaQf9zOBrA406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7RGMYAAADeAAAADwAAAAAAAAAAAAAAAACYAgAAZHJz&#10;L2Rvd25yZXYueG1sUEsFBgAAAAAEAAQA9QAAAIsDAAAAAA==&#10;" path="m,l9144,r,9144l,9144,,e" fillcolor="black" stroked="f" strokeweight="0">
                <v:stroke miterlimit="83231f" joinstyle="miter"/>
                <v:path arrowok="t" textboxrect="0,0,9144,9144"/>
              </v:shape>
              <v:shape id="Shape 43676" o:spid="_x0000_s1062"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5UccA&#10;AADeAAAADwAAAGRycy9kb3ducmV2LnhtbESPQWvCQBSE7wX/w/IK3uqmrURJXaUUhKJirC09P7Ov&#10;SXD3bZpdTfz3rlDocZiZb5jZordGnKn1tWMFj6MEBHHhdM2lgq/P5cMUhA/IGo1jUnAhD4v54G6G&#10;mXYdf9B5H0oRIewzVFCF0GRS+qIii37kGuLo/bjWYoiyLaVusYtwa+RTkqTSYs1xocKG3ioqjvuT&#10;VZDnKz89mN3W/+b9gdcbs/nulkoN7/vXFxCB+vAf/mu/awXj53SSwu1Ov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NuVHHAAAA3gAAAA8AAAAAAAAAAAAAAAAAmAIAAGRy&#10;cy9kb3ducmV2LnhtbFBLBQYAAAAABAAEAPUAAACMAwAAAAA=&#10;" path="m,l6940043,r,9144l,9144,,e" fillcolor="black" stroked="f" strokeweight="0">
                <v:stroke miterlimit="83231f" joinstyle="miter"/>
                <v:path arrowok="t" textboxrect="0,0,6940043,9144"/>
              </v:shape>
              <v:shape id="Shape 43677" o:spid="_x0000_s1063"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q9MUA&#10;AADeAAAADwAAAGRycy9kb3ducmV2LnhtbESPQWsCMRSE74L/ITyhN81qxS1bo6hQkIJQtQePz83r&#10;7uLmZU2irv/eCAWPw8x8w0znranFlZyvLCsYDhIQxLnVFRcKfvdf/Q8QPiBrrC2Tgjt5mM+6nSlm&#10;2t54S9ddKESEsM9QQRlCk0np85IM+oFtiKP3Z53BEKUrpHZ4i3BTy1GSTKTBiuNCiQ2tSspPu4tR&#10;0JwLdzh7veTj5ec75WRN7Was1FuvXXyCCNSGV/i/vdYKxu+TNIXnnXg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Or0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p w:rsidR="00923EBD" w:rsidRDefault="00923EBD">
    <w:r>
      <w:rPr>
        <w:rFonts w:ascii="Calibri" w:eastAsia="Calibri" w:hAnsi="Calibri" w:cs="Calibri"/>
        <w:noProof/>
      </w:rPr>
      <mc:AlternateContent>
        <mc:Choice Requires="wpg">
          <w:drawing>
            <wp:anchor distT="0" distB="0" distL="114300" distR="114300" simplePos="0" relativeHeight="251668480" behindDoc="1" locked="0" layoutInCell="1" allowOverlap="1">
              <wp:simplePos x="0" y="0"/>
              <wp:positionH relativeFrom="page">
                <wp:posOffset>304800</wp:posOffset>
              </wp:positionH>
              <wp:positionV relativeFrom="page">
                <wp:posOffset>310896</wp:posOffset>
              </wp:positionV>
              <wp:extent cx="6954012" cy="10069068"/>
              <wp:effectExtent l="0" t="0" r="0" b="0"/>
              <wp:wrapNone/>
              <wp:docPr id="41786" name="Group 41786"/>
              <wp:cNvGraphicFramePr/>
              <a:graphic xmlns:a="http://schemas.openxmlformats.org/drawingml/2006/main">
                <a:graphicData uri="http://schemas.microsoft.com/office/word/2010/wordprocessingGroup">
                  <wpg:wgp>
                    <wpg:cNvGrpSpPr/>
                    <wpg:grpSpPr>
                      <a:xfrm>
                        <a:off x="0" y="0"/>
                        <a:ext cx="6954012" cy="10069068"/>
                        <a:chOff x="0" y="0"/>
                        <a:chExt cx="6954012" cy="10069068"/>
                      </a:xfrm>
                    </wpg:grpSpPr>
                    <wps:wsp>
                      <wps:cNvPr id="43678" name="Shape 4367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9" name="Shape 43679"/>
                      <wps:cNvSpPr/>
                      <wps:spPr>
                        <a:xfrm>
                          <a:off x="6947916"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B7F66AE" id="Group 41786" o:spid="_x0000_s1026" style="position:absolute;margin-left:24pt;margin-top:24.5pt;width:547.55pt;height:792.85pt;z-index:-251648000;mso-position-horizontal-relative:page;mso-position-vertical-relative:page" coordsize="6954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">
              <v:shape id="Shape 43678" o:spid="_x0000_s1027" style="position:absolute;width:91;height:100690;visibility:visible;mso-wrap-style:square;v-text-anchor:top" coordsize="9144,1006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cC8AA&#10;AADeAAAADwAAAGRycy9kb3ducmV2LnhtbERPyQrCMBC9C/5DGMGbpi6oVKOIKIiC4AJeh2Zsq82k&#10;NFHr35uD4PHx9tmiNoV4UeVyywp63QgEcWJ1zqmCy3nTmYBwHlljYZkUfMjBYt5szDDW9s1Hep18&#10;KkIIuxgVZN6XsZQuycig69qSOHA3Wxn0AVap1BW+Q7gpZD+KRtJgzqEhw5JWGSWP09MoOFgTXeVw&#10;l66fW9d35r4e7ycPpdqtejkF4an2f/HPvdUKhoPROOwNd8IVkP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HcC8AAAADeAAAADwAAAAAAAAAAAAAAAACYAgAAZHJzL2Rvd25y&#10;ZXYueG1sUEsFBgAAAAAEAAQA9QAAAIUDAAAAAA==&#10;" path="m,l9144,r,10069068l,10069068,,e" fillcolor="black" stroked="f" strokeweight="0">
                <v:stroke miterlimit="83231f" joinstyle="miter"/>
                <v:path arrowok="t" textboxrect="0,0,9144,10069068"/>
              </v:shape>
              <v:shape id="Shape 43679" o:spid="_x0000_s1028" style="position:absolute;left:69479;width:91;height:100690;visibility:visible;mso-wrap-style:square;v-text-anchor:top" coordsize="9144,1006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5kMcA&#10;AADeAAAADwAAAGRycy9kb3ducmV2LnhtbESPQWvCQBSE7wX/w/IEb3VTFaNpVhFRkBYKTQteH9nX&#10;TWr2bchuNP77bqHQ4zAz3zD5drCNuFLna8cKnqYJCOLS6ZqNgs+P4+MKhA/IGhvHpOBOHrab0UOO&#10;mXY3fqdrEYyIEPYZKqhCaDMpfVmRRT91LXH0vlxnMUTZGak7vEW4beQsSZbSYs1xocKW9hWVl6K3&#10;Ct6cTc5y8WIO/cnPvP0+pK+ri1KT8bB7BhFoCP/hv/ZJK1jMl+ka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NeZDHAAAA3gAAAA8AAAAAAAAAAAAAAAAAmAIAAGRy&#10;cy9kb3ducmV2LnhtbFBLBQYAAAAABAAEAPUAAACMAwAAAAA=&#10;" path="m,l9144,r,10069068l,10069068,,e" fillcolor="black" stroked="f" strokeweight="0">
                <v:stroke miterlimit="83231f" joinstyle="miter"/>
                <v:path arrowok="t" textboxrect="0,0,9144,10069068"/>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BD" w:rsidRDefault="00923EBD">
    <w:pPr>
      <w:spacing w:after="0" w:line="259" w:lineRule="auto"/>
      <w:ind w:left="-1440" w:right="10530"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304800</wp:posOffset>
              </wp:positionH>
              <wp:positionV relativeFrom="page">
                <wp:posOffset>304800</wp:posOffset>
              </wp:positionV>
              <wp:extent cx="6952234" cy="1038225"/>
              <wp:effectExtent l="0" t="0" r="0" b="9525"/>
              <wp:wrapSquare wrapText="bothSides"/>
              <wp:docPr id="41757" name="Group 41757"/>
              <wp:cNvGraphicFramePr/>
              <a:graphic xmlns:a="http://schemas.openxmlformats.org/drawingml/2006/main">
                <a:graphicData uri="http://schemas.microsoft.com/office/word/2010/wordprocessingGroup">
                  <wpg:wgp>
                    <wpg:cNvGrpSpPr/>
                    <wpg:grpSpPr>
                      <a:xfrm>
                        <a:off x="0" y="0"/>
                        <a:ext cx="6952234" cy="1038225"/>
                        <a:chOff x="0" y="0"/>
                        <a:chExt cx="6952234" cy="1398676"/>
                      </a:xfrm>
                    </wpg:grpSpPr>
                    <pic:pic xmlns:pic="http://schemas.openxmlformats.org/drawingml/2006/picture">
                      <pic:nvPicPr>
                        <pic:cNvPr id="41758" name="Picture 41758"/>
                        <pic:cNvPicPr/>
                      </pic:nvPicPr>
                      <pic:blipFill>
                        <a:blip r:embed="rId1"/>
                        <a:stretch>
                          <a:fillRect/>
                        </a:stretch>
                      </pic:blipFill>
                      <pic:spPr>
                        <a:xfrm>
                          <a:off x="4685030" y="143510"/>
                          <a:ext cx="1656080" cy="1221740"/>
                        </a:xfrm>
                        <a:prstGeom prst="rect">
                          <a:avLst/>
                        </a:prstGeom>
                      </pic:spPr>
                    </pic:pic>
                    <wps:wsp>
                      <wps:cNvPr id="41762" name="Rectangle 41762"/>
                      <wps:cNvSpPr/>
                      <wps:spPr>
                        <a:xfrm>
                          <a:off x="6342634" y="1229969"/>
                          <a:ext cx="50673" cy="22438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70" name="Shape 436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1" name="Shape 43671"/>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2" name="Shape 43672"/>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41757" o:spid="_x0000_s1064" style="position:absolute;left:0;text-align:left;margin-left:24pt;margin-top:24pt;width:547.4pt;height:81.75pt;z-index:251669504;mso-position-horizontal-relative:page;mso-position-vertical-relative:page;mso-height-relative:margin" coordsize="69522,139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58" o:spid="_x0000_s1065" type="#_x0000_t75" style="position:absolute;left:46850;top:1435;width:16561;height:12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3CnFAAAA3gAAAA8AAABkcnMvZG93bnJldi54bWxET8tqwkAU3Rf6D8MtdFcnKfVBdJRSLRQq&#10;iIkbd5fMNYlm7qSZiUn/3lkILg/nvVgNphZXal1lWUE8ikAQ51ZXXCg4ZN9vMxDOI2usLZOCf3Kw&#10;Wj4/LTDRtuc9XVNfiBDCLkEFpfdNIqXLSzLoRrYhDtzJtgZ9gG0hdYt9CDe1fI+iiTRYcWgosaGv&#10;kvJL2hkFeJlm1Xp8+j3ud3/FpudtN5xzpV5fhs85CE+Df4jv7h+t4COejsPecCdc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cNwpxQAAAN4AAAAPAAAAAAAAAAAAAAAA&#10;AJ8CAABkcnMvZG93bnJldi54bWxQSwUGAAAAAAQABAD3AAAAkQMAAAAA&#10;">
                <v:imagedata r:id="rId2" o:title=""/>
              </v:shape>
              <v:rect id="Rectangle 41762" o:spid="_x0000_s1066" style="position:absolute;left:63426;top:1229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Jx8gA&#10;AADeAAAADwAAAGRycy9kb3ducmV2LnhtbESPQWvCQBSE70L/w/IKvenGIFajq4TWEo+tCurtkX0m&#10;wezbkN0maX99t1DocZiZb5j1djC16Kh1lWUF00kEgji3uuJCwen4Nl6AcB5ZY22ZFHyRg+3mYbTG&#10;RNueP6g7+EIECLsEFZTeN4mULi/JoJvYhjh4N9sa9EG2hdQt9gFuahlH0VwarDgslNjQS0n5/fBp&#10;FGSLJr3s7Xdf1Ltrdn4/L1+PS6/U0+OQrkB4Gvx/+K+91wpm0+d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AnHyAAAAN4AAAAPAAAAAAAAAAAAAAAAAJgCAABk&#10;cnMvZG93bnJldi54bWxQSwUGAAAAAAQABAD1AAAAjQMAAAAA&#10;" filled="f" stroked="f">
                <v:textbox inset="0,0,0,0">
                  <w:txbxContent>
                    <w:p w:rsidR="000402F0" w:rsidRDefault="000402F0">
                      <w:pPr>
                        <w:spacing w:after="160" w:line="259" w:lineRule="auto"/>
                        <w:ind w:left="0" w:firstLine="0"/>
                      </w:pPr>
                      <w:r>
                        <w:rPr>
                          <w:rFonts w:ascii="Times New Roman" w:eastAsia="Times New Roman" w:hAnsi="Times New Roman" w:cs="Times New Roman"/>
                          <w:sz w:val="24"/>
                        </w:rPr>
                        <w:t xml:space="preserve"> </w:t>
                      </w:r>
                    </w:p>
                  </w:txbxContent>
                </v:textbox>
              </v:rect>
              <v:shape id="Shape 43670" o:spid="_x0000_s106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ygMMA&#10;AADeAAAADwAAAGRycy9kb3ducmV2LnhtbESPy4rCMBSG94LvEI7gTlNHUalGcQYGZEDwtnB5bI5t&#10;sTmpSdTO25uF4PLnv/HNl42pxIOcLy0rGPQTEMSZ1SXnCo6H394UhA/IGivLpOCfPCwX7dYcU22f&#10;vKPHPuQijrBPUUERQp1K6bOCDPq+rYmjd7HOYIjS5VI7fMZxU8mvJBlLgyXHhwJr+ikou+7vRkF9&#10;y93p5vU3n+/bvwkna2o2I6W6nWY1AxGoCZ/wu73WCkbD8SQCRJyI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ygMMAAADeAAAADwAAAAAAAAAAAAAAAACYAgAAZHJzL2Rv&#10;d25yZXYueG1sUEsFBgAAAAAEAAQA9QAAAIgDAAAAAA==&#10;" path="m,l9144,r,9144l,9144,,e" fillcolor="black" stroked="f" strokeweight="0">
                <v:stroke miterlimit="83231f" joinstyle="miter"/>
                <v:path arrowok="t" textboxrect="0,0,9144,9144"/>
              </v:shape>
              <v:shape id="Shape 43671" o:spid="_x0000_s1068"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JccA&#10;AADeAAAADwAAAGRycy9kb3ducmV2LnhtbESP3WrCQBSE74W+w3IKvasbf7ASXaUUBGnFWFu8PmZP&#10;k9DdszG7NfHtXaHg5TAz3zDzZWeNOFPjK8cKBv0EBHHudMWFgu+v1fMUhA/IGo1jUnAhD8vFQ2+O&#10;qXYtf9J5HwoRIexTVFCGUKdS+rwki77vauLo/bjGYoiyKaRusI1wa+QwSSbSYsVxocSa3krKf/d/&#10;VkGWvfvp0ey2/pR1R/7YmM2hXSn19Ni9zkAE6sI9/N9eawXj0eRlAL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ISXHAAAA3gAAAA8AAAAAAAAAAAAAAAAAmAIAAGRy&#10;cy9kb3ducmV2LnhtbFBLBQYAAAAABAAEAPUAAACMAwAAAAA=&#10;" path="m,l6940043,r,9144l,9144,,e" fillcolor="black" stroked="f" strokeweight="0">
                <v:stroke miterlimit="83231f" joinstyle="miter"/>
                <v:path arrowok="t" textboxrect="0,0,6940043,9144"/>
              </v:shape>
              <v:shape id="Shape 43672" o:spid="_x0000_s1069"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JbMcA&#10;AADeAAAADwAAAGRycy9kb3ducmV2LnhtbESPT2vCQBTE74V+h+UJ3pqNf0hK6ipVEEQQbNpDj6/Z&#10;1yQ0+zburpp++64g9DjMzG+YxWownbiQ861lBZMkBUFcWd1yreDjffv0DMIHZI2dZVLwSx5Wy8eH&#10;BRbaXvmNLmWoRYSwL1BBE0JfSOmrhgz6xPbE0fu2zmCI0tVSO7xGuOnkNE0zabDluNBgT5uGqp/y&#10;bBT0p9p9nrxe89f5uM853dFwmCs1Hg2vLyACDeE/fG/vtIL5LMun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Wz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p>
  <w:p w:rsidR="00923EBD" w:rsidRDefault="00923EBD">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page">
                <wp:posOffset>304800</wp:posOffset>
              </wp:positionH>
              <wp:positionV relativeFrom="page">
                <wp:posOffset>310896</wp:posOffset>
              </wp:positionV>
              <wp:extent cx="6954012" cy="10069068"/>
              <wp:effectExtent l="0" t="0" r="0" b="0"/>
              <wp:wrapNone/>
              <wp:docPr id="41763" name="Group 41763"/>
              <wp:cNvGraphicFramePr/>
              <a:graphic xmlns:a="http://schemas.openxmlformats.org/drawingml/2006/main">
                <a:graphicData uri="http://schemas.microsoft.com/office/word/2010/wordprocessingGroup">
                  <wpg:wgp>
                    <wpg:cNvGrpSpPr/>
                    <wpg:grpSpPr>
                      <a:xfrm>
                        <a:off x="0" y="0"/>
                        <a:ext cx="6954012" cy="10069068"/>
                        <a:chOff x="0" y="0"/>
                        <a:chExt cx="6954012" cy="10069068"/>
                      </a:xfrm>
                    </wpg:grpSpPr>
                    <wps:wsp>
                      <wps:cNvPr id="43673" name="Shape 4367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4" name="Shape 43674"/>
                      <wps:cNvSpPr/>
                      <wps:spPr>
                        <a:xfrm>
                          <a:off x="6947916"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6B6A7EB" id="Group 41763" o:spid="_x0000_s1026" style="position:absolute;margin-left:24pt;margin-top:24.5pt;width:547.55pt;height:792.85pt;z-index:-251645952;mso-position-horizontal-relative:page;mso-position-vertical-relative:page" coordsize="6954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">
              <v:shape id="Shape 43673" o:spid="_x0000_s1027" style="position:absolute;width:91;height:100690;visibility:visible;mso-wrap-style:square;v-text-anchor:top" coordsize="9144,1006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OesYA&#10;AADeAAAADwAAAGRycy9kb3ducmV2LnhtbESPQWvCQBSE74L/YXlCb2ZjFA3RNUhJQVoQagteH9nX&#10;JE32bciumv77bkHocZiZb5hdPppO3GhwjWUFiygGQVxa3XCl4PPjZZ6CcB5ZY2eZFPyQg3w/neww&#10;0/bO73Q7+0oECLsMFdTe95mUrqzJoItsTxy8LzsY9EEOldQD3gPcdDKJ47U02HBYqLGn55rK9nw1&#10;Ck7WxBe5eq2K69ElznwXm7e0VeppNh62IDyN/j/8aB+1gtVyvVnC351wBe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VOesYAAADeAAAADwAAAAAAAAAAAAAAAACYAgAAZHJz&#10;L2Rvd25yZXYueG1sUEsFBgAAAAAEAAQA9QAAAIsDAAAAAA==&#10;" path="m,l9144,r,10069068l,10069068,,e" fillcolor="black" stroked="f" strokeweight="0">
                <v:stroke miterlimit="83231f" joinstyle="miter"/>
                <v:path arrowok="t" textboxrect="0,0,9144,10069068"/>
              </v:shape>
              <v:shape id="Shape 43674" o:spid="_x0000_s1028" style="position:absolute;left:69479;width:91;height:100690;visibility:visible;mso-wrap-style:square;v-text-anchor:top" coordsize="9144,1006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WDscA&#10;AADeAAAADwAAAGRycy9kb3ducmV2LnhtbESPQWvCQBSE74X+h+UVequbaoiSuhERhaBQqC30+si+&#10;Jmmyb0N2Y9J/7woFj8PMfMOsN5NpxYV6V1tW8DqLQBAXVtdcKvj6PLysQDiPrLG1TAr+yMEme3xY&#10;Y6rtyB90OftSBAi7FBVU3neplK6oyKCb2Y44eD+2N+iD7EupexwD3LRyHkWJNFhzWKiwo11FRXMe&#10;jIJ3a6JvGR/L/ZC7uTO/++Vp1Sj1/DRt30B4mvw9/N/OtYJ4kSxju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1g7HAAAA3gAAAA8AAAAAAAAAAAAAAAAAmAIAAGRy&#10;cy9kb3ducmV2LnhtbFBLBQYAAAAABAAEAPUAAACMAwAAAAA=&#10;" path="m,l9144,r,10069068l,10069068,,e" fillcolor="black" stroked="f" strokeweight="0">
                <v:stroke miterlimit="83231f" joinstyle="miter"/>
                <v:path arrowok="t" textboxrect="0,0,9144,10069068"/>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BD" w:rsidRDefault="00923EBD">
    <w:pPr>
      <w:spacing w:after="0" w:line="259" w:lineRule="auto"/>
      <w:ind w:left="-1440" w:right="1053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304800</wp:posOffset>
              </wp:positionH>
              <wp:positionV relativeFrom="page">
                <wp:posOffset>304800</wp:posOffset>
              </wp:positionV>
              <wp:extent cx="6952234" cy="1398676"/>
              <wp:effectExtent l="0" t="0" r="0" b="0"/>
              <wp:wrapSquare wrapText="bothSides"/>
              <wp:docPr id="41734" name="Group 41734"/>
              <wp:cNvGraphicFramePr/>
              <a:graphic xmlns:a="http://schemas.openxmlformats.org/drawingml/2006/main">
                <a:graphicData uri="http://schemas.microsoft.com/office/word/2010/wordprocessingGroup">
                  <wpg:wgp>
                    <wpg:cNvGrpSpPr/>
                    <wpg:grpSpPr>
                      <a:xfrm>
                        <a:off x="0" y="0"/>
                        <a:ext cx="6952234" cy="1398676"/>
                        <a:chOff x="0" y="0"/>
                        <a:chExt cx="6952234" cy="1398676"/>
                      </a:xfrm>
                    </wpg:grpSpPr>
                    <pic:pic xmlns:pic="http://schemas.openxmlformats.org/drawingml/2006/picture">
                      <pic:nvPicPr>
                        <pic:cNvPr id="41735" name="Picture 41735"/>
                        <pic:cNvPicPr/>
                      </pic:nvPicPr>
                      <pic:blipFill>
                        <a:blip r:embed="rId1"/>
                        <a:stretch>
                          <a:fillRect/>
                        </a:stretch>
                      </pic:blipFill>
                      <pic:spPr>
                        <a:xfrm>
                          <a:off x="4685030" y="143510"/>
                          <a:ext cx="1656080" cy="1221740"/>
                        </a:xfrm>
                        <a:prstGeom prst="rect">
                          <a:avLst/>
                        </a:prstGeom>
                      </pic:spPr>
                    </pic:pic>
                    <wps:wsp>
                      <wps:cNvPr id="41739" name="Rectangle 41739"/>
                      <wps:cNvSpPr/>
                      <wps:spPr>
                        <a:xfrm>
                          <a:off x="6342634" y="1229969"/>
                          <a:ext cx="50673" cy="224380"/>
                        </a:xfrm>
                        <a:prstGeom prst="rect">
                          <a:avLst/>
                        </a:prstGeom>
                        <a:ln>
                          <a:noFill/>
                        </a:ln>
                      </wps:spPr>
                      <wps:txbx>
                        <w:txbxContent>
                          <w:p w:rsidR="00923EBD" w:rsidRDefault="00923EBD">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65" name="Shape 436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66" name="Shape 4366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67" name="Shape 4366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id="Group 41734" o:spid="_x0000_s1070" style="position:absolute;left:0;text-align:left;margin-left:24pt;margin-top:24pt;width:547.4pt;height:110.15pt;z-index:251671552;mso-position-horizontal-relative:page;mso-position-vertical-relative:page" coordsize="69522,139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35" o:spid="_x0000_s1071" type="#_x0000_t75" style="position:absolute;left:46850;top:1435;width:16561;height:12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lhfIAAAA3gAAAA8AAABkcnMvZG93bnJldi54bWxEj0FrwkAUhO9C/8PyCt50Y6tV0myktAoF&#10;hRLtxdsj+0xSs2/T7GrSf+8KQo/DzHzDJMve1OJCrassK5iMIxDEudUVFwq+9+vRAoTzyBpry6Tg&#10;jxws04dBgrG2HWd02flCBAi7GBWU3jexlC4vyaAb24Y4eEfbGvRBtoXULXYBbmr5FEUv0mDFYaHE&#10;ht5Lyk+7s1GAp/m++pgdN4fs67dYdbw99z+5UsPH/u0VhKfe/4fv7U+tYDqZP8/gdidcAZl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rpYXyAAAAN4AAAAPAAAAAAAAAAAA&#10;AAAAAJ8CAABkcnMvZG93bnJldi54bWxQSwUGAAAAAAQABAD3AAAAlAMAAAAA&#10;">
                <v:imagedata r:id="rId2" o:title=""/>
              </v:shape>
              <v:rect id="Rectangle 41739" o:spid="_x0000_s1072" style="position:absolute;left:63426;top:1229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0q8gA&#10;AADeAAAADwAAAGRycy9kb3ducmV2LnhtbESPT2vCQBTE70K/w/IK3nRjLa1JXUXUkhz9U7C9PbKv&#10;SWj2bciuJvrpu4WCx2FmfsPMl72pxYVaV1lWMBlHIIhzqysuFHwc30czEM4ja6wtk4IrOVguHgZz&#10;TLTteE+Xgy9EgLBLUEHpfZNI6fKSDLqxbYiD921bgz7ItpC6xS7ATS2fouhFGqw4LJTY0Lqk/Odw&#10;NgrSWbP6zOytK+rtV3raneLNMfZKDR/71RsIT72/h//bmVbwPHmd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07SryAAAAN4AAAAPAAAAAAAAAAAAAAAAAJgCAABk&#10;cnMvZG93bnJldi54bWxQSwUGAAAAAAQABAD1AAAAjQMAAAAA&#10;" filled="f" stroked="f">
                <v:textbox inset="0,0,0,0">
                  <w:txbxContent>
                    <w:p w:rsidR="000402F0" w:rsidRDefault="000402F0">
                      <w:pPr>
                        <w:spacing w:after="160" w:line="259" w:lineRule="auto"/>
                        <w:ind w:left="0" w:firstLine="0"/>
                      </w:pPr>
                      <w:r>
                        <w:rPr>
                          <w:rFonts w:ascii="Times New Roman" w:eastAsia="Times New Roman" w:hAnsi="Times New Roman" w:cs="Times New Roman"/>
                          <w:sz w:val="24"/>
                        </w:rPr>
                        <w:t xml:space="preserve"> </w:t>
                      </w:r>
                    </w:p>
                  </w:txbxContent>
                </v:textbox>
              </v:rect>
              <v:shape id="Shape 43665" o:spid="_x0000_s107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HxccA&#10;AADeAAAADwAAAGRycy9kb3ducmV2LnhtbESPQWvCQBSE7wX/w/KE3uqmraYSs0pbKEhBUOvB4zP7&#10;TEKzb+PuRtN/3xUEj8PMfMPki9404kzO15YVPI8SEMSF1TWXCnY/X09TED4ga2wsk4I/8rCYDx5y&#10;zLS98IbO21CKCGGfoYIqhDaT0hcVGfQj2xJH72idwRClK6V2eIlw08iXJEmlwZrjQoUtfVZU/G47&#10;o6A9lW5/8vqDD936+42TJfWrsVKPw/59BiJQH+7hW3upFYxf03QC1zvx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3R8XHAAAA3gAAAA8AAAAAAAAAAAAAAAAAmAIAAGRy&#10;cy9kb3ducmV2LnhtbFBLBQYAAAAABAAEAPUAAACMAwAAAAA=&#10;" path="m,l9144,r,9144l,9144,,e" fillcolor="black" stroked="f" strokeweight="0">
                <v:stroke miterlimit="83231f" joinstyle="miter"/>
                <v:path arrowok="t" textboxrect="0,0,9144,9144"/>
              </v:shape>
              <v:shape id="Shape 43666" o:spid="_x0000_s1074" style="position:absolute;left:60;width:69401;height:91;visibility:visible;mso-wrap-style:square;v-text-anchor:top" coordsize="6940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vjMcA&#10;AADeAAAADwAAAGRycy9kb3ducmV2LnhtbESP3WrCQBSE7wt9h+UI3tWNtQSJriIFobRi6g9eH7PH&#10;JLh7Ns1uTfr2XaHQy2FmvmHmy94acaPW144VjEcJCOLC6ZpLBcfD+mkKwgdkjcYxKfghD8vF48Mc&#10;M+063tFtH0oRIewzVFCF0GRS+qIii37kGuLoXVxrMUTZllK32EW4NfI5SVJpsea4UGFDrxUV1/23&#10;VZDn7356Np9b/5X3Z/7YmM2pWys1HPSrGYhAffgP/7XftIKXSZqmcL8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UL4zHAAAA3gAAAA8AAAAAAAAAAAAAAAAAmAIAAGRy&#10;cy9kb3ducmV2LnhtbFBLBQYAAAAABAAEAPUAAACMAwAAAAA=&#10;" path="m,l6940043,r,9144l,9144,,e" fillcolor="black" stroked="f" strokeweight="0">
                <v:stroke miterlimit="83231f" joinstyle="miter"/>
                <v:path arrowok="t" textboxrect="0,0,6940043,9144"/>
              </v:shape>
              <v:shape id="Shape 43667" o:spid="_x0000_s1075" style="position:absolute;left:69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KcYA&#10;AADeAAAADwAAAGRycy9kb3ducmV2LnhtbESPQWvCQBSE74X+h+UVvNVNq0SJbkJbEEQo2NSDx2f2&#10;mYRm38bdVdN/3y0IHoeZ+YZZFoPpxIWcby0reBknIIgrq1uuFey+V89zED4ga+wsk4Jf8lDkjw9L&#10;zLS98hddylCLCGGfoYImhD6T0lcNGfRj2xNH72idwRClq6V2eI1w08nXJEmlwZbjQoM9fTRU/ZRn&#10;o6A/1W5/8vqdD+ftZsbJmobPqVKjp+FtASLQEO7hW3utFUwnaTqD/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8K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rsidR="00923EBD" w:rsidRDefault="00923EBD">
    <w:r>
      <w:rPr>
        <w:rFonts w:ascii="Calibri" w:eastAsia="Calibri" w:hAnsi="Calibri" w:cs="Calibri"/>
        <w:noProof/>
      </w:rPr>
      <mc:AlternateContent>
        <mc:Choice Requires="wpg">
          <w:drawing>
            <wp:anchor distT="0" distB="0" distL="114300" distR="114300" simplePos="0" relativeHeight="251672576" behindDoc="1" locked="0" layoutInCell="1" allowOverlap="1">
              <wp:simplePos x="0" y="0"/>
              <wp:positionH relativeFrom="page">
                <wp:posOffset>304800</wp:posOffset>
              </wp:positionH>
              <wp:positionV relativeFrom="page">
                <wp:posOffset>310896</wp:posOffset>
              </wp:positionV>
              <wp:extent cx="6954012" cy="10069068"/>
              <wp:effectExtent l="0" t="0" r="0" b="0"/>
              <wp:wrapNone/>
              <wp:docPr id="41740" name="Group 41740"/>
              <wp:cNvGraphicFramePr/>
              <a:graphic xmlns:a="http://schemas.openxmlformats.org/drawingml/2006/main">
                <a:graphicData uri="http://schemas.microsoft.com/office/word/2010/wordprocessingGroup">
                  <wpg:wgp>
                    <wpg:cNvGrpSpPr/>
                    <wpg:grpSpPr>
                      <a:xfrm>
                        <a:off x="0" y="0"/>
                        <a:ext cx="6954012" cy="10069068"/>
                        <a:chOff x="0" y="0"/>
                        <a:chExt cx="6954012" cy="10069068"/>
                      </a:xfrm>
                    </wpg:grpSpPr>
                    <wps:wsp>
                      <wps:cNvPr id="43668" name="Shape 43668"/>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69" name="Shape 43669"/>
                      <wps:cNvSpPr/>
                      <wps:spPr>
                        <a:xfrm>
                          <a:off x="6947916"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6B65045" id="Group 41740" o:spid="_x0000_s1026" style="position:absolute;margin-left:24pt;margin-top:24.5pt;width:547.55pt;height:792.85pt;z-index:-251643904;mso-position-horizontal-relative:page;mso-position-vertical-relative:page" coordsize="6954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">
              <v:shape id="Shape 43668" o:spid="_x0000_s1027" style="position:absolute;width:91;height:100690;visibility:visible;mso-wrap-style:square;v-text-anchor:top" coordsize="9144,1006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K1sQA&#10;AADeAAAADwAAAGRycy9kb3ducmV2LnhtbERPy2rCQBTdF/yH4Qrd1UmtpBIzERELoQXBtNDtJXNN&#10;UjN3Qmby6N93FgWXh/NO97NpxUi9aywreF5FIIhLqxuuFHx9vj1tQTiPrLG1TAp+ycE+WzykmGg7&#10;8YXGwlcihLBLUEHtfZdI6cqaDLqV7YgDd7W9QR9gX0nd4xTCTSvXURRLgw2Hhho7OtZU3orBKDhb&#10;E33LzXt1GnK3dubn9PqxvSn1uJwPOxCeZn8X/7tzrWDzEsdhb7gTr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YStbEAAAA3gAAAA8AAAAAAAAAAAAAAAAAmAIAAGRycy9k&#10;b3ducmV2LnhtbFBLBQYAAAAABAAEAPUAAACJAwAAAAA=&#10;" path="m,l9144,r,10069068l,10069068,,e" fillcolor="black" stroked="f" strokeweight="0">
                <v:stroke miterlimit="83231f" joinstyle="miter"/>
                <v:path arrowok="t" textboxrect="0,0,9144,10069068"/>
              </v:shape>
              <v:shape id="Shape 43669" o:spid="_x0000_s1028" style="position:absolute;left:69479;width:91;height:100690;visibility:visible;mso-wrap-style:square;v-text-anchor:top" coordsize="9144,1006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vTcYA&#10;AADeAAAADwAAAGRycy9kb3ducmV2LnhtbESP3YrCMBSE74V9h3AWvFtTf+hq1ygiCqIgbBW8PTRn&#10;22pzUpqo9e2NsODlMDPfMNN5aypxo8aVlhX0exEI4szqknMFx8P6awzCeWSNlWVS8CAH89lHZ4qJ&#10;tnf+pVvqcxEg7BJUUHhfJ1K6rCCDrmdr4uD92cagD7LJpW7wHuCmkoMoiqXBksNCgTUtC8ou6dUo&#10;2FsTneRom6+uGzdw5rz63o0vSnU/28UPCE+tf4f/2xutYDSM4wm87o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TvTcYAAADeAAAADwAAAAAAAAAAAAAAAACYAgAAZHJz&#10;L2Rvd25yZXYueG1sUEsFBgAAAAAEAAQA9QAAAIsDAAAAAA==&#10;" path="m,l9144,r,10069068l,10069068,,e" fillcolor="black" stroked="f" strokeweight="0">
                <v:stroke miterlimit="83231f" joinstyle="miter"/>
                <v:path arrowok="t" textboxrect="0,0,9144,10069068"/>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2DE5"/>
    <w:multiLevelType w:val="hybridMultilevel"/>
    <w:tmpl w:val="D912086A"/>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 w15:restartNumberingAfterBreak="0">
    <w:nsid w:val="0439252A"/>
    <w:multiLevelType w:val="hybridMultilevel"/>
    <w:tmpl w:val="E8C2223A"/>
    <w:lvl w:ilvl="0" w:tplc="6F86F160">
      <w:start w:val="1"/>
      <w:numFmt w:val="bullet"/>
      <w:lvlText w:val="•"/>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5C06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A24B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6679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1AE6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36AA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D2F5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A024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0EB1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577FAF"/>
    <w:multiLevelType w:val="hybridMultilevel"/>
    <w:tmpl w:val="6BEA6D56"/>
    <w:lvl w:ilvl="0" w:tplc="E66076F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0D7E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9CEFE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9A1AA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16107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B42AE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6E3B2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B42D4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10D96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953D14"/>
    <w:multiLevelType w:val="hybridMultilevel"/>
    <w:tmpl w:val="E71E2FD8"/>
    <w:lvl w:ilvl="0" w:tplc="08090001">
      <w:start w:val="1"/>
      <w:numFmt w:val="bullet"/>
      <w:lvlText w:val=""/>
      <w:lvlJc w:val="left"/>
      <w:pPr>
        <w:ind w:left="1092" w:hanging="360"/>
      </w:pPr>
      <w:rPr>
        <w:rFonts w:ascii="Symbol" w:hAnsi="Symbol" w:hint="default"/>
      </w:rPr>
    </w:lvl>
    <w:lvl w:ilvl="1" w:tplc="08090003" w:tentative="1">
      <w:start w:val="1"/>
      <w:numFmt w:val="bullet"/>
      <w:lvlText w:val="o"/>
      <w:lvlJc w:val="left"/>
      <w:pPr>
        <w:ind w:left="1812" w:hanging="360"/>
      </w:pPr>
      <w:rPr>
        <w:rFonts w:ascii="Courier New" w:hAnsi="Courier New" w:cs="Courier New" w:hint="default"/>
      </w:rPr>
    </w:lvl>
    <w:lvl w:ilvl="2" w:tplc="08090005" w:tentative="1">
      <w:start w:val="1"/>
      <w:numFmt w:val="bullet"/>
      <w:lvlText w:val=""/>
      <w:lvlJc w:val="left"/>
      <w:pPr>
        <w:ind w:left="2532" w:hanging="360"/>
      </w:pPr>
      <w:rPr>
        <w:rFonts w:ascii="Wingdings" w:hAnsi="Wingdings" w:hint="default"/>
      </w:rPr>
    </w:lvl>
    <w:lvl w:ilvl="3" w:tplc="08090001" w:tentative="1">
      <w:start w:val="1"/>
      <w:numFmt w:val="bullet"/>
      <w:lvlText w:val=""/>
      <w:lvlJc w:val="left"/>
      <w:pPr>
        <w:ind w:left="3252" w:hanging="360"/>
      </w:pPr>
      <w:rPr>
        <w:rFonts w:ascii="Symbol" w:hAnsi="Symbol" w:hint="default"/>
      </w:rPr>
    </w:lvl>
    <w:lvl w:ilvl="4" w:tplc="08090003" w:tentative="1">
      <w:start w:val="1"/>
      <w:numFmt w:val="bullet"/>
      <w:lvlText w:val="o"/>
      <w:lvlJc w:val="left"/>
      <w:pPr>
        <w:ind w:left="3972" w:hanging="360"/>
      </w:pPr>
      <w:rPr>
        <w:rFonts w:ascii="Courier New" w:hAnsi="Courier New" w:cs="Courier New" w:hint="default"/>
      </w:rPr>
    </w:lvl>
    <w:lvl w:ilvl="5" w:tplc="08090005" w:tentative="1">
      <w:start w:val="1"/>
      <w:numFmt w:val="bullet"/>
      <w:lvlText w:val=""/>
      <w:lvlJc w:val="left"/>
      <w:pPr>
        <w:ind w:left="4692" w:hanging="360"/>
      </w:pPr>
      <w:rPr>
        <w:rFonts w:ascii="Wingdings" w:hAnsi="Wingdings" w:hint="default"/>
      </w:rPr>
    </w:lvl>
    <w:lvl w:ilvl="6" w:tplc="08090001" w:tentative="1">
      <w:start w:val="1"/>
      <w:numFmt w:val="bullet"/>
      <w:lvlText w:val=""/>
      <w:lvlJc w:val="left"/>
      <w:pPr>
        <w:ind w:left="5412" w:hanging="360"/>
      </w:pPr>
      <w:rPr>
        <w:rFonts w:ascii="Symbol" w:hAnsi="Symbol" w:hint="default"/>
      </w:rPr>
    </w:lvl>
    <w:lvl w:ilvl="7" w:tplc="08090003" w:tentative="1">
      <w:start w:val="1"/>
      <w:numFmt w:val="bullet"/>
      <w:lvlText w:val="o"/>
      <w:lvlJc w:val="left"/>
      <w:pPr>
        <w:ind w:left="6132" w:hanging="360"/>
      </w:pPr>
      <w:rPr>
        <w:rFonts w:ascii="Courier New" w:hAnsi="Courier New" w:cs="Courier New" w:hint="default"/>
      </w:rPr>
    </w:lvl>
    <w:lvl w:ilvl="8" w:tplc="08090005" w:tentative="1">
      <w:start w:val="1"/>
      <w:numFmt w:val="bullet"/>
      <w:lvlText w:val=""/>
      <w:lvlJc w:val="left"/>
      <w:pPr>
        <w:ind w:left="6852" w:hanging="360"/>
      </w:pPr>
      <w:rPr>
        <w:rFonts w:ascii="Wingdings" w:hAnsi="Wingdings" w:hint="default"/>
      </w:rPr>
    </w:lvl>
  </w:abstractNum>
  <w:abstractNum w:abstractNumId="4" w15:restartNumberingAfterBreak="0">
    <w:nsid w:val="0B3D59B6"/>
    <w:multiLevelType w:val="hybridMultilevel"/>
    <w:tmpl w:val="BE80D4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10CC1922"/>
    <w:multiLevelType w:val="hybridMultilevel"/>
    <w:tmpl w:val="D0E0CFD8"/>
    <w:lvl w:ilvl="0" w:tplc="08090001">
      <w:start w:val="1"/>
      <w:numFmt w:val="bullet"/>
      <w:lvlText w:val=""/>
      <w:lvlJc w:val="left"/>
      <w:pPr>
        <w:ind w:left="1970" w:hanging="360"/>
      </w:pPr>
      <w:rPr>
        <w:rFonts w:ascii="Symbol" w:hAnsi="Symbol" w:hint="default"/>
      </w:rPr>
    </w:lvl>
    <w:lvl w:ilvl="1" w:tplc="08090003" w:tentative="1">
      <w:start w:val="1"/>
      <w:numFmt w:val="bullet"/>
      <w:lvlText w:val="o"/>
      <w:lvlJc w:val="left"/>
      <w:pPr>
        <w:ind w:left="2690" w:hanging="360"/>
      </w:pPr>
      <w:rPr>
        <w:rFonts w:ascii="Courier New" w:hAnsi="Courier New" w:cs="Courier New" w:hint="default"/>
      </w:rPr>
    </w:lvl>
    <w:lvl w:ilvl="2" w:tplc="08090005" w:tentative="1">
      <w:start w:val="1"/>
      <w:numFmt w:val="bullet"/>
      <w:lvlText w:val=""/>
      <w:lvlJc w:val="left"/>
      <w:pPr>
        <w:ind w:left="3410" w:hanging="360"/>
      </w:pPr>
      <w:rPr>
        <w:rFonts w:ascii="Wingdings" w:hAnsi="Wingdings" w:hint="default"/>
      </w:rPr>
    </w:lvl>
    <w:lvl w:ilvl="3" w:tplc="08090001" w:tentative="1">
      <w:start w:val="1"/>
      <w:numFmt w:val="bullet"/>
      <w:lvlText w:val=""/>
      <w:lvlJc w:val="left"/>
      <w:pPr>
        <w:ind w:left="4130" w:hanging="360"/>
      </w:pPr>
      <w:rPr>
        <w:rFonts w:ascii="Symbol" w:hAnsi="Symbol" w:hint="default"/>
      </w:rPr>
    </w:lvl>
    <w:lvl w:ilvl="4" w:tplc="08090003" w:tentative="1">
      <w:start w:val="1"/>
      <w:numFmt w:val="bullet"/>
      <w:lvlText w:val="o"/>
      <w:lvlJc w:val="left"/>
      <w:pPr>
        <w:ind w:left="4850" w:hanging="360"/>
      </w:pPr>
      <w:rPr>
        <w:rFonts w:ascii="Courier New" w:hAnsi="Courier New" w:cs="Courier New" w:hint="default"/>
      </w:rPr>
    </w:lvl>
    <w:lvl w:ilvl="5" w:tplc="08090005" w:tentative="1">
      <w:start w:val="1"/>
      <w:numFmt w:val="bullet"/>
      <w:lvlText w:val=""/>
      <w:lvlJc w:val="left"/>
      <w:pPr>
        <w:ind w:left="5570" w:hanging="360"/>
      </w:pPr>
      <w:rPr>
        <w:rFonts w:ascii="Wingdings" w:hAnsi="Wingdings" w:hint="default"/>
      </w:rPr>
    </w:lvl>
    <w:lvl w:ilvl="6" w:tplc="08090001" w:tentative="1">
      <w:start w:val="1"/>
      <w:numFmt w:val="bullet"/>
      <w:lvlText w:val=""/>
      <w:lvlJc w:val="left"/>
      <w:pPr>
        <w:ind w:left="6290" w:hanging="360"/>
      </w:pPr>
      <w:rPr>
        <w:rFonts w:ascii="Symbol" w:hAnsi="Symbol" w:hint="default"/>
      </w:rPr>
    </w:lvl>
    <w:lvl w:ilvl="7" w:tplc="08090003" w:tentative="1">
      <w:start w:val="1"/>
      <w:numFmt w:val="bullet"/>
      <w:lvlText w:val="o"/>
      <w:lvlJc w:val="left"/>
      <w:pPr>
        <w:ind w:left="7010" w:hanging="360"/>
      </w:pPr>
      <w:rPr>
        <w:rFonts w:ascii="Courier New" w:hAnsi="Courier New" w:cs="Courier New" w:hint="default"/>
      </w:rPr>
    </w:lvl>
    <w:lvl w:ilvl="8" w:tplc="08090005" w:tentative="1">
      <w:start w:val="1"/>
      <w:numFmt w:val="bullet"/>
      <w:lvlText w:val=""/>
      <w:lvlJc w:val="left"/>
      <w:pPr>
        <w:ind w:left="7730" w:hanging="360"/>
      </w:pPr>
      <w:rPr>
        <w:rFonts w:ascii="Wingdings" w:hAnsi="Wingdings" w:hint="default"/>
      </w:rPr>
    </w:lvl>
  </w:abstractNum>
  <w:abstractNum w:abstractNumId="6" w15:restartNumberingAfterBreak="0">
    <w:nsid w:val="10D573E4"/>
    <w:multiLevelType w:val="hybridMultilevel"/>
    <w:tmpl w:val="79D8B668"/>
    <w:lvl w:ilvl="0" w:tplc="5088F95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96BB0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8E16E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62034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EEC5B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0A4F2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3ED9A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166F2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6A90C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17E3763"/>
    <w:multiLevelType w:val="hybridMultilevel"/>
    <w:tmpl w:val="37CAA0E6"/>
    <w:lvl w:ilvl="0" w:tplc="416C5530">
      <w:start w:val="1"/>
      <w:numFmt w:val="bullet"/>
      <w:lvlText w:val="•"/>
      <w:lvlJc w:val="left"/>
      <w:pPr>
        <w:ind w:left="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0A442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265CD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ECEE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A6C13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38D32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6A27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32348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8A2A9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A046F7"/>
    <w:multiLevelType w:val="hybridMultilevel"/>
    <w:tmpl w:val="53AE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A2E4D"/>
    <w:multiLevelType w:val="hybridMultilevel"/>
    <w:tmpl w:val="FDBA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B34BBC"/>
    <w:multiLevelType w:val="hybridMultilevel"/>
    <w:tmpl w:val="6824A34C"/>
    <w:lvl w:ilvl="0" w:tplc="08090001">
      <w:start w:val="1"/>
      <w:numFmt w:val="bullet"/>
      <w:lvlText w:val=""/>
      <w:lvlJc w:val="left"/>
      <w:pPr>
        <w:ind w:left="1092" w:hanging="360"/>
      </w:pPr>
      <w:rPr>
        <w:rFonts w:ascii="Symbol" w:hAnsi="Symbol" w:hint="default"/>
      </w:rPr>
    </w:lvl>
    <w:lvl w:ilvl="1" w:tplc="08090003" w:tentative="1">
      <w:start w:val="1"/>
      <w:numFmt w:val="bullet"/>
      <w:lvlText w:val="o"/>
      <w:lvlJc w:val="left"/>
      <w:pPr>
        <w:ind w:left="1812" w:hanging="360"/>
      </w:pPr>
      <w:rPr>
        <w:rFonts w:ascii="Courier New" w:hAnsi="Courier New" w:cs="Courier New" w:hint="default"/>
      </w:rPr>
    </w:lvl>
    <w:lvl w:ilvl="2" w:tplc="08090005" w:tentative="1">
      <w:start w:val="1"/>
      <w:numFmt w:val="bullet"/>
      <w:lvlText w:val=""/>
      <w:lvlJc w:val="left"/>
      <w:pPr>
        <w:ind w:left="2532" w:hanging="360"/>
      </w:pPr>
      <w:rPr>
        <w:rFonts w:ascii="Wingdings" w:hAnsi="Wingdings" w:hint="default"/>
      </w:rPr>
    </w:lvl>
    <w:lvl w:ilvl="3" w:tplc="08090001" w:tentative="1">
      <w:start w:val="1"/>
      <w:numFmt w:val="bullet"/>
      <w:lvlText w:val=""/>
      <w:lvlJc w:val="left"/>
      <w:pPr>
        <w:ind w:left="3252" w:hanging="360"/>
      </w:pPr>
      <w:rPr>
        <w:rFonts w:ascii="Symbol" w:hAnsi="Symbol" w:hint="default"/>
      </w:rPr>
    </w:lvl>
    <w:lvl w:ilvl="4" w:tplc="08090003" w:tentative="1">
      <w:start w:val="1"/>
      <w:numFmt w:val="bullet"/>
      <w:lvlText w:val="o"/>
      <w:lvlJc w:val="left"/>
      <w:pPr>
        <w:ind w:left="3972" w:hanging="360"/>
      </w:pPr>
      <w:rPr>
        <w:rFonts w:ascii="Courier New" w:hAnsi="Courier New" w:cs="Courier New" w:hint="default"/>
      </w:rPr>
    </w:lvl>
    <w:lvl w:ilvl="5" w:tplc="08090005" w:tentative="1">
      <w:start w:val="1"/>
      <w:numFmt w:val="bullet"/>
      <w:lvlText w:val=""/>
      <w:lvlJc w:val="left"/>
      <w:pPr>
        <w:ind w:left="4692" w:hanging="360"/>
      </w:pPr>
      <w:rPr>
        <w:rFonts w:ascii="Wingdings" w:hAnsi="Wingdings" w:hint="default"/>
      </w:rPr>
    </w:lvl>
    <w:lvl w:ilvl="6" w:tplc="08090001" w:tentative="1">
      <w:start w:val="1"/>
      <w:numFmt w:val="bullet"/>
      <w:lvlText w:val=""/>
      <w:lvlJc w:val="left"/>
      <w:pPr>
        <w:ind w:left="5412" w:hanging="360"/>
      </w:pPr>
      <w:rPr>
        <w:rFonts w:ascii="Symbol" w:hAnsi="Symbol" w:hint="default"/>
      </w:rPr>
    </w:lvl>
    <w:lvl w:ilvl="7" w:tplc="08090003" w:tentative="1">
      <w:start w:val="1"/>
      <w:numFmt w:val="bullet"/>
      <w:lvlText w:val="o"/>
      <w:lvlJc w:val="left"/>
      <w:pPr>
        <w:ind w:left="6132" w:hanging="360"/>
      </w:pPr>
      <w:rPr>
        <w:rFonts w:ascii="Courier New" w:hAnsi="Courier New" w:cs="Courier New" w:hint="default"/>
      </w:rPr>
    </w:lvl>
    <w:lvl w:ilvl="8" w:tplc="08090005" w:tentative="1">
      <w:start w:val="1"/>
      <w:numFmt w:val="bullet"/>
      <w:lvlText w:val=""/>
      <w:lvlJc w:val="left"/>
      <w:pPr>
        <w:ind w:left="6852" w:hanging="360"/>
      </w:pPr>
      <w:rPr>
        <w:rFonts w:ascii="Wingdings" w:hAnsi="Wingdings" w:hint="default"/>
      </w:rPr>
    </w:lvl>
  </w:abstractNum>
  <w:abstractNum w:abstractNumId="11" w15:restartNumberingAfterBreak="0">
    <w:nsid w:val="1A4742A4"/>
    <w:multiLevelType w:val="hybridMultilevel"/>
    <w:tmpl w:val="C226D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25068"/>
    <w:multiLevelType w:val="hybridMultilevel"/>
    <w:tmpl w:val="C0A6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C02342"/>
    <w:multiLevelType w:val="hybridMultilevel"/>
    <w:tmpl w:val="AEBCE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D2590B"/>
    <w:multiLevelType w:val="hybridMultilevel"/>
    <w:tmpl w:val="848432DC"/>
    <w:lvl w:ilvl="0" w:tplc="8548B7F0">
      <w:start w:val="1"/>
      <w:numFmt w:val="bullet"/>
      <w:lvlText w:val="•"/>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F600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DE78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D44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B836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3A6E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C4E4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B013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5C74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7E41778"/>
    <w:multiLevelType w:val="hybridMultilevel"/>
    <w:tmpl w:val="219E3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2065C7"/>
    <w:multiLevelType w:val="hybridMultilevel"/>
    <w:tmpl w:val="8D5A17B8"/>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2969499F"/>
    <w:multiLevelType w:val="hybridMultilevel"/>
    <w:tmpl w:val="1AFECF0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5E0B63"/>
    <w:multiLevelType w:val="hybridMultilevel"/>
    <w:tmpl w:val="28582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D3B60A7"/>
    <w:multiLevelType w:val="hybridMultilevel"/>
    <w:tmpl w:val="45EA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A243B4"/>
    <w:multiLevelType w:val="hybridMultilevel"/>
    <w:tmpl w:val="416A0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895D6C"/>
    <w:multiLevelType w:val="hybridMultilevel"/>
    <w:tmpl w:val="91E2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2464CD"/>
    <w:multiLevelType w:val="hybridMultilevel"/>
    <w:tmpl w:val="AFAE17C0"/>
    <w:lvl w:ilvl="0" w:tplc="8BC20E9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94012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D82D3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42E06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E6FB1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A6BC0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5ABA1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74A4F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7804B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A0B06BD"/>
    <w:multiLevelType w:val="hybridMultilevel"/>
    <w:tmpl w:val="52308AE2"/>
    <w:lvl w:ilvl="0" w:tplc="93A47F94">
      <w:start w:val="1"/>
      <w:numFmt w:val="bullet"/>
      <w:lvlText w:val="•"/>
      <w:lvlJc w:val="left"/>
      <w:pPr>
        <w:ind w:left="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BE74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C8F7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B238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DE3B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6A9D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0049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DEEA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840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A6C7DB7"/>
    <w:multiLevelType w:val="hybridMultilevel"/>
    <w:tmpl w:val="5D781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E0D55"/>
    <w:multiLevelType w:val="hybridMultilevel"/>
    <w:tmpl w:val="C5EA5D2C"/>
    <w:lvl w:ilvl="0" w:tplc="08090001">
      <w:start w:val="1"/>
      <w:numFmt w:val="bullet"/>
      <w:lvlText w:val=""/>
      <w:lvlJc w:val="left"/>
      <w:pPr>
        <w:ind w:left="890" w:hanging="360"/>
      </w:pPr>
      <w:rPr>
        <w:rFonts w:ascii="Symbol" w:hAnsi="Symbol" w:hint="default"/>
      </w:rPr>
    </w:lvl>
    <w:lvl w:ilvl="1" w:tplc="CFA80474">
      <w:numFmt w:val="bullet"/>
      <w:lvlText w:val="•"/>
      <w:lvlJc w:val="left"/>
      <w:pPr>
        <w:ind w:left="1970" w:hanging="720"/>
      </w:pPr>
      <w:rPr>
        <w:rFonts w:ascii="Arial" w:eastAsia="Arial" w:hAnsi="Arial" w:cs="Arial"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3B9873E9"/>
    <w:multiLevelType w:val="hybridMultilevel"/>
    <w:tmpl w:val="E4C4B924"/>
    <w:lvl w:ilvl="0" w:tplc="33129194">
      <w:start w:val="1"/>
      <w:numFmt w:val="bullet"/>
      <w:lvlText w:val="•"/>
      <w:lvlJc w:val="left"/>
      <w:pPr>
        <w:ind w:left="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9E8F4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16CAE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22F5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FCB19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2013D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A890B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B422E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F6DCE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16040DD"/>
    <w:multiLevelType w:val="hybridMultilevel"/>
    <w:tmpl w:val="3724C2C0"/>
    <w:lvl w:ilvl="0" w:tplc="E7F0813E">
      <w:start w:val="1"/>
      <w:numFmt w:val="bullet"/>
      <w:lvlText w:val=""/>
      <w:lvlJc w:val="left"/>
      <w:pPr>
        <w:ind w:left="10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A66C58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E34E1B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5844C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45A187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1E88AF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678D7A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DEEBF6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F5AC31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67416F1"/>
    <w:multiLevelType w:val="hybridMultilevel"/>
    <w:tmpl w:val="A5B0F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392173"/>
    <w:multiLevelType w:val="hybridMultilevel"/>
    <w:tmpl w:val="CF4A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AE7F2C"/>
    <w:multiLevelType w:val="multilevel"/>
    <w:tmpl w:val="019067E8"/>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AE44DF7"/>
    <w:multiLevelType w:val="hybridMultilevel"/>
    <w:tmpl w:val="76DC701A"/>
    <w:lvl w:ilvl="0" w:tplc="2F86A00C">
      <w:start w:val="1"/>
      <w:numFmt w:val="bullet"/>
      <w:lvlText w:val="•"/>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04A70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624A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DE07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1094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0AF9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1407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90F2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FA71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E572BA9"/>
    <w:multiLevelType w:val="multilevel"/>
    <w:tmpl w:val="3FF40824"/>
    <w:lvl w:ilvl="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3467325"/>
    <w:multiLevelType w:val="hybridMultilevel"/>
    <w:tmpl w:val="29D6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11534E"/>
    <w:multiLevelType w:val="hybridMultilevel"/>
    <w:tmpl w:val="5BFC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1B3B3A"/>
    <w:multiLevelType w:val="hybridMultilevel"/>
    <w:tmpl w:val="E0EAF55A"/>
    <w:lvl w:ilvl="0" w:tplc="12BE7CF4">
      <w:start w:val="1"/>
      <w:numFmt w:val="bullet"/>
      <w:lvlText w:val="•"/>
      <w:lvlJc w:val="left"/>
      <w:pPr>
        <w:ind w:left="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5C48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F0A9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1843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BAC4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1880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C432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DEB3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44F0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23968A2"/>
    <w:multiLevelType w:val="hybridMultilevel"/>
    <w:tmpl w:val="B654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6C5E3A"/>
    <w:multiLevelType w:val="hybridMultilevel"/>
    <w:tmpl w:val="28C8D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7342E2"/>
    <w:multiLevelType w:val="hybridMultilevel"/>
    <w:tmpl w:val="20F24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0D4302"/>
    <w:multiLevelType w:val="hybridMultilevel"/>
    <w:tmpl w:val="DD44271C"/>
    <w:lvl w:ilvl="0" w:tplc="08090001">
      <w:start w:val="1"/>
      <w:numFmt w:val="bullet"/>
      <w:lvlText w:val=""/>
      <w:lvlJc w:val="left"/>
      <w:pPr>
        <w:ind w:left="1970" w:hanging="360"/>
      </w:pPr>
      <w:rPr>
        <w:rFonts w:ascii="Symbol" w:hAnsi="Symbol" w:hint="default"/>
      </w:rPr>
    </w:lvl>
    <w:lvl w:ilvl="1" w:tplc="08090003" w:tentative="1">
      <w:start w:val="1"/>
      <w:numFmt w:val="bullet"/>
      <w:lvlText w:val="o"/>
      <w:lvlJc w:val="left"/>
      <w:pPr>
        <w:ind w:left="2690" w:hanging="360"/>
      </w:pPr>
      <w:rPr>
        <w:rFonts w:ascii="Courier New" w:hAnsi="Courier New" w:cs="Courier New" w:hint="default"/>
      </w:rPr>
    </w:lvl>
    <w:lvl w:ilvl="2" w:tplc="08090005" w:tentative="1">
      <w:start w:val="1"/>
      <w:numFmt w:val="bullet"/>
      <w:lvlText w:val=""/>
      <w:lvlJc w:val="left"/>
      <w:pPr>
        <w:ind w:left="3410" w:hanging="360"/>
      </w:pPr>
      <w:rPr>
        <w:rFonts w:ascii="Wingdings" w:hAnsi="Wingdings" w:hint="default"/>
      </w:rPr>
    </w:lvl>
    <w:lvl w:ilvl="3" w:tplc="08090001" w:tentative="1">
      <w:start w:val="1"/>
      <w:numFmt w:val="bullet"/>
      <w:lvlText w:val=""/>
      <w:lvlJc w:val="left"/>
      <w:pPr>
        <w:ind w:left="4130" w:hanging="360"/>
      </w:pPr>
      <w:rPr>
        <w:rFonts w:ascii="Symbol" w:hAnsi="Symbol" w:hint="default"/>
      </w:rPr>
    </w:lvl>
    <w:lvl w:ilvl="4" w:tplc="08090003" w:tentative="1">
      <w:start w:val="1"/>
      <w:numFmt w:val="bullet"/>
      <w:lvlText w:val="o"/>
      <w:lvlJc w:val="left"/>
      <w:pPr>
        <w:ind w:left="4850" w:hanging="360"/>
      </w:pPr>
      <w:rPr>
        <w:rFonts w:ascii="Courier New" w:hAnsi="Courier New" w:cs="Courier New" w:hint="default"/>
      </w:rPr>
    </w:lvl>
    <w:lvl w:ilvl="5" w:tplc="08090005" w:tentative="1">
      <w:start w:val="1"/>
      <w:numFmt w:val="bullet"/>
      <w:lvlText w:val=""/>
      <w:lvlJc w:val="left"/>
      <w:pPr>
        <w:ind w:left="5570" w:hanging="360"/>
      </w:pPr>
      <w:rPr>
        <w:rFonts w:ascii="Wingdings" w:hAnsi="Wingdings" w:hint="default"/>
      </w:rPr>
    </w:lvl>
    <w:lvl w:ilvl="6" w:tplc="08090001" w:tentative="1">
      <w:start w:val="1"/>
      <w:numFmt w:val="bullet"/>
      <w:lvlText w:val=""/>
      <w:lvlJc w:val="left"/>
      <w:pPr>
        <w:ind w:left="6290" w:hanging="360"/>
      </w:pPr>
      <w:rPr>
        <w:rFonts w:ascii="Symbol" w:hAnsi="Symbol" w:hint="default"/>
      </w:rPr>
    </w:lvl>
    <w:lvl w:ilvl="7" w:tplc="08090003" w:tentative="1">
      <w:start w:val="1"/>
      <w:numFmt w:val="bullet"/>
      <w:lvlText w:val="o"/>
      <w:lvlJc w:val="left"/>
      <w:pPr>
        <w:ind w:left="7010" w:hanging="360"/>
      </w:pPr>
      <w:rPr>
        <w:rFonts w:ascii="Courier New" w:hAnsi="Courier New" w:cs="Courier New" w:hint="default"/>
      </w:rPr>
    </w:lvl>
    <w:lvl w:ilvl="8" w:tplc="08090005" w:tentative="1">
      <w:start w:val="1"/>
      <w:numFmt w:val="bullet"/>
      <w:lvlText w:val=""/>
      <w:lvlJc w:val="left"/>
      <w:pPr>
        <w:ind w:left="7730" w:hanging="360"/>
      </w:pPr>
      <w:rPr>
        <w:rFonts w:ascii="Wingdings" w:hAnsi="Wingdings" w:hint="default"/>
      </w:rPr>
    </w:lvl>
  </w:abstractNum>
  <w:abstractNum w:abstractNumId="40" w15:restartNumberingAfterBreak="0">
    <w:nsid w:val="6B903E8A"/>
    <w:multiLevelType w:val="hybridMultilevel"/>
    <w:tmpl w:val="EA2AD6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DC25F1"/>
    <w:multiLevelType w:val="hybridMultilevel"/>
    <w:tmpl w:val="8A4C070C"/>
    <w:lvl w:ilvl="0" w:tplc="D6449DCC">
      <w:start w:val="1"/>
      <w:numFmt w:val="bullet"/>
      <w:lvlText w:val="•"/>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B499B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B6BA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F807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784F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B82E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2835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54DC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06A2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41A5C0E"/>
    <w:multiLevelType w:val="hybridMultilevel"/>
    <w:tmpl w:val="75C226C8"/>
    <w:lvl w:ilvl="0" w:tplc="2926DB26">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8D4CBE"/>
    <w:multiLevelType w:val="hybridMultilevel"/>
    <w:tmpl w:val="B7967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23333A"/>
    <w:multiLevelType w:val="hybridMultilevel"/>
    <w:tmpl w:val="F29A8606"/>
    <w:lvl w:ilvl="0" w:tplc="34F4CECA">
      <w:start w:val="1"/>
      <w:numFmt w:val="decimal"/>
      <w:lvlText w:val="%1."/>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F286D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D8BD4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72262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B64BB2">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36531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C24B1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86517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0EB96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7"/>
  </w:num>
  <w:num w:numId="2">
    <w:abstractNumId w:val="30"/>
  </w:num>
  <w:num w:numId="3">
    <w:abstractNumId w:val="32"/>
  </w:num>
  <w:num w:numId="4">
    <w:abstractNumId w:val="31"/>
  </w:num>
  <w:num w:numId="5">
    <w:abstractNumId w:val="41"/>
  </w:num>
  <w:num w:numId="6">
    <w:abstractNumId w:val="1"/>
  </w:num>
  <w:num w:numId="7">
    <w:abstractNumId w:val="44"/>
  </w:num>
  <w:num w:numId="8">
    <w:abstractNumId w:val="14"/>
  </w:num>
  <w:num w:numId="9">
    <w:abstractNumId w:val="26"/>
  </w:num>
  <w:num w:numId="10">
    <w:abstractNumId w:val="23"/>
  </w:num>
  <w:num w:numId="11">
    <w:abstractNumId w:val="7"/>
  </w:num>
  <w:num w:numId="12">
    <w:abstractNumId w:val="22"/>
  </w:num>
  <w:num w:numId="13">
    <w:abstractNumId w:val="6"/>
  </w:num>
  <w:num w:numId="14">
    <w:abstractNumId w:val="2"/>
  </w:num>
  <w:num w:numId="15">
    <w:abstractNumId w:val="35"/>
  </w:num>
  <w:num w:numId="16">
    <w:abstractNumId w:val="12"/>
  </w:num>
  <w:num w:numId="17">
    <w:abstractNumId w:val="29"/>
  </w:num>
  <w:num w:numId="18">
    <w:abstractNumId w:val="21"/>
  </w:num>
  <w:num w:numId="19">
    <w:abstractNumId w:val="43"/>
  </w:num>
  <w:num w:numId="20">
    <w:abstractNumId w:val="0"/>
  </w:num>
  <w:num w:numId="21">
    <w:abstractNumId w:val="4"/>
  </w:num>
  <w:num w:numId="22">
    <w:abstractNumId w:val="20"/>
  </w:num>
  <w:num w:numId="23">
    <w:abstractNumId w:val="10"/>
  </w:num>
  <w:num w:numId="24">
    <w:abstractNumId w:val="3"/>
  </w:num>
  <w:num w:numId="25">
    <w:abstractNumId w:val="17"/>
  </w:num>
  <w:num w:numId="26">
    <w:abstractNumId w:val="16"/>
  </w:num>
  <w:num w:numId="27">
    <w:abstractNumId w:val="40"/>
  </w:num>
  <w:num w:numId="28">
    <w:abstractNumId w:val="18"/>
  </w:num>
  <w:num w:numId="29">
    <w:abstractNumId w:val="25"/>
  </w:num>
  <w:num w:numId="30">
    <w:abstractNumId w:val="11"/>
  </w:num>
  <w:num w:numId="31">
    <w:abstractNumId w:val="33"/>
  </w:num>
  <w:num w:numId="32">
    <w:abstractNumId w:val="39"/>
  </w:num>
  <w:num w:numId="33">
    <w:abstractNumId w:val="5"/>
  </w:num>
  <w:num w:numId="34">
    <w:abstractNumId w:val="9"/>
  </w:num>
  <w:num w:numId="35">
    <w:abstractNumId w:val="28"/>
  </w:num>
  <w:num w:numId="36">
    <w:abstractNumId w:val="13"/>
  </w:num>
  <w:num w:numId="37">
    <w:abstractNumId w:val="19"/>
  </w:num>
  <w:num w:numId="38">
    <w:abstractNumId w:val="36"/>
  </w:num>
  <w:num w:numId="39">
    <w:abstractNumId w:val="37"/>
  </w:num>
  <w:num w:numId="40">
    <w:abstractNumId w:val="15"/>
  </w:num>
  <w:num w:numId="41">
    <w:abstractNumId w:val="34"/>
  </w:num>
  <w:num w:numId="42">
    <w:abstractNumId w:val="42"/>
  </w:num>
  <w:num w:numId="43">
    <w:abstractNumId w:val="24"/>
  </w:num>
  <w:num w:numId="44">
    <w:abstractNumId w:val="38"/>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175"/>
    <w:rsid w:val="00032BFA"/>
    <w:rsid w:val="000402F0"/>
    <w:rsid w:val="00054BB0"/>
    <w:rsid w:val="00070124"/>
    <w:rsid w:val="00095248"/>
    <w:rsid w:val="000B52FB"/>
    <w:rsid w:val="001444B5"/>
    <w:rsid w:val="0016054F"/>
    <w:rsid w:val="00161933"/>
    <w:rsid w:val="001933B6"/>
    <w:rsid w:val="001D650A"/>
    <w:rsid w:val="001F145B"/>
    <w:rsid w:val="001F4119"/>
    <w:rsid w:val="00214A80"/>
    <w:rsid w:val="00283128"/>
    <w:rsid w:val="002A691A"/>
    <w:rsid w:val="002B08AB"/>
    <w:rsid w:val="0030413F"/>
    <w:rsid w:val="003331E3"/>
    <w:rsid w:val="0035024F"/>
    <w:rsid w:val="003A2827"/>
    <w:rsid w:val="003E3F87"/>
    <w:rsid w:val="003F069C"/>
    <w:rsid w:val="00404266"/>
    <w:rsid w:val="00463658"/>
    <w:rsid w:val="004725B2"/>
    <w:rsid w:val="00483CA9"/>
    <w:rsid w:val="0048714C"/>
    <w:rsid w:val="004C6092"/>
    <w:rsid w:val="004F07EC"/>
    <w:rsid w:val="005609CD"/>
    <w:rsid w:val="00562E47"/>
    <w:rsid w:val="005738F3"/>
    <w:rsid w:val="005A6A84"/>
    <w:rsid w:val="005D38F3"/>
    <w:rsid w:val="005E3175"/>
    <w:rsid w:val="005F26AF"/>
    <w:rsid w:val="006279E6"/>
    <w:rsid w:val="00627CE4"/>
    <w:rsid w:val="006313B3"/>
    <w:rsid w:val="00643616"/>
    <w:rsid w:val="00653F97"/>
    <w:rsid w:val="00655E5C"/>
    <w:rsid w:val="00663EC1"/>
    <w:rsid w:val="006907FC"/>
    <w:rsid w:val="006A7133"/>
    <w:rsid w:val="006E46ED"/>
    <w:rsid w:val="006F154A"/>
    <w:rsid w:val="0070789D"/>
    <w:rsid w:val="00732F17"/>
    <w:rsid w:val="0075161D"/>
    <w:rsid w:val="00756B08"/>
    <w:rsid w:val="00763360"/>
    <w:rsid w:val="00765B7D"/>
    <w:rsid w:val="007931F3"/>
    <w:rsid w:val="007A3EEA"/>
    <w:rsid w:val="007F6F4B"/>
    <w:rsid w:val="00820E59"/>
    <w:rsid w:val="008650A3"/>
    <w:rsid w:val="008809E1"/>
    <w:rsid w:val="0089324F"/>
    <w:rsid w:val="008C417E"/>
    <w:rsid w:val="008E4293"/>
    <w:rsid w:val="008F719C"/>
    <w:rsid w:val="008F7D21"/>
    <w:rsid w:val="00901D60"/>
    <w:rsid w:val="00923EBD"/>
    <w:rsid w:val="00924690"/>
    <w:rsid w:val="00944A8B"/>
    <w:rsid w:val="00950832"/>
    <w:rsid w:val="009B3FD3"/>
    <w:rsid w:val="009F1EB5"/>
    <w:rsid w:val="00A00863"/>
    <w:rsid w:val="00A04943"/>
    <w:rsid w:val="00A27266"/>
    <w:rsid w:val="00A471E3"/>
    <w:rsid w:val="00A75F6C"/>
    <w:rsid w:val="00A95688"/>
    <w:rsid w:val="00AA0386"/>
    <w:rsid w:val="00B46449"/>
    <w:rsid w:val="00B47A0A"/>
    <w:rsid w:val="00B50EFD"/>
    <w:rsid w:val="00B60863"/>
    <w:rsid w:val="00BA18FF"/>
    <w:rsid w:val="00BB23CC"/>
    <w:rsid w:val="00BC545E"/>
    <w:rsid w:val="00BE3655"/>
    <w:rsid w:val="00C21D81"/>
    <w:rsid w:val="00C63F26"/>
    <w:rsid w:val="00CD30B9"/>
    <w:rsid w:val="00CE2486"/>
    <w:rsid w:val="00CE7254"/>
    <w:rsid w:val="00D12CB8"/>
    <w:rsid w:val="00D3356E"/>
    <w:rsid w:val="00D46826"/>
    <w:rsid w:val="00D54026"/>
    <w:rsid w:val="00DA3025"/>
    <w:rsid w:val="00DA521F"/>
    <w:rsid w:val="00DB0CB8"/>
    <w:rsid w:val="00DC0C27"/>
    <w:rsid w:val="00E27263"/>
    <w:rsid w:val="00E45428"/>
    <w:rsid w:val="00E66D6D"/>
    <w:rsid w:val="00E85DB5"/>
    <w:rsid w:val="00E94797"/>
    <w:rsid w:val="00EA2491"/>
    <w:rsid w:val="00ED025C"/>
    <w:rsid w:val="00EE07BD"/>
    <w:rsid w:val="00EF6BFD"/>
    <w:rsid w:val="00F02950"/>
    <w:rsid w:val="00F02E54"/>
    <w:rsid w:val="00F521CB"/>
    <w:rsid w:val="00F716CC"/>
    <w:rsid w:val="00F964FC"/>
    <w:rsid w:val="00FD2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FFE3FA8-37D0-4FD0-B5D7-BF16BCF7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382"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189"/>
      <w:ind w:left="372"/>
      <w:outlineLvl w:val="0"/>
    </w:pPr>
    <w:rPr>
      <w:rFonts w:ascii="Arial" w:eastAsia="Arial" w:hAnsi="Arial" w:cs="Arial"/>
      <w:b/>
      <w:i/>
      <w:color w:val="000000"/>
      <w:sz w:val="28"/>
    </w:rPr>
  </w:style>
  <w:style w:type="paragraph" w:styleId="Heading2">
    <w:name w:val="heading 2"/>
    <w:next w:val="Normal"/>
    <w:link w:val="Heading2Char"/>
    <w:uiPriority w:val="9"/>
    <w:unhideWhenUsed/>
    <w:qFormat/>
    <w:pPr>
      <w:keepNext/>
      <w:keepLines/>
      <w:spacing w:after="0"/>
      <w:ind w:left="382" w:hanging="10"/>
      <w:jc w:val="center"/>
      <w:outlineLvl w:val="1"/>
    </w:pPr>
    <w:rPr>
      <w:rFonts w:ascii="Arial" w:eastAsia="Arial" w:hAnsi="Arial" w:cs="Arial"/>
      <w:b/>
      <w:color w:val="000000"/>
    </w:rPr>
  </w:style>
  <w:style w:type="paragraph" w:styleId="Heading5">
    <w:name w:val="heading 5"/>
    <w:basedOn w:val="Normal"/>
    <w:next w:val="Normal"/>
    <w:link w:val="Heading5Char"/>
    <w:uiPriority w:val="9"/>
    <w:semiHidden/>
    <w:unhideWhenUsed/>
    <w:qFormat/>
    <w:rsid w:val="0070789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F07EC"/>
    <w:rPr>
      <w:color w:val="0563C1" w:themeColor="hyperlink"/>
      <w:u w:val="single"/>
    </w:rPr>
  </w:style>
  <w:style w:type="paragraph" w:styleId="ListParagraph">
    <w:name w:val="List Paragraph"/>
    <w:basedOn w:val="Normal"/>
    <w:uiPriority w:val="34"/>
    <w:qFormat/>
    <w:rsid w:val="00A04943"/>
    <w:pPr>
      <w:ind w:left="720"/>
      <w:contextualSpacing/>
    </w:pPr>
  </w:style>
  <w:style w:type="table" w:styleId="TableGrid0">
    <w:name w:val="Table Grid"/>
    <w:basedOn w:val="TableNormal"/>
    <w:uiPriority w:val="39"/>
    <w:rsid w:val="00880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44B5"/>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70789D"/>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70789D"/>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E85D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DB5"/>
    <w:rPr>
      <w:rFonts w:ascii="Segoe UI" w:eastAsia="Arial" w:hAnsi="Segoe UI" w:cs="Segoe UI"/>
      <w:color w:val="000000"/>
      <w:sz w:val="18"/>
      <w:szCs w:val="18"/>
    </w:rPr>
  </w:style>
  <w:style w:type="paragraph" w:styleId="Footer">
    <w:name w:val="footer"/>
    <w:basedOn w:val="Normal"/>
    <w:link w:val="FooterChar"/>
    <w:uiPriority w:val="99"/>
    <w:unhideWhenUsed/>
    <w:rsid w:val="00BA18FF"/>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BA18FF"/>
    <w:rPr>
      <w:rFonts w:cs="Times New Roman"/>
      <w:lang w:val="en-US" w:eastAsia="en-US"/>
    </w:rPr>
  </w:style>
  <w:style w:type="character" w:styleId="FollowedHyperlink">
    <w:name w:val="FollowedHyperlink"/>
    <w:basedOn w:val="DefaultParagraphFont"/>
    <w:uiPriority w:val="99"/>
    <w:semiHidden/>
    <w:unhideWhenUsed/>
    <w:rsid w:val="008E42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536802">
      <w:bodyDiv w:val="1"/>
      <w:marLeft w:val="0"/>
      <w:marRight w:val="0"/>
      <w:marTop w:val="0"/>
      <w:marBottom w:val="0"/>
      <w:divBdr>
        <w:top w:val="none" w:sz="0" w:space="0" w:color="auto"/>
        <w:left w:val="none" w:sz="0" w:space="0" w:color="auto"/>
        <w:bottom w:val="none" w:sz="0" w:space="0" w:color="auto"/>
        <w:right w:val="none" w:sz="0" w:space="0" w:color="auto"/>
      </w:divBdr>
      <w:divsChild>
        <w:div w:id="2112361459">
          <w:marLeft w:val="0"/>
          <w:marRight w:val="0"/>
          <w:marTop w:val="0"/>
          <w:marBottom w:val="0"/>
          <w:divBdr>
            <w:top w:val="none" w:sz="0" w:space="0" w:color="auto"/>
            <w:left w:val="single" w:sz="48" w:space="0" w:color="FFFFFF"/>
            <w:bottom w:val="none" w:sz="0" w:space="0" w:color="auto"/>
            <w:right w:val="single" w:sz="48" w:space="0" w:color="FFFFFF"/>
          </w:divBdr>
          <w:divsChild>
            <w:div w:id="806432851">
              <w:marLeft w:val="0"/>
              <w:marRight w:val="0"/>
              <w:marTop w:val="0"/>
              <w:marBottom w:val="0"/>
              <w:divBdr>
                <w:top w:val="none" w:sz="0" w:space="0" w:color="auto"/>
                <w:left w:val="none" w:sz="0" w:space="0" w:color="auto"/>
                <w:bottom w:val="none" w:sz="0" w:space="0" w:color="auto"/>
                <w:right w:val="none" w:sz="0" w:space="0" w:color="auto"/>
              </w:divBdr>
              <w:divsChild>
                <w:div w:id="1326788599">
                  <w:marLeft w:val="0"/>
                  <w:marRight w:val="0"/>
                  <w:marTop w:val="0"/>
                  <w:marBottom w:val="0"/>
                  <w:divBdr>
                    <w:top w:val="none" w:sz="0" w:space="0" w:color="auto"/>
                    <w:left w:val="single" w:sz="6" w:space="23" w:color="CAD2D6"/>
                    <w:bottom w:val="none" w:sz="0" w:space="0" w:color="auto"/>
                    <w:right w:val="none" w:sz="0" w:space="0" w:color="auto"/>
                  </w:divBdr>
                  <w:divsChild>
                    <w:div w:id="14305527">
                      <w:marLeft w:val="0"/>
                      <w:marRight w:val="0"/>
                      <w:marTop w:val="0"/>
                      <w:marBottom w:val="0"/>
                      <w:divBdr>
                        <w:top w:val="none" w:sz="0" w:space="0" w:color="auto"/>
                        <w:left w:val="none" w:sz="0" w:space="0" w:color="auto"/>
                        <w:bottom w:val="none" w:sz="0" w:space="0" w:color="auto"/>
                        <w:right w:val="none" w:sz="0" w:space="0" w:color="auto"/>
                      </w:divBdr>
                      <w:divsChild>
                        <w:div w:id="456990001">
                          <w:marLeft w:val="0"/>
                          <w:marRight w:val="0"/>
                          <w:marTop w:val="0"/>
                          <w:marBottom w:val="0"/>
                          <w:divBdr>
                            <w:top w:val="none" w:sz="0" w:space="0" w:color="auto"/>
                            <w:left w:val="none" w:sz="0" w:space="0" w:color="auto"/>
                            <w:bottom w:val="none" w:sz="0" w:space="0" w:color="auto"/>
                            <w:right w:val="none" w:sz="0" w:space="0" w:color="auto"/>
                          </w:divBdr>
                          <w:divsChild>
                            <w:div w:id="420224923">
                              <w:marLeft w:val="0"/>
                              <w:marRight w:val="0"/>
                              <w:marTop w:val="0"/>
                              <w:marBottom w:val="0"/>
                              <w:divBdr>
                                <w:top w:val="none" w:sz="0" w:space="0" w:color="auto"/>
                                <w:left w:val="none" w:sz="0" w:space="0" w:color="auto"/>
                                <w:bottom w:val="none" w:sz="0" w:space="0" w:color="auto"/>
                                <w:right w:val="none" w:sz="0" w:space="0" w:color="auto"/>
                              </w:divBdr>
                              <w:divsChild>
                                <w:div w:id="2120026567">
                                  <w:marLeft w:val="0"/>
                                  <w:marRight w:val="0"/>
                                  <w:marTop w:val="0"/>
                                  <w:marBottom w:val="0"/>
                                  <w:divBdr>
                                    <w:top w:val="none" w:sz="0" w:space="0" w:color="auto"/>
                                    <w:left w:val="none" w:sz="0" w:space="0" w:color="auto"/>
                                    <w:bottom w:val="none" w:sz="0" w:space="0" w:color="auto"/>
                                    <w:right w:val="none" w:sz="0" w:space="0" w:color="auto"/>
                                  </w:divBdr>
                                  <w:divsChild>
                                    <w:div w:id="1374842177">
                                      <w:marLeft w:val="0"/>
                                      <w:marRight w:val="0"/>
                                      <w:marTop w:val="0"/>
                                      <w:marBottom w:val="0"/>
                                      <w:divBdr>
                                        <w:top w:val="none" w:sz="0" w:space="0" w:color="auto"/>
                                        <w:left w:val="none" w:sz="0" w:space="0" w:color="auto"/>
                                        <w:bottom w:val="none" w:sz="0" w:space="0" w:color="auto"/>
                                        <w:right w:val="none" w:sz="0" w:space="0" w:color="auto"/>
                                      </w:divBdr>
                                      <w:divsChild>
                                        <w:div w:id="990209787">
                                          <w:marLeft w:val="0"/>
                                          <w:marRight w:val="0"/>
                                          <w:marTop w:val="0"/>
                                          <w:marBottom w:val="0"/>
                                          <w:divBdr>
                                            <w:top w:val="none" w:sz="0" w:space="0" w:color="auto"/>
                                            <w:left w:val="none" w:sz="0" w:space="0" w:color="auto"/>
                                            <w:bottom w:val="none" w:sz="0" w:space="0" w:color="auto"/>
                                            <w:right w:val="none" w:sz="0" w:space="0" w:color="auto"/>
                                          </w:divBdr>
                                        </w:div>
                                        <w:div w:id="20866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staffsscb.org.uk/Professionals/Procedures/Section-Four/Section-4-Promoting-the-Welfare-Safety-of-Children-in-Specific-Circumstances.aspx" TargetMode="External"/><Relationship Id="rId21" Type="http://schemas.openxmlformats.org/officeDocument/2006/relationships/hyperlink" Target="https://assets.publishing.service.gov.uk/government/uploads/system/uploads/attachment_data/file/591903/CSE_Guidance_Core_Document_13.02.2017.pdf" TargetMode="External"/><Relationship Id="rId34" Type="http://schemas.openxmlformats.org/officeDocument/2006/relationships/hyperlink" Target="http://www.legislation.gov.uk/ukpga/2000/14/contents" TargetMode="External"/><Relationship Id="rId42" Type="http://schemas.openxmlformats.org/officeDocument/2006/relationships/hyperlink" Target="http://www.legislation.gov.uk/2014/3283" TargetMode="External"/><Relationship Id="rId47" Type="http://schemas.openxmlformats.org/officeDocument/2006/relationships/hyperlink" Target="http://www.legislation.gov.uk/uksi/2010/2919/contents/made" TargetMode="External"/><Relationship Id="rId50" Type="http://schemas.openxmlformats.org/officeDocument/2006/relationships/image" Target="media/image6.emf"/><Relationship Id="rId55" Type="http://schemas.openxmlformats.org/officeDocument/2006/relationships/image" Target="media/image10.jpeg"/><Relationship Id="rId63" Type="http://schemas.openxmlformats.org/officeDocument/2006/relationships/footer" Target="footer3.xml"/><Relationship Id="rId68"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taffordshire.gov.uk/Care-for-children-and-families/Familiesfirstpartners/Familiesfirstserviceoverview.aspx" TargetMode="External"/><Relationship Id="rId29" Type="http://schemas.openxmlformats.org/officeDocument/2006/relationships/hyperlink" Target="https://assets.publishing.service.gov.uk/government/uploads/system/uploads/attachment_data/file/550197/Regulated_activity_in_relation_to_children.pdf" TargetMode="External"/><Relationship Id="rId11" Type="http://schemas.openxmlformats.org/officeDocument/2006/relationships/image" Target="media/image5.png"/><Relationship Id="rId24" Type="http://schemas.openxmlformats.org/officeDocument/2006/relationships/hyperlink" Target="https://www.google.com/url?sa=t&amp;rct=j&amp;q=&amp;esrc=s&amp;source=web&amp;cd=&amp;cad=rja&amp;uact=8&amp;ved=2ahUKEwifodz9usrqAhVkTxUIHcPuDfQQFjAAegQICBAB&amp;url=https%3A%2F%2Fwww.staffsscb.org.uk%2FProfessionals%2FProcedures%2FSection-Four%2FSection-4-Promoting-the-Welfare-Safety-of-Children-in-Specific-Circumstances.aspx&amp;usg=AOvVaw0He1GePNZ5M56HQK1qm7ym" TargetMode="External"/><Relationship Id="rId32" Type="http://schemas.openxmlformats.org/officeDocument/2006/relationships/hyperlink" Target="http://www.legislation.gov.uk/ukpga/1989/41/contents" TargetMode="External"/><Relationship Id="rId37" Type="http://schemas.openxmlformats.org/officeDocument/2006/relationships/hyperlink" Target="http://media.education.gov.uk/assets/files/pdf/n/nms%20residential%20special%20schools%20published%20november%202012.pdf" TargetMode="External"/><Relationship Id="rId40" Type="http://schemas.openxmlformats.org/officeDocument/2006/relationships/hyperlink" Target="https://www.gov.uk/government/organisations/disclosure-and-barring-service" TargetMode="External"/><Relationship Id="rId45" Type="http://schemas.openxmlformats.org/officeDocument/2006/relationships/hyperlink" Target="http://www.legislation.gov.uk/uksi/2010/2919/contents/made" TargetMode="External"/><Relationship Id="rId53" Type="http://schemas.openxmlformats.org/officeDocument/2006/relationships/hyperlink" Target="https://www.ssscb.org.uk/wp-content/uploads/2020/04/Section-3B-Multi-Agency-Referral-Form-Staffordshire.doc" TargetMode="External"/><Relationship Id="rId58" Type="http://schemas.openxmlformats.org/officeDocument/2006/relationships/header" Target="header1.xml"/><Relationship Id="rId66"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www.staffordshire.gov.uk/Care-for-children-and-families/Childprotection/Education-Safegiuarding-Advice-Service.aspx" TargetMode="External"/><Relationship Id="rId14" Type="http://schemas.openxmlformats.org/officeDocument/2006/relationships/hyperlink" Target="mailto:whistleblowing@ofsted.gov.uk" TargetMode="External"/><Relationship Id="rId22" Type="http://schemas.openxmlformats.org/officeDocument/2006/relationships/hyperlink" Target="https://www.gov.uk/government/uploads/system/uploads/attachment_data/file/591903/CSE_Guidance_Core_Document_13.02.2017.pdf" TargetMode="External"/><Relationship Id="rId27" Type="http://schemas.openxmlformats.org/officeDocument/2006/relationships/hyperlink" Target="https://www.gov.uk/government/publications/mental-health-and-behaviour-in-schools--2" TargetMode="External"/><Relationship Id="rId30" Type="http://schemas.openxmlformats.org/officeDocument/2006/relationships/hyperlink" Target="https://assets.publishing.service.gov.uk/government/uploads/system/uploads/attachment_data/file/912592/Keeping_children_safe_in_education_Sep_2020.pdf" TargetMode="External"/><Relationship Id="rId35" Type="http://schemas.openxmlformats.org/officeDocument/2006/relationships/hyperlink" Target="http://www.legislation.gov.uk/ukpga/2000/14/contents" TargetMode="External"/><Relationship Id="rId43" Type="http://schemas.openxmlformats.org/officeDocument/2006/relationships/hyperlink" Target="http://www.legislation.gov.uk/2014/3283" TargetMode="External"/><Relationship Id="rId48" Type="http://schemas.openxmlformats.org/officeDocument/2006/relationships/hyperlink" Target="https://assets.publishing.service.gov.uk/government/uploads/system/uploads/attachment_data/file/912592/Keeping_children_safe_in_education_Sep_2020.pdf" TargetMode="External"/><Relationship Id="rId56" Type="http://schemas.openxmlformats.org/officeDocument/2006/relationships/image" Target="media/image1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7.jpg"/><Relationship Id="rId3" Type="http://schemas.openxmlformats.org/officeDocument/2006/relationships/settings" Target="settings.xml"/><Relationship Id="rId12" Type="http://schemas.openxmlformats.org/officeDocument/2006/relationships/hyperlink" Target="https://www.staffsscb.org.uk/Concerned-about-a-Child/FAQs/Contact-Numbers/Q03.aspx" TargetMode="External"/><Relationship Id="rId17" Type="http://schemas.openxmlformats.org/officeDocument/2006/relationships/hyperlink" Target="https://www.staffordshire.gov.uk/Children-and-early-years/ccentres/Documents/SSCBThresholdsforInterventionGuidance.pdf" TargetMode="External"/><Relationship Id="rId25" Type="http://schemas.openxmlformats.org/officeDocument/2006/relationships/hyperlink" Target="http://www.knowaboutcse.co.uk/" TargetMode="External"/><Relationship Id="rId33" Type="http://schemas.openxmlformats.org/officeDocument/2006/relationships/hyperlink" Target="http://www.legislation.gov.uk/ukpga/1989/41/contents" TargetMode="External"/><Relationship Id="rId38" Type="http://schemas.openxmlformats.org/officeDocument/2006/relationships/hyperlink" Target="http://webarchive.nationalarchives.gov.uk/20130401151715/https:/www.education.gov.uk/publications/standard/publicationDetail/Page1/DFE-00030-2011" TargetMode="External"/><Relationship Id="rId46" Type="http://schemas.openxmlformats.org/officeDocument/2006/relationships/hyperlink" Target="http://www.legislation.gov.uk/uksi/2010/2919/contents/made" TargetMode="External"/><Relationship Id="rId59" Type="http://schemas.openxmlformats.org/officeDocument/2006/relationships/header" Target="header2.xml"/><Relationship Id="rId67" Type="http://schemas.openxmlformats.org/officeDocument/2006/relationships/customXml" Target="../customXml/item2.xml"/><Relationship Id="rId20" Type="http://schemas.openxmlformats.org/officeDocument/2006/relationships/hyperlink" Target="https://www.gov.uk/government/publications/safeguarding-children-who-may-have-been-trafficked-practice-guidance" TargetMode="External"/><Relationship Id="rId41" Type="http://schemas.openxmlformats.org/officeDocument/2006/relationships/hyperlink" Target="https://www.gov.uk/government/organisations/disclosure-and-barring-service" TargetMode="External"/><Relationship Id="rId54" Type="http://schemas.openxmlformats.org/officeDocument/2006/relationships/image" Target="media/image9.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multi-agency-statutory-guidance-on-female-genital-mutilation" TargetMode="External"/><Relationship Id="rId23" Type="http://schemas.openxmlformats.org/officeDocument/2006/relationships/hyperlink" Target="https://www.google.com/url?sa=t&amp;rct=j&amp;q=&amp;esrc=s&amp;source=web&amp;cd=&amp;cad=rja&amp;uact=8&amp;ved=2ahUKEwiQjKPPusrqAhVjs3EKHehtAFoQFjAEegQIBBAB&amp;url=https%3A%2F%2Fwww.gov.uk%2Fgovernment%2Fpublications%2Fchild-sexual-exploitation-definition-and-guide-for-practitioners&amp;usg=AOvVaw3_SgEJIra33fq4k-9DIegf" TargetMode="External"/><Relationship Id="rId28" Type="http://schemas.openxmlformats.org/officeDocument/2006/relationships/hyperlink" Target="http://westyorkscb.proceduresonline.com/chapters/p_LSCB_role_func.html" TargetMode="External"/><Relationship Id="rId36" Type="http://schemas.openxmlformats.org/officeDocument/2006/relationships/hyperlink" Target="http://media.education.gov.uk/assets/files/pdf/n/nms%20residential%20special%20schools%20published%20november%202012.pdf" TargetMode="External"/><Relationship Id="rId49" Type="http://schemas.openxmlformats.org/officeDocument/2006/relationships/hyperlink" Target="http://www.warwickshire.gov.uk/mashinfoforprofessionals" TargetMode="External"/><Relationship Id="rId57" Type="http://schemas.openxmlformats.org/officeDocument/2006/relationships/hyperlink" Target="mailto:firstr@staffordshire.gov.uk" TargetMode="External"/><Relationship Id="rId10" Type="http://schemas.openxmlformats.org/officeDocument/2006/relationships/image" Target="media/image4.emf"/><Relationship Id="rId31" Type="http://schemas.openxmlformats.org/officeDocument/2006/relationships/hyperlink" Target="https://assets.publishing.service.gov.uk/government/uploads/system/uploads/attachment_data/file/779401/Working_Together_to_Safeguard-Children.pdf" TargetMode="External"/><Relationship Id="rId44" Type="http://schemas.openxmlformats.org/officeDocument/2006/relationships/hyperlink" Target="http://www.legislation.gov.uk/uksi/2010/2919/contents/made" TargetMode="External"/><Relationship Id="rId52" Type="http://schemas.openxmlformats.org/officeDocument/2006/relationships/image" Target="media/image8.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ssscb.org.uk/wp-content/uploads/2020/08/Multi-Agency-referral-Form-Staffordshire-1.docx" TargetMode="External"/><Relationship Id="rId18" Type="http://schemas.openxmlformats.org/officeDocument/2006/relationships/hyperlink" Target="https://www.staffordshire.gov.uk/Care-for-children-and-families/Childprotection/Report-a-concern-online.aspx" TargetMode="External"/><Relationship Id="rId39" Type="http://schemas.openxmlformats.org/officeDocument/2006/relationships/hyperlink" Target="http://webarchive.nationalarchives.gov.uk/20130401151715/https:/www.education.gov.uk/publications/standard/publicationDetail/Page1/DFE-00030-201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5D83B606999458CD663A20477875A" ma:contentTypeVersion="10" ma:contentTypeDescription="Create a new document." ma:contentTypeScope="" ma:versionID="a4b6685316b0a7be43a7a320b8cf7764">
  <xsd:schema xmlns:xsd="http://www.w3.org/2001/XMLSchema" xmlns:xs="http://www.w3.org/2001/XMLSchema" xmlns:p="http://schemas.microsoft.com/office/2006/metadata/properties" xmlns:ns2="10102921-a575-4443-94b9-a0d58209b2ab" targetNamespace="http://schemas.microsoft.com/office/2006/metadata/properties" ma:root="true" ma:fieldsID="814f28bb6e5842970b618e6424681549" ns2:_="">
    <xsd:import namespace="10102921-a575-4443-94b9-a0d58209b2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02921-a575-4443-94b9-a0d58209b2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CE8E4-32AA-4867-865B-7B296775D12F}"/>
</file>

<file path=customXml/itemProps2.xml><?xml version="1.0" encoding="utf-8"?>
<ds:datastoreItem xmlns:ds="http://schemas.openxmlformats.org/officeDocument/2006/customXml" ds:itemID="{A84188AF-BE39-43D1-9620-834ABED57399}"/>
</file>

<file path=customXml/itemProps3.xml><?xml version="1.0" encoding="utf-8"?>
<ds:datastoreItem xmlns:ds="http://schemas.openxmlformats.org/officeDocument/2006/customXml" ds:itemID="{452CB699-447A-46F1-BE34-37D2DC13EC9A}"/>
</file>

<file path=docProps/app.xml><?xml version="1.0" encoding="utf-8"?>
<Properties xmlns="http://schemas.openxmlformats.org/officeDocument/2006/extended-properties" xmlns:vt="http://schemas.openxmlformats.org/officeDocument/2006/docPropsVTypes">
  <Template>7EDD5E12</Template>
  <TotalTime>1</TotalTime>
  <Pages>50</Pages>
  <Words>13773</Words>
  <Characters>78508</Characters>
  <Application>Microsoft Office Word</Application>
  <DocSecurity>4</DocSecurity>
  <Lines>654</Lines>
  <Paragraphs>184</Paragraphs>
  <ScaleCrop>false</ScaleCrop>
  <HeadingPairs>
    <vt:vector size="2" baseType="variant">
      <vt:variant>
        <vt:lpstr>Title</vt:lpstr>
      </vt:variant>
      <vt:variant>
        <vt:i4>1</vt:i4>
      </vt:variant>
    </vt:vector>
  </HeadingPairs>
  <TitlesOfParts>
    <vt:vector size="1" baseType="lpstr">
      <vt:lpstr>YOUNG FOUNDATIONS LIMITED– CHILDREN’S HOMES PROCEDURES</vt:lpstr>
    </vt:vector>
  </TitlesOfParts>
  <Company/>
  <LinksUpToDate>false</LinksUpToDate>
  <CharactersWithSpaces>92097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FOUNDATIONS LIMITED– CHILDREN’S HOMES PROCEDURES</dc:title>
  <dc:subject/>
  <dc:creator>suehughes</dc:creator>
  <cp:keywords/>
  <dc:description/>
  <cp:lastModifiedBy>Emma Gillin</cp:lastModifiedBy>
  <cp:revision>2</cp:revision>
  <cp:lastPrinted>2020-08-06T14:04:00Z</cp:lastPrinted>
  <dcterms:created xsi:type="dcterms:W3CDTF">2020-09-23T14:44:00Z</dcterms:created>
  <dcterms:modified xsi:type="dcterms:W3CDTF">2020-09-23T14:44:00Z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0x01010040E5D83B606999458CD663A20477875A</vt:lpwstr>
  </property>
</Properties>
</file>